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45" w:type="dxa"/>
        <w:tblInd w:w="-1899" w:type="dxa"/>
        <w:tblLayout w:type="fixed"/>
        <w:tblCellMar>
          <w:left w:w="0" w:type="dxa"/>
          <w:right w:w="142" w:type="dxa"/>
        </w:tblCellMar>
        <w:tblLook w:val="04A0" w:firstRow="1" w:lastRow="0" w:firstColumn="1" w:lastColumn="0" w:noHBand="0" w:noVBand="1"/>
      </w:tblPr>
      <w:tblGrid>
        <w:gridCol w:w="1899"/>
        <w:gridCol w:w="8646"/>
      </w:tblGrid>
      <w:tr w:rsidR="00533B9E" w:rsidRPr="00AB39B5" w14:paraId="0523AC8C" w14:textId="77777777" w:rsidTr="00435036">
        <w:tc>
          <w:tcPr>
            <w:tcW w:w="1899" w:type="dxa"/>
          </w:tcPr>
          <w:p w14:paraId="644CB92D" w14:textId="77777777" w:rsidR="00533B9E" w:rsidRPr="00AB39B5" w:rsidRDefault="00533B9E" w:rsidP="00435036">
            <w:pPr>
              <w:pStyle w:val="Randtitel"/>
              <w:numPr>
                <w:ilvl w:val="0"/>
                <w:numId w:val="41"/>
              </w:numPr>
              <w:ind w:left="481" w:hanging="283"/>
            </w:pPr>
            <w:r>
              <w:t>Titel  offerierte Arbeiten</w:t>
            </w:r>
          </w:p>
        </w:tc>
        <w:tc>
          <w:tcPr>
            <w:tcW w:w="8646" w:type="dxa"/>
          </w:tcPr>
          <w:p w14:paraId="6E68F040" w14:textId="77777777" w:rsidR="00533B9E" w:rsidRPr="00435036" w:rsidRDefault="00533B9E" w:rsidP="00213571">
            <w:pPr>
              <w:pStyle w:val="ListeBindestrich"/>
              <w:numPr>
                <w:ilvl w:val="0"/>
                <w:numId w:val="0"/>
              </w:numPr>
              <w:rPr>
                <w:rFonts w:ascii="Arial Black" w:hAnsi="Arial Black"/>
              </w:rPr>
            </w:pPr>
          </w:p>
          <w:p w14:paraId="4AD5BF96" w14:textId="77777777" w:rsidR="00533B9E" w:rsidRPr="00435036" w:rsidRDefault="00533B9E" w:rsidP="00213571">
            <w:pPr>
              <w:pStyle w:val="ListeBindestrich"/>
              <w:numPr>
                <w:ilvl w:val="0"/>
                <w:numId w:val="0"/>
              </w:numPr>
              <w:rPr>
                <w:rFonts w:ascii="Arial Black" w:hAnsi="Arial Black"/>
              </w:rPr>
            </w:pPr>
          </w:p>
        </w:tc>
      </w:tr>
      <w:tr w:rsidR="00533B9E" w:rsidRPr="00AB39B5" w14:paraId="133C1B11" w14:textId="77777777" w:rsidTr="00435036">
        <w:tc>
          <w:tcPr>
            <w:tcW w:w="1899" w:type="dxa"/>
          </w:tcPr>
          <w:p w14:paraId="449F1C2C" w14:textId="77777777" w:rsidR="00533B9E" w:rsidRPr="00AB39B5" w:rsidRDefault="00533B9E" w:rsidP="00435036">
            <w:pPr>
              <w:pStyle w:val="Randtitel"/>
              <w:numPr>
                <w:ilvl w:val="0"/>
                <w:numId w:val="41"/>
              </w:numPr>
              <w:ind w:left="481" w:hanging="283"/>
            </w:pPr>
            <w:proofErr w:type="spellStart"/>
            <w:r w:rsidRPr="00AB39B5">
              <w:t>Offertsumme</w:t>
            </w:r>
            <w:proofErr w:type="spellEnd"/>
          </w:p>
        </w:tc>
        <w:tc>
          <w:tcPr>
            <w:tcW w:w="8646" w:type="dxa"/>
          </w:tcPr>
          <w:p w14:paraId="2708AF5C" w14:textId="77777777" w:rsidR="00533B9E" w:rsidRPr="00435036" w:rsidRDefault="00533B9E" w:rsidP="00B17F19">
            <w:pPr>
              <w:pStyle w:val="ListeBindestrich"/>
              <w:numPr>
                <w:ilvl w:val="0"/>
                <w:numId w:val="0"/>
              </w:numPr>
              <w:ind w:left="284" w:hanging="284"/>
              <w:rPr>
                <w:rStyle w:val="Fett"/>
                <w:rFonts w:ascii="Arial" w:hAnsi="Arial"/>
                <w:bCs w:val="0"/>
              </w:rPr>
            </w:pPr>
            <w:r>
              <w:t xml:space="preserve">Fixes </w:t>
            </w:r>
            <w:r w:rsidRPr="00AB39B5">
              <w:t xml:space="preserve">Kostendach inkl. MWST.: </w:t>
            </w:r>
            <w:r>
              <w:t xml:space="preserve"> </w:t>
            </w:r>
            <w:r w:rsidRPr="00AB39B5">
              <w:rPr>
                <w:rStyle w:val="Fett"/>
              </w:rPr>
              <w:t xml:space="preserve">Fr. </w:t>
            </w:r>
          </w:p>
        </w:tc>
      </w:tr>
      <w:tr w:rsidR="00533B9E" w:rsidRPr="00AB39B5" w14:paraId="70C1E94D" w14:textId="77777777" w:rsidTr="00435036">
        <w:tc>
          <w:tcPr>
            <w:tcW w:w="1899" w:type="dxa"/>
          </w:tcPr>
          <w:p w14:paraId="03E708F6" w14:textId="77777777" w:rsidR="00533B9E" w:rsidRPr="00AB39B5" w:rsidRDefault="00533B9E" w:rsidP="00435036">
            <w:pPr>
              <w:pStyle w:val="Randtitel"/>
              <w:numPr>
                <w:ilvl w:val="0"/>
                <w:numId w:val="41"/>
              </w:numPr>
              <w:ind w:left="481" w:hanging="283"/>
            </w:pPr>
            <w:r w:rsidRPr="00AB39B5">
              <w:t>Allgemeine Vertragsbedingungen</w:t>
            </w:r>
            <w:r>
              <w:t xml:space="preserve"> (AVB)</w:t>
            </w:r>
          </w:p>
        </w:tc>
        <w:tc>
          <w:tcPr>
            <w:tcW w:w="8646" w:type="dxa"/>
          </w:tcPr>
          <w:p w14:paraId="514F782B" w14:textId="2E5A95A6" w:rsidR="00533B9E" w:rsidRPr="00AB39B5" w:rsidRDefault="00533B9E" w:rsidP="00533B9E">
            <w:pPr>
              <w:ind w:left="658" w:hanging="658"/>
            </w:pPr>
            <w: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>
              <w:t xml:space="preserve"> </w:t>
            </w:r>
            <w:r>
              <w:tab/>
              <w:t>Die A</w:t>
            </w:r>
            <w:r w:rsidRPr="00AB39B5">
              <w:t xml:space="preserve">llgemeinen </w:t>
            </w:r>
            <w:r>
              <w:t>Vertragsbedingungen (AVB)</w:t>
            </w:r>
            <w:r w:rsidRPr="00AB39B5">
              <w:t xml:space="preserve"> der FNS </w:t>
            </w:r>
            <w:r>
              <w:t xml:space="preserve">in </w:t>
            </w:r>
            <w:r w:rsidRPr="008A7CB2">
              <w:t xml:space="preserve">der Version </w:t>
            </w:r>
            <w:r w:rsidR="00CD6434">
              <w:t>12</w:t>
            </w:r>
            <w:r>
              <w:t>.</w:t>
            </w:r>
            <w:r w:rsidR="00CD6434">
              <w:t>1</w:t>
            </w:r>
            <w:r>
              <w:t>.20</w:t>
            </w:r>
            <w:r w:rsidR="00CD6434">
              <w:t>24</w:t>
            </w:r>
            <w:r w:rsidRPr="00AB39B5">
              <w:t xml:space="preserve"> sind bekannt und akzeptiert.</w:t>
            </w:r>
            <w:r>
              <w:t xml:space="preserve"> </w:t>
            </w:r>
            <w:r>
              <w:br/>
              <w:t xml:space="preserve">(Siehe -&gt; </w:t>
            </w:r>
            <w:hyperlink r:id="rId12" w:history="1">
              <w:r w:rsidRPr="00AE2DFF">
                <w:rPr>
                  <w:rStyle w:val="Hyperlink"/>
                </w:rPr>
                <w:t>www.zh.ch/naturschutz</w:t>
              </w:r>
            </w:hyperlink>
            <w:r>
              <w:t xml:space="preserve">  - &gt; Unterlagen für Beauftragte)</w:t>
            </w:r>
          </w:p>
        </w:tc>
      </w:tr>
      <w:tr w:rsidR="00533B9E" w:rsidRPr="00AB39B5" w14:paraId="072D4CB9" w14:textId="77777777" w:rsidTr="00435036">
        <w:tc>
          <w:tcPr>
            <w:tcW w:w="1899" w:type="dxa"/>
          </w:tcPr>
          <w:p w14:paraId="5A202D73" w14:textId="77777777" w:rsidR="00533B9E" w:rsidRPr="00AB39B5" w:rsidRDefault="00533B9E" w:rsidP="00435036">
            <w:pPr>
              <w:pStyle w:val="Randtitel"/>
              <w:numPr>
                <w:ilvl w:val="0"/>
                <w:numId w:val="41"/>
              </w:numPr>
              <w:ind w:left="481" w:hanging="283"/>
            </w:pPr>
            <w:r w:rsidRPr="00AB39B5">
              <w:t>Technische Ausrüstung</w:t>
            </w:r>
          </w:p>
        </w:tc>
        <w:tc>
          <w:tcPr>
            <w:tcW w:w="8646" w:type="dxa"/>
          </w:tcPr>
          <w:p w14:paraId="1F7C85FF" w14:textId="77777777" w:rsidR="00533B9E" w:rsidRPr="00AB39B5" w:rsidRDefault="00533B9E" w:rsidP="004752FC">
            <w:pPr>
              <w:ind w:left="658" w:hanging="658"/>
            </w:pPr>
            <w:r>
              <w:t xml:space="preserve"> </w:t>
            </w: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1"/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bookmarkEnd w:id="0"/>
            <w:r w:rsidRPr="00AB39B5">
              <w:t xml:space="preserve"> </w:t>
            </w:r>
            <w:r>
              <w:tab/>
            </w:r>
            <w:r w:rsidRPr="00AB39B5">
              <w:t xml:space="preserve">Maschinen, Geräte, Informatikmittel etc. stehen dem Anbieter für die gesamte Auftragsdauer im für die Erstellung der Lieferobjekte geforderten Umfang und </w:t>
            </w:r>
            <w:r>
              <w:t xml:space="preserve">in der erforderlichen </w:t>
            </w:r>
            <w:r w:rsidRPr="00AB39B5">
              <w:t>Funktionalität zur Verfügung.</w:t>
            </w:r>
          </w:p>
        </w:tc>
      </w:tr>
      <w:tr w:rsidR="00533B9E" w:rsidRPr="00AB39B5" w14:paraId="62D31CF1" w14:textId="77777777" w:rsidTr="00435036">
        <w:tc>
          <w:tcPr>
            <w:tcW w:w="1899" w:type="dxa"/>
          </w:tcPr>
          <w:p w14:paraId="6FE51AD0" w14:textId="77777777" w:rsidR="00533B9E" w:rsidRPr="00AB39B5" w:rsidRDefault="00533B9E" w:rsidP="00435036">
            <w:pPr>
              <w:pStyle w:val="Randtitel"/>
              <w:numPr>
                <w:ilvl w:val="0"/>
                <w:numId w:val="41"/>
              </w:numPr>
              <w:ind w:left="481" w:hanging="283"/>
            </w:pPr>
            <w:r>
              <w:t xml:space="preserve">Schlüssel-personen </w:t>
            </w:r>
            <w:r>
              <w:br/>
              <w:t>(nach AVB 4.5)</w:t>
            </w:r>
            <w:r w:rsidRPr="00AB39B5">
              <w:t xml:space="preserve"> </w:t>
            </w:r>
          </w:p>
        </w:tc>
        <w:tc>
          <w:tcPr>
            <w:tcW w:w="8646" w:type="dxa"/>
          </w:tcPr>
          <w:tbl>
            <w:tblPr>
              <w:tblStyle w:val="Tabellenraster"/>
              <w:tblW w:w="8642" w:type="dxa"/>
              <w:tblLayout w:type="fixed"/>
              <w:tblLook w:val="04A0" w:firstRow="1" w:lastRow="0" w:firstColumn="1" w:lastColumn="0" w:noHBand="0" w:noVBand="1"/>
            </w:tblPr>
            <w:tblGrid>
              <w:gridCol w:w="3256"/>
              <w:gridCol w:w="5386"/>
            </w:tblGrid>
            <w:tr w:rsidR="00533B9E" w:rsidRPr="00AB39B5" w14:paraId="6ECFF016" w14:textId="77777777" w:rsidTr="00435036">
              <w:tc>
                <w:tcPr>
                  <w:tcW w:w="3256" w:type="dxa"/>
                </w:tcPr>
                <w:p w14:paraId="434293F3" w14:textId="77777777" w:rsidR="00533B9E" w:rsidRPr="00AB39B5" w:rsidRDefault="00533B9E" w:rsidP="00435036">
                  <w:pPr>
                    <w:pStyle w:val="ListeBindestrich"/>
                    <w:numPr>
                      <w:ilvl w:val="0"/>
                      <w:numId w:val="0"/>
                    </w:numPr>
                    <w:spacing w:before="120" w:after="120"/>
                    <w:contextualSpacing w:val="0"/>
                  </w:pPr>
                  <w:r w:rsidRPr="00AB39B5">
                    <w:t>Projektleiter</w:t>
                  </w:r>
                  <w:r>
                    <w:t>in oder Projektleiter:</w:t>
                  </w:r>
                </w:p>
              </w:tc>
              <w:tc>
                <w:tcPr>
                  <w:tcW w:w="5386" w:type="dxa"/>
                </w:tcPr>
                <w:p w14:paraId="6C32AAD0" w14:textId="77777777" w:rsidR="00533B9E" w:rsidRPr="00AB39B5" w:rsidRDefault="00533B9E" w:rsidP="00435036">
                  <w:pPr>
                    <w:pStyle w:val="ListeBindestrich"/>
                    <w:numPr>
                      <w:ilvl w:val="0"/>
                      <w:numId w:val="0"/>
                    </w:numPr>
                    <w:spacing w:before="120" w:after="120"/>
                    <w:contextualSpacing w:val="0"/>
                  </w:pPr>
                </w:p>
              </w:tc>
            </w:tr>
            <w:tr w:rsidR="00533B9E" w:rsidRPr="00AB39B5" w14:paraId="5D576A5D" w14:textId="77777777" w:rsidTr="00435036">
              <w:tc>
                <w:tcPr>
                  <w:tcW w:w="3256" w:type="dxa"/>
                </w:tcPr>
                <w:p w14:paraId="3A3A6604" w14:textId="77777777" w:rsidR="00533B9E" w:rsidRPr="00AB39B5" w:rsidRDefault="00533B9E" w:rsidP="00435036">
                  <w:pPr>
                    <w:pStyle w:val="ListeBindestrich"/>
                    <w:numPr>
                      <w:ilvl w:val="0"/>
                      <w:numId w:val="0"/>
                    </w:numPr>
                    <w:spacing w:before="120" w:after="120"/>
                    <w:contextualSpacing w:val="0"/>
                  </w:pPr>
                  <w:r w:rsidRPr="00AB39B5">
                    <w:t>Weitere Schlüsselpersonen</w:t>
                  </w:r>
                  <w:r>
                    <w:t>:</w:t>
                  </w:r>
                </w:p>
              </w:tc>
              <w:tc>
                <w:tcPr>
                  <w:tcW w:w="5386" w:type="dxa"/>
                </w:tcPr>
                <w:p w14:paraId="6D688230" w14:textId="77777777" w:rsidR="00533B9E" w:rsidRPr="00AB39B5" w:rsidRDefault="00533B9E" w:rsidP="00435036">
                  <w:pPr>
                    <w:pStyle w:val="ListeBindestrich"/>
                    <w:numPr>
                      <w:ilvl w:val="0"/>
                      <w:numId w:val="0"/>
                    </w:numPr>
                    <w:spacing w:before="120" w:after="120"/>
                    <w:contextualSpacing w:val="0"/>
                  </w:pPr>
                </w:p>
              </w:tc>
            </w:tr>
            <w:tr w:rsidR="00533B9E" w:rsidRPr="00AB39B5" w14:paraId="01A1F64B" w14:textId="77777777" w:rsidTr="00435036">
              <w:tc>
                <w:tcPr>
                  <w:tcW w:w="3256" w:type="dxa"/>
                </w:tcPr>
                <w:p w14:paraId="7D986698" w14:textId="77777777" w:rsidR="00533B9E" w:rsidRPr="00AB39B5" w:rsidRDefault="00533B9E" w:rsidP="00435036">
                  <w:pPr>
                    <w:pStyle w:val="ListeBindestrich"/>
                    <w:numPr>
                      <w:ilvl w:val="0"/>
                      <w:numId w:val="0"/>
                    </w:numPr>
                    <w:spacing w:before="120" w:after="120"/>
                    <w:contextualSpacing w:val="0"/>
                  </w:pPr>
                </w:p>
              </w:tc>
              <w:tc>
                <w:tcPr>
                  <w:tcW w:w="5386" w:type="dxa"/>
                </w:tcPr>
                <w:p w14:paraId="5AA4DC3D" w14:textId="77777777" w:rsidR="00533B9E" w:rsidRPr="00AB39B5" w:rsidRDefault="00533B9E" w:rsidP="00435036">
                  <w:pPr>
                    <w:pStyle w:val="ListeBindestrich"/>
                    <w:numPr>
                      <w:ilvl w:val="0"/>
                      <w:numId w:val="0"/>
                    </w:numPr>
                    <w:spacing w:before="120" w:after="120"/>
                    <w:contextualSpacing w:val="0"/>
                  </w:pPr>
                </w:p>
              </w:tc>
            </w:tr>
          </w:tbl>
          <w:p w14:paraId="3D723E76" w14:textId="77777777" w:rsidR="00533B9E" w:rsidRPr="00AB39B5" w:rsidRDefault="00533B9E" w:rsidP="00414435">
            <w:pPr>
              <w:pStyle w:val="ListeBindestrich"/>
              <w:numPr>
                <w:ilvl w:val="0"/>
                <w:numId w:val="0"/>
              </w:numPr>
            </w:pPr>
          </w:p>
        </w:tc>
      </w:tr>
      <w:tr w:rsidR="00533B9E" w:rsidRPr="00AB39B5" w14:paraId="1C4EAD36" w14:textId="77777777" w:rsidTr="00435036">
        <w:tc>
          <w:tcPr>
            <w:tcW w:w="1899" w:type="dxa"/>
          </w:tcPr>
          <w:p w14:paraId="580A3A51" w14:textId="77777777" w:rsidR="00533B9E" w:rsidRDefault="00533B9E" w:rsidP="00435036">
            <w:pPr>
              <w:pStyle w:val="Randtitel"/>
              <w:numPr>
                <w:ilvl w:val="0"/>
                <w:numId w:val="41"/>
              </w:numPr>
              <w:ind w:left="481" w:hanging="283"/>
            </w:pPr>
            <w:r w:rsidRPr="00AB39B5">
              <w:t>Unteraufträge</w:t>
            </w:r>
            <w:r>
              <w:t xml:space="preserve"> </w:t>
            </w:r>
          </w:p>
          <w:p w14:paraId="1B6C1D6E" w14:textId="77777777" w:rsidR="00533B9E" w:rsidRPr="00AB39B5" w:rsidRDefault="00533B9E" w:rsidP="00435036">
            <w:pPr>
              <w:pStyle w:val="Randtitel"/>
              <w:ind w:left="481"/>
              <w:jc w:val="center"/>
            </w:pPr>
            <w:r>
              <w:t>(nach AVB 4.6)</w:t>
            </w:r>
          </w:p>
        </w:tc>
        <w:tc>
          <w:tcPr>
            <w:tcW w:w="8646" w:type="dxa"/>
          </w:tcPr>
          <w:p w14:paraId="1DB1BCEF" w14:textId="77777777" w:rsidR="00533B9E" w:rsidRDefault="00533B9E" w:rsidP="002A0842">
            <w:pPr>
              <w:spacing w:after="0"/>
              <w:ind w:left="658" w:hanging="658"/>
            </w:pPr>
            <w:r w:rsidRPr="00AB39B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39B5">
              <w:instrText xml:space="preserve"> FORMCHECKBOX </w:instrText>
            </w:r>
            <w:r w:rsidR="00CD6434">
              <w:fldChar w:fldCharType="separate"/>
            </w:r>
            <w:r w:rsidRPr="00AB39B5">
              <w:fldChar w:fldCharType="end"/>
            </w:r>
            <w:r w:rsidRPr="00AB39B5">
              <w:t xml:space="preserve"> </w:t>
            </w:r>
            <w:r>
              <w:tab/>
            </w:r>
            <w:r w:rsidRPr="00AB39B5">
              <w:t>Sämtliche offerierten Leistungen werden durch den Anbieter erbracht.</w:t>
            </w:r>
          </w:p>
          <w:p w14:paraId="46A9EA9A" w14:textId="77777777" w:rsidR="00533B9E" w:rsidRDefault="00533B9E" w:rsidP="002A0842">
            <w:pPr>
              <w:spacing w:after="0"/>
              <w:ind w:left="658" w:hanging="658"/>
            </w:pPr>
            <w:r>
              <w:t>oder:</w:t>
            </w:r>
          </w:p>
          <w:p w14:paraId="7F99DE3F" w14:textId="77777777" w:rsidR="00533B9E" w:rsidRDefault="00533B9E" w:rsidP="002A0842">
            <w:pPr>
              <w:spacing w:after="0"/>
              <w:ind w:left="658" w:hanging="658"/>
            </w:pPr>
            <w:r w:rsidRPr="00AB39B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39B5">
              <w:instrText xml:space="preserve"> FORMCHECKBOX </w:instrText>
            </w:r>
            <w:r w:rsidR="00CD6434">
              <w:fldChar w:fldCharType="separate"/>
            </w:r>
            <w:r w:rsidRPr="00AB39B5">
              <w:fldChar w:fldCharType="end"/>
            </w:r>
            <w:r>
              <w:tab/>
              <w:t xml:space="preserve">Die Unterauftragnehmer sind im separaten </w:t>
            </w:r>
            <w:proofErr w:type="spellStart"/>
            <w:r>
              <w:t>Offertdokument</w:t>
            </w:r>
            <w:proofErr w:type="spellEnd"/>
            <w:r>
              <w:t xml:space="preserve"> vollständig aufgeführt.</w:t>
            </w:r>
          </w:p>
          <w:p w14:paraId="4CF021F4" w14:textId="77777777" w:rsidR="00533B9E" w:rsidRDefault="00533B9E" w:rsidP="001223C5">
            <w:pPr>
              <w:spacing w:after="0"/>
            </w:pPr>
            <w:r>
              <w:t>oder:</w:t>
            </w:r>
          </w:p>
          <w:p w14:paraId="33536C47" w14:textId="77777777" w:rsidR="00533B9E" w:rsidRPr="00AB39B5" w:rsidRDefault="00533B9E" w:rsidP="002A0842">
            <w:pPr>
              <w:ind w:left="658" w:hanging="658"/>
            </w:pPr>
            <w:r w:rsidRPr="00AB39B5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39B5">
              <w:instrText xml:space="preserve"> FORMCHECKBOX </w:instrText>
            </w:r>
            <w:r w:rsidR="00CD6434">
              <w:fldChar w:fldCharType="separate"/>
            </w:r>
            <w:r w:rsidRPr="00AB39B5">
              <w:fldChar w:fldCharType="end"/>
            </w:r>
            <w:r w:rsidRPr="00AB39B5">
              <w:t xml:space="preserve"> </w:t>
            </w:r>
            <w:r>
              <w:tab/>
            </w:r>
            <w:r w:rsidRPr="00AB39B5">
              <w:t xml:space="preserve">Im Auftrag sind </w:t>
            </w:r>
            <w:r>
              <w:t>folgende</w:t>
            </w:r>
            <w:r w:rsidRPr="00AB39B5">
              <w:t xml:space="preserve"> Unteraufträge</w:t>
            </w:r>
            <w:r>
              <w:t xml:space="preserve"> </w:t>
            </w:r>
            <w:r w:rsidRPr="00AB39B5">
              <w:t xml:space="preserve">enthalten/vorgesehen. </w:t>
            </w:r>
            <w:r>
              <w:t xml:space="preserve">(Deren </w:t>
            </w:r>
            <w:r w:rsidRPr="00AB39B5">
              <w:t>Rechnungsstellung</w:t>
            </w:r>
            <w:r>
              <w:t>en</w:t>
            </w:r>
            <w:r w:rsidRPr="00AB39B5">
              <w:t xml:space="preserve"> erfolg</w:t>
            </w:r>
            <w:r>
              <w:t>en</w:t>
            </w:r>
            <w:r w:rsidRPr="00AB39B5">
              <w:t xml:space="preserve"> an den A</w:t>
            </w:r>
            <w:r>
              <w:t>nbieter):</w:t>
            </w:r>
          </w:p>
          <w:tbl>
            <w:tblPr>
              <w:tblStyle w:val="Tabellenraster"/>
              <w:tblW w:w="8500" w:type="dxa"/>
              <w:tblLayout w:type="fixed"/>
              <w:tblLook w:val="04A0" w:firstRow="1" w:lastRow="0" w:firstColumn="1" w:lastColumn="0" w:noHBand="0" w:noVBand="1"/>
            </w:tblPr>
            <w:tblGrid>
              <w:gridCol w:w="4248"/>
              <w:gridCol w:w="4252"/>
            </w:tblGrid>
            <w:tr w:rsidR="00533B9E" w:rsidRPr="00AB39B5" w14:paraId="611B65FA" w14:textId="77777777" w:rsidTr="008A7CB2">
              <w:trPr>
                <w:trHeight w:val="344"/>
              </w:trPr>
              <w:tc>
                <w:tcPr>
                  <w:tcW w:w="4248" w:type="dxa"/>
                  <w:vMerge w:val="restart"/>
                </w:tcPr>
                <w:p w14:paraId="226DA315" w14:textId="77777777" w:rsidR="00533B9E" w:rsidRPr="00AB39B5" w:rsidRDefault="00533B9E" w:rsidP="00B74EC9">
                  <w:pPr>
                    <w:spacing w:after="0" w:line="240" w:lineRule="auto"/>
                  </w:pPr>
                  <w:r w:rsidRPr="00AB39B5">
                    <w:t>Teilleistung</w:t>
                  </w:r>
                </w:p>
              </w:tc>
              <w:tc>
                <w:tcPr>
                  <w:tcW w:w="4252" w:type="dxa"/>
                  <w:vMerge w:val="restart"/>
                </w:tcPr>
                <w:p w14:paraId="63161473" w14:textId="77777777" w:rsidR="00533B9E" w:rsidRPr="00AB39B5" w:rsidRDefault="00533B9E" w:rsidP="00B74EC9">
                  <w:pPr>
                    <w:spacing w:after="0" w:line="240" w:lineRule="auto"/>
                  </w:pPr>
                  <w:r w:rsidRPr="00AB39B5">
                    <w:t>Unterauftragnehmer</w:t>
                  </w:r>
                </w:p>
              </w:tc>
            </w:tr>
            <w:tr w:rsidR="00533B9E" w:rsidRPr="00AB39B5" w14:paraId="7F231D4A" w14:textId="77777777" w:rsidTr="008A7CB2">
              <w:trPr>
                <w:trHeight w:val="241"/>
              </w:trPr>
              <w:tc>
                <w:tcPr>
                  <w:tcW w:w="4248" w:type="dxa"/>
                  <w:vMerge/>
                </w:tcPr>
                <w:p w14:paraId="73241EBB" w14:textId="77777777" w:rsidR="00533B9E" w:rsidRPr="00AB39B5" w:rsidRDefault="00533B9E" w:rsidP="00B74EC9">
                  <w:pPr>
                    <w:spacing w:after="0" w:line="240" w:lineRule="auto"/>
                  </w:pPr>
                </w:p>
              </w:tc>
              <w:tc>
                <w:tcPr>
                  <w:tcW w:w="4252" w:type="dxa"/>
                  <w:vMerge/>
                </w:tcPr>
                <w:p w14:paraId="4BBBCFE3" w14:textId="77777777" w:rsidR="00533B9E" w:rsidRPr="00AB39B5" w:rsidRDefault="00533B9E" w:rsidP="00B74EC9">
                  <w:pPr>
                    <w:spacing w:after="0" w:line="240" w:lineRule="auto"/>
                  </w:pPr>
                </w:p>
              </w:tc>
            </w:tr>
            <w:tr w:rsidR="00533B9E" w:rsidRPr="00AB39B5" w14:paraId="2AC67FDE" w14:textId="77777777" w:rsidTr="008A7CB2">
              <w:trPr>
                <w:trHeight w:val="879"/>
              </w:trPr>
              <w:tc>
                <w:tcPr>
                  <w:tcW w:w="4248" w:type="dxa"/>
                </w:tcPr>
                <w:p w14:paraId="01279A52" w14:textId="77777777" w:rsidR="00533B9E" w:rsidRDefault="00533B9E" w:rsidP="00EC12CC">
                  <w:pPr>
                    <w:spacing w:before="120" w:after="120"/>
                  </w:pPr>
                  <w:r>
                    <w:t xml:space="preserve"> </w:t>
                  </w:r>
                </w:p>
                <w:p w14:paraId="6757E7C5" w14:textId="77777777" w:rsidR="00533B9E" w:rsidRDefault="00533B9E" w:rsidP="00EC12CC">
                  <w:pPr>
                    <w:spacing w:before="120" w:after="120"/>
                  </w:pPr>
                </w:p>
                <w:p w14:paraId="3263624F" w14:textId="77777777" w:rsidR="00533B9E" w:rsidRPr="00AB39B5" w:rsidRDefault="00533B9E" w:rsidP="00EC12CC">
                  <w:pPr>
                    <w:spacing w:before="120" w:after="120"/>
                  </w:pPr>
                </w:p>
              </w:tc>
              <w:tc>
                <w:tcPr>
                  <w:tcW w:w="4252" w:type="dxa"/>
                </w:tcPr>
                <w:p w14:paraId="29BF4BAA" w14:textId="77777777" w:rsidR="00533B9E" w:rsidRPr="00AB39B5" w:rsidRDefault="00533B9E" w:rsidP="00EC12CC">
                  <w:pPr>
                    <w:spacing w:before="120" w:after="120"/>
                  </w:pPr>
                </w:p>
              </w:tc>
            </w:tr>
            <w:tr w:rsidR="00533B9E" w:rsidRPr="00AB39B5" w14:paraId="13FAB20B" w14:textId="77777777" w:rsidTr="008A7CB2">
              <w:trPr>
                <w:trHeight w:val="835"/>
              </w:trPr>
              <w:tc>
                <w:tcPr>
                  <w:tcW w:w="4248" w:type="dxa"/>
                </w:tcPr>
                <w:p w14:paraId="1C242996" w14:textId="77777777" w:rsidR="00533B9E" w:rsidRDefault="00533B9E" w:rsidP="00EC12CC">
                  <w:pPr>
                    <w:spacing w:before="120" w:after="120"/>
                  </w:pPr>
                </w:p>
                <w:p w14:paraId="325C3357" w14:textId="77777777" w:rsidR="00533B9E" w:rsidRDefault="00533B9E" w:rsidP="00EC12CC">
                  <w:pPr>
                    <w:spacing w:before="120" w:after="120"/>
                  </w:pPr>
                </w:p>
                <w:p w14:paraId="162A4DE6" w14:textId="77777777" w:rsidR="00533B9E" w:rsidRPr="00AB39B5" w:rsidRDefault="00533B9E" w:rsidP="00EC12CC">
                  <w:pPr>
                    <w:spacing w:before="120" w:after="120"/>
                  </w:pPr>
                </w:p>
              </w:tc>
              <w:tc>
                <w:tcPr>
                  <w:tcW w:w="4252" w:type="dxa"/>
                </w:tcPr>
                <w:p w14:paraId="6FFB3A5B" w14:textId="77777777" w:rsidR="00533B9E" w:rsidRPr="00AB39B5" w:rsidRDefault="00533B9E" w:rsidP="00EC12CC">
                  <w:pPr>
                    <w:spacing w:before="120" w:after="120"/>
                  </w:pPr>
                </w:p>
              </w:tc>
            </w:tr>
            <w:tr w:rsidR="00533B9E" w:rsidRPr="00AB39B5" w14:paraId="06EFBB0F" w14:textId="77777777" w:rsidTr="008A7CB2">
              <w:trPr>
                <w:trHeight w:val="705"/>
              </w:trPr>
              <w:tc>
                <w:tcPr>
                  <w:tcW w:w="4248" w:type="dxa"/>
                </w:tcPr>
                <w:p w14:paraId="138D0293" w14:textId="77777777" w:rsidR="00533B9E" w:rsidRDefault="00533B9E" w:rsidP="00EC12CC">
                  <w:pPr>
                    <w:spacing w:before="120" w:after="120"/>
                  </w:pPr>
                </w:p>
                <w:p w14:paraId="23A88C2F" w14:textId="77777777" w:rsidR="00533B9E" w:rsidRDefault="00533B9E" w:rsidP="00EC12CC">
                  <w:pPr>
                    <w:spacing w:before="120" w:after="120"/>
                  </w:pPr>
                </w:p>
                <w:p w14:paraId="1416A531" w14:textId="77777777" w:rsidR="00533B9E" w:rsidRPr="00AB39B5" w:rsidRDefault="00533B9E" w:rsidP="00EC12CC">
                  <w:pPr>
                    <w:spacing w:before="120" w:after="120"/>
                  </w:pPr>
                </w:p>
              </w:tc>
              <w:tc>
                <w:tcPr>
                  <w:tcW w:w="4252" w:type="dxa"/>
                </w:tcPr>
                <w:p w14:paraId="43CC1288" w14:textId="77777777" w:rsidR="00533B9E" w:rsidRPr="00AB39B5" w:rsidRDefault="00533B9E" w:rsidP="00EC12CC">
                  <w:pPr>
                    <w:spacing w:before="120" w:after="120"/>
                  </w:pPr>
                </w:p>
              </w:tc>
            </w:tr>
          </w:tbl>
          <w:p w14:paraId="35E7E526" w14:textId="77777777" w:rsidR="00533B9E" w:rsidRPr="00AB39B5" w:rsidRDefault="00533B9E" w:rsidP="00435036">
            <w:pPr>
              <w:tabs>
                <w:tab w:val="left" w:pos="3334"/>
                <w:tab w:val="left" w:pos="5866"/>
              </w:tabs>
              <w:ind w:left="113"/>
            </w:pPr>
          </w:p>
        </w:tc>
      </w:tr>
      <w:tr w:rsidR="00533B9E" w:rsidRPr="00AB39B5" w14:paraId="77AE490D" w14:textId="77777777" w:rsidTr="00435036">
        <w:tc>
          <w:tcPr>
            <w:tcW w:w="1899" w:type="dxa"/>
          </w:tcPr>
          <w:p w14:paraId="1157B242" w14:textId="77777777" w:rsidR="00533B9E" w:rsidRPr="00533B9E" w:rsidRDefault="00533B9E" w:rsidP="00070B31">
            <w:pPr>
              <w:pStyle w:val="Randtitel"/>
              <w:numPr>
                <w:ilvl w:val="0"/>
                <w:numId w:val="41"/>
              </w:numPr>
              <w:ind w:left="345" w:hanging="283"/>
            </w:pPr>
            <w:r w:rsidRPr="00533B9E">
              <w:t>Selbstdeklaration</w:t>
            </w:r>
          </w:p>
        </w:tc>
        <w:tc>
          <w:tcPr>
            <w:tcW w:w="8646" w:type="dxa"/>
          </w:tcPr>
          <w:p w14:paraId="6C5E45F2" w14:textId="77777777" w:rsidR="00533B9E" w:rsidRPr="00533B9E" w:rsidRDefault="00533B9E" w:rsidP="00070B31">
            <w:pPr>
              <w:spacing w:after="0"/>
              <w:ind w:left="658" w:hanging="658"/>
              <w:rPr>
                <w:sz w:val="20"/>
              </w:rPr>
            </w:pPr>
            <w:r w:rsidRPr="00533B9E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3B9E">
              <w:instrText xml:space="preserve"> FORMCHECKBOX </w:instrText>
            </w:r>
            <w:r w:rsidR="00CD6434">
              <w:fldChar w:fldCharType="separate"/>
            </w:r>
            <w:r w:rsidRPr="00533B9E">
              <w:fldChar w:fldCharType="end"/>
            </w:r>
            <w:r w:rsidRPr="00533B9E">
              <w:t xml:space="preserve"> </w:t>
            </w:r>
            <w:r w:rsidRPr="00533B9E">
              <w:tab/>
            </w:r>
            <w:r w:rsidRPr="00533B9E">
              <w:rPr>
                <w:sz w:val="20"/>
              </w:rPr>
              <w:t>Die Einhaltung der Arbeitsschutzbestimmungen und der geltenden branchenüblichen, bzw. ortsüblichen Arbeitsbedingungen (Nichtdiskriminierung, Tarife, Sozialversicherungsbeiträge, allfällige Gesamtarbeitsverträge, usw.) wird vom Anbieter für sich und die von ihm eingesetzten Subunternehmen gewährleistet.</w:t>
            </w:r>
          </w:p>
        </w:tc>
      </w:tr>
      <w:tr w:rsidR="00533B9E" w:rsidRPr="00AB39B5" w14:paraId="68754365" w14:textId="77777777" w:rsidTr="00435036">
        <w:tc>
          <w:tcPr>
            <w:tcW w:w="1899" w:type="dxa"/>
          </w:tcPr>
          <w:p w14:paraId="7435668A" w14:textId="77777777" w:rsidR="00533B9E" w:rsidRPr="00AB39B5" w:rsidRDefault="00533B9E" w:rsidP="00D72592">
            <w:pPr>
              <w:pStyle w:val="Randtitel"/>
              <w:numPr>
                <w:ilvl w:val="0"/>
                <w:numId w:val="41"/>
              </w:numPr>
              <w:ind w:left="481" w:hanging="283"/>
            </w:pPr>
            <w:r w:rsidRPr="00AB39B5">
              <w:lastRenderedPageBreak/>
              <w:t>Angaben zum A</w:t>
            </w:r>
            <w:r>
              <w:t>n</w:t>
            </w:r>
            <w:r w:rsidRPr="00AB39B5">
              <w:t>bieter</w:t>
            </w:r>
          </w:p>
        </w:tc>
        <w:tc>
          <w:tcPr>
            <w:tcW w:w="8646" w:type="dxa"/>
          </w:tcPr>
          <w:tbl>
            <w:tblPr>
              <w:tblStyle w:val="Tabellenraster"/>
              <w:tblW w:w="8642" w:type="dxa"/>
              <w:tblLayout w:type="fixed"/>
              <w:tblLook w:val="04A0" w:firstRow="1" w:lastRow="0" w:firstColumn="1" w:lastColumn="0" w:noHBand="0" w:noVBand="1"/>
            </w:tblPr>
            <w:tblGrid>
              <w:gridCol w:w="2104"/>
              <w:gridCol w:w="6538"/>
            </w:tblGrid>
            <w:tr w:rsidR="00533B9E" w:rsidRPr="00AB39B5" w14:paraId="466155F3" w14:textId="77777777" w:rsidTr="00EC12CC">
              <w:trPr>
                <w:trHeight w:val="226"/>
              </w:trPr>
              <w:tc>
                <w:tcPr>
                  <w:tcW w:w="2104" w:type="dxa"/>
                </w:tcPr>
                <w:p w14:paraId="3FABAED9" w14:textId="77777777" w:rsidR="00533B9E" w:rsidRPr="00AB39B5" w:rsidRDefault="00533B9E" w:rsidP="00435036">
                  <w:pPr>
                    <w:spacing w:before="120" w:after="120"/>
                  </w:pPr>
                  <w:r w:rsidRPr="00AB39B5">
                    <w:t>Name</w:t>
                  </w:r>
                  <w:r>
                    <w:t>,</w:t>
                  </w:r>
                  <w:r w:rsidRPr="00AB39B5">
                    <w:t xml:space="preserve"> Firma</w:t>
                  </w:r>
                </w:p>
              </w:tc>
              <w:tc>
                <w:tcPr>
                  <w:tcW w:w="6538" w:type="dxa"/>
                </w:tcPr>
                <w:p w14:paraId="385F9845" w14:textId="77777777" w:rsidR="00533B9E" w:rsidRPr="00AB39B5" w:rsidRDefault="00533B9E" w:rsidP="00435036">
                  <w:pPr>
                    <w:spacing w:before="120" w:after="120"/>
                  </w:pPr>
                </w:p>
              </w:tc>
            </w:tr>
            <w:tr w:rsidR="00533B9E" w:rsidRPr="00AB39B5" w14:paraId="64D644D4" w14:textId="77777777" w:rsidTr="00EC12CC">
              <w:tc>
                <w:tcPr>
                  <w:tcW w:w="2104" w:type="dxa"/>
                </w:tcPr>
                <w:p w14:paraId="1F2B1EAD" w14:textId="77777777" w:rsidR="00533B9E" w:rsidRPr="00AB39B5" w:rsidRDefault="00533B9E" w:rsidP="00435036">
                  <w:pPr>
                    <w:spacing w:before="120" w:after="120"/>
                  </w:pPr>
                  <w:r w:rsidRPr="00AB39B5">
                    <w:t>Strasse, Nr.</w:t>
                  </w:r>
                </w:p>
              </w:tc>
              <w:tc>
                <w:tcPr>
                  <w:tcW w:w="6538" w:type="dxa"/>
                </w:tcPr>
                <w:p w14:paraId="54448CB1" w14:textId="77777777" w:rsidR="00533B9E" w:rsidRPr="00AB39B5" w:rsidRDefault="00533B9E" w:rsidP="00435036">
                  <w:pPr>
                    <w:spacing w:before="120" w:after="120"/>
                  </w:pPr>
                </w:p>
              </w:tc>
            </w:tr>
            <w:tr w:rsidR="00533B9E" w:rsidRPr="00AB39B5" w14:paraId="6D98DFD2" w14:textId="77777777" w:rsidTr="00EC12CC">
              <w:tc>
                <w:tcPr>
                  <w:tcW w:w="2104" w:type="dxa"/>
                </w:tcPr>
                <w:p w14:paraId="0B1B73C0" w14:textId="77777777" w:rsidR="00533B9E" w:rsidRPr="00AB39B5" w:rsidRDefault="00533B9E" w:rsidP="00435036">
                  <w:pPr>
                    <w:spacing w:before="120" w:after="120"/>
                  </w:pPr>
                  <w:r w:rsidRPr="00AB39B5">
                    <w:t>PLZ, Ort</w:t>
                  </w:r>
                </w:p>
              </w:tc>
              <w:tc>
                <w:tcPr>
                  <w:tcW w:w="6538" w:type="dxa"/>
                </w:tcPr>
                <w:p w14:paraId="37345475" w14:textId="77777777" w:rsidR="00533B9E" w:rsidRPr="00AB39B5" w:rsidRDefault="00533B9E" w:rsidP="00435036">
                  <w:pPr>
                    <w:spacing w:before="120" w:after="120"/>
                  </w:pPr>
                </w:p>
              </w:tc>
            </w:tr>
            <w:tr w:rsidR="00533B9E" w:rsidRPr="00AB39B5" w14:paraId="49BA198C" w14:textId="77777777" w:rsidTr="00EC12CC">
              <w:tc>
                <w:tcPr>
                  <w:tcW w:w="2104" w:type="dxa"/>
                </w:tcPr>
                <w:p w14:paraId="1CCF7AE5" w14:textId="77777777" w:rsidR="00533B9E" w:rsidRPr="00AB39B5" w:rsidRDefault="00533B9E" w:rsidP="00435036">
                  <w:pPr>
                    <w:spacing w:before="120" w:after="120"/>
                  </w:pPr>
                  <w:r w:rsidRPr="00AB39B5">
                    <w:t>Tel.</w:t>
                  </w:r>
                </w:p>
              </w:tc>
              <w:tc>
                <w:tcPr>
                  <w:tcW w:w="6538" w:type="dxa"/>
                </w:tcPr>
                <w:p w14:paraId="5EAA638E" w14:textId="77777777" w:rsidR="00533B9E" w:rsidRPr="00AB39B5" w:rsidRDefault="00533B9E" w:rsidP="00435036">
                  <w:pPr>
                    <w:spacing w:before="120" w:after="120"/>
                  </w:pPr>
                </w:p>
              </w:tc>
            </w:tr>
            <w:tr w:rsidR="00533B9E" w:rsidRPr="00AB39B5" w14:paraId="193490C6" w14:textId="77777777" w:rsidTr="00EC12CC">
              <w:tc>
                <w:tcPr>
                  <w:tcW w:w="2104" w:type="dxa"/>
                </w:tcPr>
                <w:p w14:paraId="0372FD55" w14:textId="77777777" w:rsidR="00533B9E" w:rsidRPr="00AB39B5" w:rsidRDefault="00533B9E" w:rsidP="00435036">
                  <w:pPr>
                    <w:spacing w:before="120" w:after="120"/>
                  </w:pPr>
                  <w:r w:rsidRPr="00AB39B5">
                    <w:t>Email:</w:t>
                  </w:r>
                </w:p>
              </w:tc>
              <w:tc>
                <w:tcPr>
                  <w:tcW w:w="6538" w:type="dxa"/>
                </w:tcPr>
                <w:p w14:paraId="6D6D67D0" w14:textId="77777777" w:rsidR="00533B9E" w:rsidRPr="00AB39B5" w:rsidRDefault="00533B9E" w:rsidP="00435036">
                  <w:pPr>
                    <w:spacing w:before="120" w:after="120"/>
                  </w:pPr>
                </w:p>
              </w:tc>
            </w:tr>
          </w:tbl>
          <w:p w14:paraId="10A2B94D" w14:textId="77777777" w:rsidR="00533B9E" w:rsidRDefault="00533B9E" w:rsidP="000C6183">
            <w:r w:rsidRPr="00AB39B5">
              <w:br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 w:rsidRPr="00AB39B5">
              <w:t xml:space="preserve"> Der Anbieter ist </w:t>
            </w:r>
            <w:proofErr w:type="spellStart"/>
            <w:r w:rsidRPr="00AB39B5">
              <w:t>M</w:t>
            </w:r>
            <w:r>
              <w:t>wst</w:t>
            </w:r>
            <w:proofErr w:type="spellEnd"/>
            <w:r w:rsidRPr="00AB39B5">
              <w:t>-</w:t>
            </w:r>
            <w:r>
              <w:t>p</w:t>
            </w:r>
            <w:r w:rsidRPr="00AB39B5">
              <w:t>flichtig. UID-</w:t>
            </w:r>
            <w:proofErr w:type="spellStart"/>
            <w:r w:rsidRPr="00AB39B5">
              <w:t>Nr</w:t>
            </w:r>
            <w:proofErr w:type="spellEnd"/>
            <w:r w:rsidRPr="00AB39B5">
              <w:t>:</w:t>
            </w:r>
            <w:r>
              <w:t>________________________________</w:t>
            </w:r>
            <w:r>
              <w:br/>
              <w:t>oder: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 w:rsidRPr="00AB39B5">
              <w:t xml:space="preserve"> </w:t>
            </w:r>
            <w:r>
              <w:t xml:space="preserve"> Der Anbieter ist nicht </w:t>
            </w:r>
            <w:proofErr w:type="spellStart"/>
            <w:r>
              <w:t>Mwst</w:t>
            </w:r>
            <w:proofErr w:type="spellEnd"/>
            <w:r>
              <w:t>-pflichtig:</w:t>
            </w:r>
          </w:p>
          <w:p w14:paraId="4DAB6962" w14:textId="77777777" w:rsidR="00533B9E" w:rsidRPr="00AB39B5" w:rsidRDefault="00533B9E" w:rsidP="00B17F19">
            <w:pPr>
              <w:ind w:left="708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 w:rsidRPr="00AB39B5">
              <w:t xml:space="preserve"> Der Anbieter ist selbständig und AHV-pflichtig:</w:t>
            </w:r>
          </w:p>
          <w:p w14:paraId="43F6A719" w14:textId="77777777" w:rsidR="00533B9E" w:rsidRPr="00AB39B5" w:rsidRDefault="00533B9E" w:rsidP="00B17F19">
            <w:pPr>
              <w:ind w:left="1416"/>
            </w:pPr>
            <w:r w:rsidRPr="00AB39B5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39B5">
              <w:instrText xml:space="preserve"> FORMCHECKBOX </w:instrText>
            </w:r>
            <w:r w:rsidR="00CD6434">
              <w:fldChar w:fldCharType="separate"/>
            </w:r>
            <w:r w:rsidRPr="00AB39B5">
              <w:fldChar w:fldCharType="end"/>
            </w:r>
            <w:r w:rsidRPr="00AB39B5">
              <w:t xml:space="preserve"> </w:t>
            </w:r>
            <w:r w:rsidRPr="00480B6D">
              <w:rPr>
                <w:sz w:val="20"/>
              </w:rPr>
              <w:t xml:space="preserve">Ein aktueller AHV-Nachweis liegt bei </w:t>
            </w:r>
            <w:r w:rsidRPr="00480B6D">
              <w:rPr>
                <w:sz w:val="20"/>
              </w:rPr>
              <w:br/>
              <w:t>oder</w:t>
            </w:r>
            <w:r w:rsidRPr="00480B6D">
              <w:rPr>
                <w:sz w:val="20"/>
              </w:rPr>
              <w:br/>
            </w:r>
            <w:r w:rsidRPr="00480B6D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0B6D">
              <w:rPr>
                <w:sz w:val="20"/>
              </w:rPr>
              <w:instrText xml:space="preserve"> FORMCHECKBOX </w:instrText>
            </w:r>
            <w:r w:rsidR="00CD6434">
              <w:rPr>
                <w:sz w:val="20"/>
              </w:rPr>
            </w:r>
            <w:r w:rsidR="00CD6434">
              <w:rPr>
                <w:sz w:val="20"/>
              </w:rPr>
              <w:fldChar w:fldCharType="separate"/>
            </w:r>
            <w:r w:rsidRPr="00480B6D">
              <w:rPr>
                <w:sz w:val="20"/>
              </w:rPr>
              <w:fldChar w:fldCharType="end"/>
            </w:r>
            <w:r w:rsidRPr="00480B6D">
              <w:rPr>
                <w:sz w:val="20"/>
              </w:rPr>
              <w:t xml:space="preserve"> Ein  AHV-Nachweis wurde der FNS im Rahmen anderer Aufträge während der letzten 3 Jahre bereits zugestellt.</w:t>
            </w:r>
          </w:p>
        </w:tc>
      </w:tr>
      <w:tr w:rsidR="00533B9E" w:rsidRPr="00AB39B5" w14:paraId="277A729F" w14:textId="77777777" w:rsidTr="00D72592">
        <w:tc>
          <w:tcPr>
            <w:tcW w:w="1899" w:type="dxa"/>
          </w:tcPr>
          <w:p w14:paraId="75A7674F" w14:textId="77777777" w:rsidR="00533B9E" w:rsidRPr="00AB39B5" w:rsidRDefault="00533B9E" w:rsidP="00D72592">
            <w:pPr>
              <w:pStyle w:val="Randtitel"/>
              <w:numPr>
                <w:ilvl w:val="0"/>
                <w:numId w:val="41"/>
              </w:numPr>
              <w:ind w:left="481" w:hanging="283"/>
            </w:pPr>
            <w:r>
              <w:t>Checkliste</w:t>
            </w:r>
          </w:p>
        </w:tc>
        <w:tc>
          <w:tcPr>
            <w:tcW w:w="8646" w:type="dxa"/>
          </w:tcPr>
          <w:p w14:paraId="323337F0" w14:textId="77777777" w:rsidR="00533B9E" w:rsidRDefault="00533B9E" w:rsidP="00D72592">
            <w:pPr>
              <w:ind w:left="426" w:hanging="426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>
              <w:t xml:space="preserve"> </w:t>
            </w:r>
            <w:r>
              <w:tab/>
              <w:t>Detailliertes Angebot liegt bei mit:</w:t>
            </w:r>
          </w:p>
          <w:p w14:paraId="71F5BDF0" w14:textId="77777777" w:rsidR="00533B9E" w:rsidRDefault="00533B9E" w:rsidP="00D72592">
            <w:pPr>
              <w:ind w:left="851" w:hanging="426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>
              <w:t xml:space="preserve"> </w:t>
            </w:r>
            <w:r>
              <w:tab/>
              <w:t>Angaben zu den Anforderungen der FNS als Grundlage des Angebots (z.B. Pflichtenheft, Leistungsverzeichnis, Anforderungskatalog, Auftragsgespräch, FNS-Merkblatt zu den Rechnungsanforderungen, o.ä.)</w:t>
            </w:r>
          </w:p>
          <w:p w14:paraId="7B849286" w14:textId="77777777" w:rsidR="00533B9E" w:rsidRDefault="00533B9E" w:rsidP="00D72592">
            <w:pPr>
              <w:ind w:left="851" w:hanging="426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>
              <w:t xml:space="preserve"> </w:t>
            </w:r>
            <w:r>
              <w:tab/>
              <w:t>Angebotene Lieferobjekten und Spezifikationen (Was, in welchem Umfang und in welcher Qualität wird zu welchem Termin geliefert resp. ausgeführt). U.a.:</w:t>
            </w:r>
          </w:p>
          <w:p w14:paraId="27F62614" w14:textId="77777777" w:rsidR="00533B9E" w:rsidRPr="00480B6D" w:rsidRDefault="00533B9E" w:rsidP="00D72592">
            <w:pPr>
              <w:ind w:left="851" w:hanging="426"/>
              <w:rPr>
                <w:sz w:val="20"/>
              </w:rPr>
            </w:pPr>
            <w:r w:rsidRPr="00480B6D">
              <w:rPr>
                <w:sz w:val="20"/>
              </w:rPr>
              <w:tab/>
            </w:r>
            <w:r w:rsidRPr="00480B6D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0B6D">
              <w:rPr>
                <w:sz w:val="20"/>
              </w:rPr>
              <w:instrText xml:space="preserve"> FORMCHECKBOX </w:instrText>
            </w:r>
            <w:r w:rsidR="00CD6434">
              <w:rPr>
                <w:sz w:val="20"/>
              </w:rPr>
            </w:r>
            <w:r w:rsidR="00CD6434">
              <w:rPr>
                <w:sz w:val="20"/>
              </w:rPr>
              <w:fldChar w:fldCharType="separate"/>
            </w:r>
            <w:r w:rsidRPr="00480B6D">
              <w:rPr>
                <w:sz w:val="20"/>
              </w:rPr>
              <w:fldChar w:fldCharType="end"/>
            </w:r>
            <w:r w:rsidRPr="00480B6D">
              <w:rPr>
                <w:sz w:val="20"/>
              </w:rPr>
              <w:t xml:space="preserve"> EK-Jahresbericht nach Vorgabe </w:t>
            </w:r>
          </w:p>
          <w:p w14:paraId="291F896F" w14:textId="77777777" w:rsidR="00533B9E" w:rsidRPr="00480B6D" w:rsidRDefault="00533B9E" w:rsidP="00D72592">
            <w:pPr>
              <w:ind w:left="851" w:hanging="426"/>
              <w:rPr>
                <w:sz w:val="20"/>
              </w:rPr>
            </w:pPr>
            <w:r w:rsidRPr="00480B6D">
              <w:rPr>
                <w:sz w:val="20"/>
              </w:rPr>
              <w:tab/>
            </w:r>
            <w:r w:rsidRPr="00480B6D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0B6D">
              <w:rPr>
                <w:sz w:val="20"/>
              </w:rPr>
              <w:instrText xml:space="preserve"> FORMCHECKBOX </w:instrText>
            </w:r>
            <w:r w:rsidR="00CD6434">
              <w:rPr>
                <w:sz w:val="20"/>
              </w:rPr>
            </w:r>
            <w:r w:rsidR="00CD6434">
              <w:rPr>
                <w:sz w:val="20"/>
              </w:rPr>
              <w:fldChar w:fldCharType="separate"/>
            </w:r>
            <w:r w:rsidRPr="00480B6D">
              <w:rPr>
                <w:sz w:val="20"/>
              </w:rPr>
              <w:fldChar w:fldCharType="end"/>
            </w:r>
            <w:r w:rsidRPr="00480B6D">
              <w:rPr>
                <w:sz w:val="20"/>
              </w:rPr>
              <w:t xml:space="preserve"> Artenerfassungen bei </w:t>
            </w:r>
            <w:proofErr w:type="spellStart"/>
            <w:r w:rsidRPr="00480B6D">
              <w:rPr>
                <w:sz w:val="20"/>
              </w:rPr>
              <w:t>infpspecies</w:t>
            </w:r>
            <w:proofErr w:type="spellEnd"/>
            <w:r w:rsidRPr="00480B6D">
              <w:rPr>
                <w:sz w:val="20"/>
              </w:rPr>
              <w:t xml:space="preserve"> mit    </w:t>
            </w:r>
            <w:r w:rsidRPr="00480B6D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0B6D">
              <w:rPr>
                <w:sz w:val="20"/>
              </w:rPr>
              <w:instrText xml:space="preserve"> FORMCHECKBOX </w:instrText>
            </w:r>
            <w:r w:rsidR="00CD6434">
              <w:rPr>
                <w:sz w:val="20"/>
              </w:rPr>
            </w:r>
            <w:r w:rsidR="00CD6434">
              <w:rPr>
                <w:sz w:val="20"/>
              </w:rPr>
              <w:fldChar w:fldCharType="separate"/>
            </w:r>
            <w:r w:rsidRPr="00480B6D">
              <w:rPr>
                <w:sz w:val="20"/>
              </w:rPr>
              <w:fldChar w:fldCharType="end"/>
            </w:r>
            <w:r w:rsidRPr="00480B6D">
              <w:rPr>
                <w:sz w:val="20"/>
              </w:rPr>
              <w:t xml:space="preserve"> BioDivCollector</w:t>
            </w:r>
            <w:r w:rsidRPr="00480B6D">
              <w:rPr>
                <w:rStyle w:val="Funotenzeichen"/>
                <w:sz w:val="20"/>
              </w:rPr>
              <w:footnoteReference w:id="1"/>
            </w:r>
            <w:r w:rsidRPr="00480B6D">
              <w:rPr>
                <w:sz w:val="20"/>
              </w:rPr>
              <w:t>-Erfassung/Referenz</w:t>
            </w:r>
          </w:p>
          <w:p w14:paraId="39E83BB2" w14:textId="77777777" w:rsidR="00533B9E" w:rsidRDefault="00533B9E" w:rsidP="00B24EB6">
            <w:pPr>
              <w:ind w:left="851" w:hanging="426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>
              <w:t xml:space="preserve"> </w:t>
            </w:r>
            <w:r>
              <w:tab/>
              <w:t>Kostenermittlung aufgrund Aufwandschätzung (Leistungen, Leistungserbringer, Anzahl h und Stundenansätze). Bei mehrjährigen Projekten aufgeschlüsselt nach Kalenderjahren in denen die Leistungen erbracht und in Rechnung gestellt werden.</w:t>
            </w:r>
          </w:p>
          <w:p w14:paraId="1D46E35F" w14:textId="77777777" w:rsidR="00533B9E" w:rsidRDefault="00533B9E" w:rsidP="00533B9E">
            <w:pPr>
              <w:ind w:left="851" w:hanging="426"/>
            </w:pPr>
            <w:r>
              <w:fldChar w:fldCharType="begin">
                <w:ffData>
                  <w:name w:val="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D6434">
              <w:fldChar w:fldCharType="separate"/>
            </w:r>
            <w:r>
              <w:fldChar w:fldCharType="end"/>
            </w:r>
            <w:r>
              <w:t xml:space="preserve"> </w:t>
            </w:r>
            <w:r>
              <w:tab/>
              <w:t>Zahlungsplan (nur falls abweichend zu AVB notwendig.)</w:t>
            </w:r>
          </w:p>
          <w:p w14:paraId="438D86D5" w14:textId="77777777" w:rsidR="00533B9E" w:rsidRPr="007C3935" w:rsidRDefault="00533B9E" w:rsidP="007C3935">
            <w:pPr>
              <w:rPr>
                <w:i/>
              </w:rPr>
            </w:pPr>
            <w:r>
              <w:rPr>
                <w:i/>
              </w:rPr>
              <w:t>(</w:t>
            </w:r>
            <w:r w:rsidRPr="007C3935">
              <w:rPr>
                <w:i/>
              </w:rPr>
              <w:t xml:space="preserve">Dieses </w:t>
            </w:r>
            <w:r>
              <w:rPr>
                <w:i/>
              </w:rPr>
              <w:t>ausgefüllte Zusatzblatt</w:t>
            </w:r>
            <w:r w:rsidRPr="007C3935">
              <w:rPr>
                <w:i/>
              </w:rPr>
              <w:t xml:space="preserve"> dient als Beilage </w:t>
            </w:r>
            <w:r>
              <w:rPr>
                <w:i/>
              </w:rPr>
              <w:t>zum Angebot</w:t>
            </w:r>
            <w:r w:rsidRPr="007C3935">
              <w:rPr>
                <w:i/>
              </w:rPr>
              <w:t xml:space="preserve"> und ersetzt diese</w:t>
            </w:r>
            <w:r>
              <w:rPr>
                <w:i/>
              </w:rPr>
              <w:t>s</w:t>
            </w:r>
            <w:r w:rsidRPr="007C3935">
              <w:rPr>
                <w:i/>
              </w:rPr>
              <w:t xml:space="preserve"> nicht.</w:t>
            </w:r>
            <w:r>
              <w:rPr>
                <w:i/>
              </w:rPr>
              <w:t>)</w:t>
            </w:r>
          </w:p>
        </w:tc>
      </w:tr>
      <w:tr w:rsidR="00533B9E" w:rsidRPr="00AB39B5" w14:paraId="2DA12C77" w14:textId="77777777" w:rsidTr="00D72592">
        <w:tc>
          <w:tcPr>
            <w:tcW w:w="1899" w:type="dxa"/>
          </w:tcPr>
          <w:p w14:paraId="1F8BFE0D" w14:textId="77777777" w:rsidR="00533B9E" w:rsidRPr="00AB39B5" w:rsidRDefault="00533B9E" w:rsidP="0073236A">
            <w:pPr>
              <w:pStyle w:val="Randtitel"/>
              <w:numPr>
                <w:ilvl w:val="0"/>
                <w:numId w:val="41"/>
              </w:numPr>
              <w:ind w:left="481" w:hanging="283"/>
            </w:pPr>
            <w:r>
              <w:t xml:space="preserve">Rechtsgültige </w:t>
            </w:r>
            <w:r w:rsidRPr="00AB39B5">
              <w:t>Unterschrift</w:t>
            </w:r>
            <w:r>
              <w:t>(</w:t>
            </w:r>
            <w:r w:rsidRPr="00AB39B5">
              <w:t>en</w:t>
            </w:r>
            <w:r>
              <w:t xml:space="preserve">) </w:t>
            </w:r>
            <w:r>
              <w:br/>
              <w:t>(Anbieter)</w:t>
            </w:r>
          </w:p>
        </w:tc>
        <w:tc>
          <w:tcPr>
            <w:tcW w:w="8646" w:type="dxa"/>
          </w:tcPr>
          <w:p w14:paraId="589E0CB7" w14:textId="77777777" w:rsidR="00533B9E" w:rsidRDefault="00533B9E" w:rsidP="00D72592">
            <w:r>
              <w:t>O</w:t>
            </w:r>
            <w:r w:rsidRPr="00AB39B5">
              <w:t>rt, Datum:</w:t>
            </w:r>
            <w:r w:rsidRPr="00AB39B5">
              <w:tab/>
            </w:r>
            <w:r w:rsidRPr="00AB39B5">
              <w:tab/>
            </w:r>
            <w:r w:rsidRPr="00AB39B5">
              <w:tab/>
            </w:r>
            <w:r w:rsidRPr="00AB39B5">
              <w:tab/>
            </w:r>
            <w:r w:rsidRPr="00AB39B5">
              <w:tab/>
              <w:t>Unterschrift:</w:t>
            </w:r>
          </w:p>
          <w:p w14:paraId="425ABA12" w14:textId="77777777" w:rsidR="00480B6D" w:rsidRPr="00AB39B5" w:rsidRDefault="00480B6D" w:rsidP="00D72592"/>
        </w:tc>
      </w:tr>
    </w:tbl>
    <w:p w14:paraId="1B33A899" w14:textId="77777777" w:rsidR="00533B9E" w:rsidRPr="00AB39B5" w:rsidRDefault="00533B9E" w:rsidP="00533B9E"/>
    <w:sectPr w:rsidR="00533B9E" w:rsidRPr="00AB39B5" w:rsidSect="00533B9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552" w:right="936" w:bottom="993" w:left="2466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8A97E8" w14:textId="77777777" w:rsidR="00092F2F" w:rsidRDefault="00092F2F" w:rsidP="005F4621">
      <w:pPr>
        <w:spacing w:after="0"/>
      </w:pPr>
      <w:r>
        <w:separator/>
      </w:r>
    </w:p>
  </w:endnote>
  <w:endnote w:type="continuationSeparator" w:id="0">
    <w:p w14:paraId="2528F6EB" w14:textId="77777777" w:rsidR="00092F2F" w:rsidRDefault="00092F2F" w:rsidP="005F462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177E6" w14:textId="77777777" w:rsidR="00267402" w:rsidRDefault="0026740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E0639" w14:textId="77777777" w:rsidR="00533B9E" w:rsidRDefault="00533B9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8EF53" w14:textId="77777777" w:rsidR="00533B9E" w:rsidRPr="0043357A" w:rsidRDefault="00CD6434" w:rsidP="00CA4A0D">
    <w:pPr>
      <w:pStyle w:val="Fuzeile"/>
    </w:pPr>
    <w:sdt>
      <w:sdtPr>
        <w:alias w:val="CustomElements.Footer.Nr"/>
        <w:tag w:val="CustomElements.Footer.Nr"/>
        <w:id w:val="264969695"/>
        <w:temporary/>
        <w:dataBinding w:xpath="//Text[@id='CustomElements.Footer.Nr']" w:storeItemID="{00000000-0000-0000-0000-000000000000}"/>
        <w:text w:multiLine="1"/>
      </w:sdtPr>
      <w:sdtEndPr/>
      <w:sdtContent>
        <w:r w:rsidR="00533B9E">
          <w:t xml:space="preserve"> </w:t>
        </w:r>
      </w:sdtContent>
    </w:sdt>
    <w:sdt>
      <w:sdtPr>
        <w:alias w:val="CustomElements.Footer.Path"/>
        <w:id w:val="264969698"/>
        <w:dataBinding w:xpath="//Text[@id='CustomElements.Footer.Path']" w:storeItemID="{00000000-0000-0000-0000-000000000000}"/>
        <w:text w:multiLine="1"/>
      </w:sdtPr>
      <w:sdtEndPr/>
      <w:sdtContent>
        <w:r w:rsidR="00533B9E"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C819E" w14:textId="77777777" w:rsidR="00092F2F" w:rsidRDefault="00092F2F" w:rsidP="005F4621">
      <w:pPr>
        <w:spacing w:after="0"/>
      </w:pPr>
      <w:r>
        <w:separator/>
      </w:r>
    </w:p>
  </w:footnote>
  <w:footnote w:type="continuationSeparator" w:id="0">
    <w:p w14:paraId="5FDB7337" w14:textId="77777777" w:rsidR="00092F2F" w:rsidRDefault="00092F2F" w:rsidP="005F4621">
      <w:pPr>
        <w:spacing w:after="0"/>
      </w:pPr>
      <w:r>
        <w:continuationSeparator/>
      </w:r>
    </w:p>
  </w:footnote>
  <w:footnote w:id="1">
    <w:p w14:paraId="50E952CB" w14:textId="77777777" w:rsidR="00533B9E" w:rsidRDefault="00533B9E">
      <w:pPr>
        <w:pStyle w:val="Funotentext"/>
      </w:pPr>
      <w:r>
        <w:rPr>
          <w:rStyle w:val="Funotenzeichen"/>
        </w:rPr>
        <w:footnoteRef/>
      </w:r>
      <w:r>
        <w:t xml:space="preserve"> www.biodivcollector.ch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F204D" w14:textId="77777777" w:rsidR="00267402" w:rsidRDefault="0026740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EE15E" w14:textId="77777777" w:rsidR="00533B9E" w:rsidRPr="00A82904" w:rsidRDefault="00533B9E" w:rsidP="00CA4A0D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2272" behindDoc="0" locked="0" layoutInCell="1" allowOverlap="1" wp14:anchorId="2603908C" wp14:editId="71CD0BE5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2" name="_s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096BFD" id="_x0000_t202" coordsize="21600,21600" o:spt="202" path="m,l,21600r21600,l21600,xe">
              <v:stroke joinstyle="miter"/>
              <v:path gradientshapeok="t" o:connecttype="rect"/>
            </v:shapetype>
            <v:shape id="_s7" o:spid="_x0000_s1026" type="#_x0000_t202" style="position:absolute;margin-left:0;margin-top:0;width:50pt;height:50pt;z-index:2517022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IjOG9IuAgAAVg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4320" behindDoc="0" locked="0" layoutInCell="1" allowOverlap="1" wp14:anchorId="624E4381" wp14:editId="6F809AAE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3" name="_s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C34B4F" id="_s9" o:spid="_x0000_s1026" type="#_x0000_t202" style="position:absolute;margin-left:0;margin-top:0;width:50pt;height:50pt;z-index:25170432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" filled="f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3296" behindDoc="0" locked="0" layoutInCell="1" allowOverlap="1" wp14:anchorId="33BAF7DA" wp14:editId="26C33CB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4" name="_s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32E4D32" id="_s8" o:spid="_x0000_s1026" type="#_x0000_t202" style="position:absolute;margin-left:0;margin-top:0;width:50pt;height:50pt;z-index:2517032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LXxB80uAgAAVg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7392" behindDoc="0" locked="0" layoutInCell="1" allowOverlap="1" wp14:anchorId="2AFDF0A2" wp14:editId="6B0545C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25" name="AutoShape 33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47527E2" id="AutoShape 331" o:spid="_x0000_s1026" style="position:absolute;margin-left:0;margin-top:0;width:50pt;height:50pt;z-index:2517073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5344" behindDoc="0" locked="0" layoutInCell="1" allowOverlap="1" wp14:anchorId="4451BADB" wp14:editId="0E7A30D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6" name="_s1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067CD51" id="_s11" o:spid="_x0000_s1026" type="#_x0000_t202" style="position:absolute;margin-left:0;margin-top:0;width:50pt;height:50pt;z-index:2517053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9440" behindDoc="0" locked="0" layoutInCell="1" allowOverlap="1" wp14:anchorId="00AF5975" wp14:editId="62079254">
              <wp:simplePos x="0" y="0"/>
              <wp:positionH relativeFrom="page">
                <wp:align>right</wp:align>
              </wp:positionH>
              <wp:positionV relativeFrom="page">
                <wp:posOffset>702310</wp:posOffset>
              </wp:positionV>
              <wp:extent cx="2663825" cy="288290"/>
              <wp:effectExtent l="0" t="0" r="0" b="0"/>
              <wp:wrapNone/>
              <wp:docPr id="27" name="Text Box 3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3825" cy="288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inorHAnsi" w:hAnsiTheme="minorHAnsi"/>
                              <w:noProof/>
                              <w:sz w:val="20"/>
                              <w:szCs w:val="20"/>
                              <w:lang w:eastAsia="de-CH"/>
                            </w:rPr>
                            <w:alias w:val="Profile.Org.Kanton"/>
                            <w:id w:val="7906160"/>
                            <w:dataBinding w:xpath="/ooImg/Profile.Org.Kanton" w:storeItemID="{907D8194-0898-4905-AD05-11E26BC63807}"/>
                            <w:picture/>
                          </w:sdtPr>
                          <w:sdtEndPr/>
                          <w:sdtContent>
                            <w:p w14:paraId="5EDD07C1" w14:textId="77777777" w:rsidR="00533B9E" w:rsidRDefault="00533B9E" w:rsidP="00CA4A0D">
                              <w:pPr>
                                <w:pStyle w:val="Neutral"/>
                              </w:pPr>
                              <w:r>
                                <w:rPr>
                                  <w:rFonts w:asciiTheme="minorHAnsi" w:hAnsiTheme="minorHAnsi"/>
                                  <w:noProof/>
                                  <w:sz w:val="20"/>
                                  <w:szCs w:val="20"/>
                                  <w:lang w:eastAsia="de-CH"/>
                                </w:rPr>
                                <w:drawing>
                                  <wp:inline distT="0" distB="0" distL="0" distR="0" wp14:anchorId="0CA25184" wp14:editId="4A1DDB51">
                                    <wp:extent cx="215900" cy="215900"/>
                                    <wp:effectExtent l="19050" t="0" r="0" b="0"/>
                                    <wp:docPr id="68" name="oo_43940503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oo_439405036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5900" cy="2159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33" o:spid="_x0000_s1026" type="#_x0000_t202" style="position:absolute;margin-left:158.55pt;margin-top:55.3pt;width:209.75pt;height:22.7pt;z-index:2517094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" stroked="f">
              <v:textbox inset="0,0,0,0">
                <w:txbxContent>
                  <w:sdt>
                    <w:sdtPr>
                      <w:rPr>
                        <w:rFonts w:asciiTheme="minorHAnsi" w:hAnsiTheme="minorHAnsi"/>
                        <w:noProof/>
                        <w:sz w:val="20"/>
                        <w:szCs w:val="20"/>
                        <w:lang w:eastAsia="de-CH"/>
                      </w:rPr>
                      <w:alias w:val="Profile.Org.Kanton"/>
                      <w:id w:val="7906160"/>
                      <w:dataBinding w:xpath="/ooImg/Profile.Org.Kanton" w:storeItemID="{907D8194-0898-4905-AD05-11E26BC63807}"/>
                      <w:picture/>
                    </w:sdtPr>
                    <w:sdtContent>
                      <w:p w:rsidR="00533B9E" w:rsidRDefault="00533B9E" w:rsidP="00CA4A0D">
                        <w:pPr>
                          <w:pStyle w:val="Neutral"/>
                        </w:pPr>
                        <w:r>
                          <w:rPr>
                            <w:rFonts w:asciiTheme="minorHAnsi" w:hAnsiTheme="minorHAnsi"/>
                            <w:noProof/>
                            <w:sz w:val="20"/>
                            <w:szCs w:val="20"/>
                            <w:lang w:eastAsia="de-CH"/>
                          </w:rPr>
                          <w:drawing>
                            <wp:inline distT="0" distB="0" distL="0" distR="0">
                              <wp:extent cx="215900" cy="215900"/>
                              <wp:effectExtent l="19050" t="0" r="0" b="0"/>
                              <wp:docPr id="68" name="oo_43940503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oo_43940503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5900" cy="2159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6368" behindDoc="0" locked="0" layoutInCell="1" allowOverlap="1" wp14:anchorId="57857C87" wp14:editId="37072E7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30" name="_s1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81E940" id="_s12" o:spid="_x0000_s1026" type="#_x0000_t202" style="position:absolute;margin-left:0;margin-top:0;width:50pt;height:50pt;z-index:25170636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8416" behindDoc="0" locked="0" layoutInCell="1" allowOverlap="1" wp14:anchorId="298D985E" wp14:editId="381B1688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31" name="AutoShape 33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B3DF8A" id="AutoShape 332" o:spid="_x0000_s1026" style="position:absolute;margin-left:0;margin-top:0;width:50pt;height:50pt;z-index:2517084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0464" behindDoc="0" locked="0" layoutInCell="1" allowOverlap="1" wp14:anchorId="023C24B8" wp14:editId="58595AFE">
              <wp:simplePos x="0" y="0"/>
              <wp:positionH relativeFrom="page">
                <wp:align>right</wp:align>
              </wp:positionH>
              <wp:positionV relativeFrom="page">
                <wp:posOffset>0</wp:posOffset>
              </wp:positionV>
              <wp:extent cx="2346960" cy="1657350"/>
              <wp:effectExtent l="0" t="0" r="0" b="0"/>
              <wp:wrapSquare wrapText="bothSides"/>
              <wp:docPr id="32" name="Text Box 3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6960" cy="1657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533B9E" w14:paraId="712FD8EF" w14:textId="77777777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  <w:hideMark/>
                              </w:tcPr>
                              <w:sdt>
                                <w:sdtPr>
                                  <w:alias w:val="CustomElements.Header.TextFolgeseiten"/>
                                  <w:id w:val="217364610"/>
                                  <w:dataBinding w:xpath="//Text[@id='CustomElements.Header.TextFolgeseiten']" w:storeItemID="{00000000-0000-0000-0000-000000000000}"/>
                                  <w:text w:multiLine="1"/>
                                </w:sdtPr>
                                <w:sdtEndPr/>
                                <w:sdtContent>
                                  <w:p w14:paraId="12736E3C" w14:textId="77777777" w:rsidR="00533B9E" w:rsidRDefault="00533B9E">
                                    <w:pPr>
                                      <w:pStyle w:val="BriefKopf"/>
                                    </w:pPr>
                                    <w:r>
                                      <w:t>Baudirektion</w:t>
                                    </w:r>
                                  </w:p>
                                </w:sdtContent>
                              </w:sdt>
                              <w:p w14:paraId="7158A7F2" w14:textId="77777777" w:rsidR="00533B9E" w:rsidRDefault="00533B9E">
                                <w:pPr>
                                  <w:pStyle w:val="BriefKopf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480B6D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  <w:r>
                                  <w:t>/</w:t>
                                </w:r>
                                <w:r>
                                  <w:rPr>
                                    <w:noProof/>
                                  </w:rPr>
                                  <w:fldChar w:fldCharType="begin"/>
                                </w:r>
                                <w:r>
                                  <w:rPr>
                                    <w:noProof/>
                                  </w:rPr>
                                  <w:instrText xml:space="preserve"> NUMPAGES   \* MERGEFORMAT </w:instrText>
                                </w:r>
                                <w:r>
                                  <w:rPr>
                                    <w:noProof/>
                                  </w:rPr>
                                  <w:fldChar w:fldCharType="separate"/>
                                </w:r>
                                <w:r w:rsidR="00480B6D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53A249ED" w14:textId="77777777" w:rsidR="00533B9E" w:rsidRDefault="00533B9E" w:rsidP="00CA4A0D">
                          <w:pPr>
                            <w:spacing w:after="0"/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3C24B8" id="_x0000_t202" coordsize="21600,21600" o:spt="202" path="m,l,21600r21600,l21600,xe">
              <v:stroke joinstyle="miter"/>
              <v:path gradientshapeok="t" o:connecttype="rect"/>
            </v:shapetype>
            <v:shape id="Text Box 334" o:spid="_x0000_s1027" type="#_x0000_t202" style="position:absolute;margin-left:133.6pt;margin-top:0;width:184.8pt;height:130.5pt;z-index:2517104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" filled="f" stroked="f"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533B9E" w14:paraId="712FD8EF" w14:textId="77777777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  <w:hideMark/>
                        </w:tcPr>
                        <w:sdt>
                          <w:sdtPr>
                            <w:alias w:val="CustomElements.Header.TextFolgeseiten"/>
                            <w:id w:val="217364610"/>
                            <w:dataBinding w:xpath="//Text[@id='CustomElements.Header.TextFolgeseiten']" w:storeItemID="{00000000-0000-0000-0000-000000000000}"/>
                            <w:text w:multiLine="1"/>
                          </w:sdtPr>
                          <w:sdtEndPr/>
                          <w:sdtContent>
                            <w:p w14:paraId="12736E3C" w14:textId="77777777" w:rsidR="00533B9E" w:rsidRDefault="00533B9E">
                              <w:pPr>
                                <w:pStyle w:val="BriefKopf"/>
                              </w:pPr>
                              <w:r>
                                <w:t>Baudirektion</w:t>
                              </w:r>
                            </w:p>
                          </w:sdtContent>
                        </w:sdt>
                        <w:p w14:paraId="7158A7F2" w14:textId="77777777" w:rsidR="00533B9E" w:rsidRDefault="00533B9E">
                          <w:pPr>
                            <w:pStyle w:val="BriefKopf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480B6D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 xml:space="preserve"> NUMPAGES   \* MERGEFORMAT 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480B6D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53A249ED" w14:textId="77777777" w:rsidR="00533B9E" w:rsidRDefault="00533B9E" w:rsidP="00CA4A0D">
                    <w:pPr>
                      <w:spacing w:after="0"/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1EF4F" w14:textId="77777777" w:rsidR="00533B9E" w:rsidRPr="00EA59F1" w:rsidRDefault="00533B9E" w:rsidP="00CA4A0D">
    <w:pPr>
      <w:pStyle w:val="Neutral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3536" behindDoc="0" locked="0" layoutInCell="1" allowOverlap="1" wp14:anchorId="7704AC4C" wp14:editId="0952D147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" name="_s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AE6533" id="_x0000_t202" coordsize="21600,21600" o:spt="202" path="m,l,21600r21600,l21600,xe">
              <v:stroke joinstyle="miter"/>
              <v:path gradientshapeok="t" o:connecttype="rect"/>
            </v:shapetype>
            <v:shape id="_s3" o:spid="_x0000_s1026" type="#_x0000_t202" style="position:absolute;margin-left:0;margin-top:0;width:50pt;height:50pt;z-index:25171353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j6koKC0CAABV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7632" behindDoc="0" locked="0" layoutInCell="1" allowOverlap="1" wp14:anchorId="49335966" wp14:editId="51F97845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2" name="AutoShape 34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6E0DE57" id="AutoShape 341" o:spid="_x0000_s1026" style="position:absolute;margin-left:0;margin-top:0;width:50pt;height:50pt;z-index:25171763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2512" behindDoc="0" locked="0" layoutInCell="1" allowOverlap="1" wp14:anchorId="6A87BD37" wp14:editId="7472D22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3" name="_s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AAA24E" id="_s4" o:spid="_x0000_s1026" type="#_x0000_t202" style="position:absolute;margin-left:0;margin-top:0;width:50pt;height:50pt;z-index:25171251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OX/NKguAgAAVQ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0704" behindDoc="0" locked="0" layoutInCell="1" allowOverlap="1" wp14:anchorId="73F40C15" wp14:editId="7480889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4" name="Text Box 34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015BDC5" id="Text Box 344" o:spid="_x0000_s1026" type="#_x0000_t202" style="position:absolute;margin-left:0;margin-top:0;width:50pt;height:50pt;z-index:2517207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" filled="f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8656" behindDoc="0" locked="0" layoutInCell="1" allowOverlap="1" wp14:anchorId="02044E7E" wp14:editId="7A43D837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5" name="Text Box 34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B81130" id="Text Box 342" o:spid="_x0000_s1026" type="#_x0000_t202" style="position:absolute;margin-left:0;margin-top:0;width:50pt;height:50pt;z-index:25171865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Xv2fRzMCAABe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4560" behindDoc="0" locked="0" layoutInCell="1" allowOverlap="1" wp14:anchorId="17CAA8C7" wp14:editId="54B988F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" name="_s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852BA0" id="_s5" o:spid="_x0000_s1026" type="#_x0000_t202" style="position:absolute;margin-left:0;margin-top:0;width:50pt;height:50pt;z-index:25171456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TlVWWS0CAABV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5824" behindDoc="0" locked="0" layoutInCell="1" allowOverlap="1" wp14:anchorId="6CC89883" wp14:editId="668FD48C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7" name="Text Box 34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9C6CEE0" id="Text Box 349" o:spid="_x0000_s1026" type="#_x0000_t202" style="position:absolute;margin-left:0;margin-top:0;width:50pt;height:50pt;z-index:25172582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CBye7jMCAABe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9680" behindDoc="0" locked="0" layoutInCell="1" allowOverlap="1" wp14:anchorId="36D9DB8C" wp14:editId="5EC857C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8" name="Text Box 34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C6F3FE" id="Text Box 343" o:spid="_x0000_s1026" type="#_x0000_t202" style="position:absolute;margin-left:0;margin-top:0;width:50pt;height:50pt;z-index:2517196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5584" behindDoc="0" locked="0" layoutInCell="1" allowOverlap="1" wp14:anchorId="46DC9043" wp14:editId="169736CE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9" name="_s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B7014A" id="_s6" o:spid="_x0000_s1026" type="#_x0000_t202" style="position:absolute;margin-left:0;margin-top:0;width:50pt;height:50pt;z-index:2517155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8qyAkS0CAABV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7872" behindDoc="0" locked="0" layoutInCell="1" allowOverlap="1" wp14:anchorId="421E35DB" wp14:editId="1C04F52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0" name="Text Box 35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80CEFD" id="Text Box 351" o:spid="_x0000_s1026" type="#_x0000_t202" style="position:absolute;margin-left:0;margin-top:0;width:50pt;height:50pt;z-index:2517278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Grb0dTMCAABf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6608" behindDoc="0" locked="0" layoutInCell="1" allowOverlap="1" wp14:anchorId="053E2799" wp14:editId="3C81DC2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1" name="_s1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0595DD1" id="_s16" o:spid="_x0000_s1026" type="#_x0000_t202" style="position:absolute;margin-left:0;margin-top:0;width:50pt;height:50pt;z-index:2517166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LYdA/suAgAAVw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1728" behindDoc="0" locked="0" layoutInCell="1" allowOverlap="1" wp14:anchorId="5CE83151" wp14:editId="52B8C625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12" name="AutoShape 34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BCE9862" id="AutoShape 345" o:spid="_x0000_s1026" style="position:absolute;margin-left:0;margin-top:0;width:50pt;height:50pt;z-index:2517217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8896" behindDoc="0" locked="0" layoutInCell="1" allowOverlap="1" wp14:anchorId="15964B7E" wp14:editId="41DAD047">
              <wp:simplePos x="0" y="0"/>
              <wp:positionH relativeFrom="column">
                <wp:align>right</wp:align>
              </wp:positionH>
              <wp:positionV relativeFrom="page">
                <wp:posOffset>-20119340</wp:posOffset>
              </wp:positionV>
              <wp:extent cx="1058545" cy="264795"/>
              <wp:effectExtent l="2540" t="0" r="0" b="4445"/>
              <wp:wrapNone/>
              <wp:docPr id="13" name="###DraftMode###1026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8545" cy="264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533B9E" w14:paraId="5C054D0F" w14:textId="77777777" w:rsidTr="00CA4A0D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14:paraId="1AB2E4EE" w14:textId="77777777" w:rsidR="00533B9E" w:rsidRDefault="00533B9E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533B9E" w14:paraId="4D68AEBB" w14:textId="77777777" w:rsidTr="00CA4A0D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1146235618"/>
                                <w:dataBinding w:xpath="//DateTime[@id='DocParam.Hidden.CreationTime']" w:storeItemID="{00000000-0000-0000-0000-000000000000}"/>
                                <w:date w:fullDate="2015-10-01T17:39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14:paraId="526A270B" w14:textId="77777777" w:rsidR="00533B9E" w:rsidRDefault="00533B9E">
                                    <w:pPr>
                                      <w:pStyle w:val="BriefKopf"/>
                                    </w:pPr>
                                    <w:r>
                                      <w:t>1. Oktober 2015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14:paraId="44041EB0" w14:textId="77777777" w:rsidR="00533B9E" w:rsidRPr="002F1C35" w:rsidRDefault="00533B9E" w:rsidP="00CA4A0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964B7E" id="_x0000_t202" coordsize="21600,21600" o:spt="202" path="m,l,21600r21600,l21600,xe">
              <v:stroke joinstyle="miter"/>
              <v:path gradientshapeok="t" o:connecttype="rect"/>
            </v:shapetype>
            <v:shape id="###DraftMode###1026" o:spid="_x0000_s1028" type="#_x0000_t202" alt="off" style="position:absolute;margin-left:32.15pt;margin-top:-1584.2pt;width:83.35pt;height:20.85pt;z-index:251728896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" stroked="f"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533B9E" w14:paraId="5C054D0F" w14:textId="77777777" w:rsidTr="00CA4A0D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14:paraId="1AB2E4EE" w14:textId="77777777" w:rsidR="00533B9E" w:rsidRDefault="00533B9E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533B9E" w14:paraId="4D68AEBB" w14:textId="77777777" w:rsidTr="00CA4A0D">
                      <w:sdt>
                        <w:sdtPr>
                          <w:alias w:val="DocParam.Hidden.CreationTime"/>
                          <w:tag w:val="DocParam.Hidden.CreationTime"/>
                          <w:id w:val="1146235618"/>
                          <w:dataBinding w:xpath="//DateTime[@id='DocParam.Hidden.CreationTime']" w:storeItemID="{00000000-0000-0000-0000-000000000000}"/>
                          <w:date w:fullDate="2015-10-01T17:39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14:paraId="526A270B" w14:textId="77777777" w:rsidR="00533B9E" w:rsidRDefault="00533B9E">
                              <w:pPr>
                                <w:pStyle w:val="BriefKopf"/>
                              </w:pPr>
                              <w:r>
                                <w:t>1. Oktober 2015</w:t>
                              </w:r>
                            </w:p>
                          </w:tc>
                        </w:sdtContent>
                      </w:sdt>
                    </w:tr>
                  </w:tbl>
                  <w:p w14:paraId="44041EB0" w14:textId="77777777" w:rsidR="00533B9E" w:rsidRPr="002F1C35" w:rsidRDefault="00533B9E" w:rsidP="00CA4A0D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2752" behindDoc="0" locked="0" layoutInCell="1" allowOverlap="1" wp14:anchorId="027513C8" wp14:editId="608486E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4" name="Text Box 34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9376A0" id="Text Box 346" o:spid="_x0000_s1026" type="#_x0000_t202" style="position:absolute;margin-left:0;margin-top:0;width:50pt;height:50pt;z-index:2517227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I47kIzMCAABf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9920" behindDoc="0" locked="0" layoutInCell="1" allowOverlap="1" wp14:anchorId="5738C61B" wp14:editId="3814D765">
              <wp:simplePos x="0" y="0"/>
              <wp:positionH relativeFrom="page">
                <wp:posOffset>344805</wp:posOffset>
              </wp:positionH>
              <wp:positionV relativeFrom="page">
                <wp:posOffset>269875</wp:posOffset>
              </wp:positionV>
              <wp:extent cx="1165860" cy="1115695"/>
              <wp:effectExtent l="1905" t="3175" r="3810" b="0"/>
              <wp:wrapNone/>
              <wp:docPr id="15" name="Text Box 3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5860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Profile.Org.HeaderLogoShort"/>
                            <w:id w:val="1612388115"/>
                            <w:dataBinding w:xpath="/ooImg/Profile.Org.HeaderLogoShort" w:storeItemID="{907D8194-0898-4905-AD05-11E26BC63807}"/>
                            <w:picture/>
                          </w:sdtPr>
                          <w:sdtEndPr/>
                          <w:sdtContent>
                            <w:p w14:paraId="20920C53" w14:textId="77777777" w:rsidR="00533B9E" w:rsidRPr="00B00301" w:rsidRDefault="00533B9E" w:rsidP="00CA4A0D">
                              <w:pPr>
                                <w:pStyle w:val="Neutral"/>
                              </w:pPr>
                              <w:r>
                                <w:rPr>
                                  <w:noProof/>
                                  <w:lang w:eastAsia="de-CH"/>
                                </w:rPr>
                                <w:drawing>
                                  <wp:inline distT="0" distB="0" distL="0" distR="0" wp14:anchorId="76738C43" wp14:editId="49D8DE60">
                                    <wp:extent cx="1115658" cy="1079079"/>
                                    <wp:effectExtent l="19050" t="0" r="8293" b="0"/>
                                    <wp:docPr id="69" name="oo_98315990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15658" cy="1079079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53" o:spid="_x0000_s1029" type="#_x0000_t202" style="position:absolute;margin-left:27.15pt;margin-top:21.25pt;width:91.8pt;height:87.85pt;z-index:251729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" stroked="f">
              <v:textbox inset="0,0,0,0">
                <w:txbxContent>
                  <w:sdt>
                    <w:sdtPr>
                      <w:alias w:val="Profile.Org.HeaderLogoShort"/>
                      <w:id w:val="1612388115"/>
                      <w:dataBinding w:xpath="/ooImg/Profile.Org.HeaderLogoShort" w:storeItemID="{907D8194-0898-4905-AD05-11E26BC63807}"/>
                      <w:picture/>
                    </w:sdtPr>
                    <w:sdtContent>
                      <w:p w:rsidR="00533B9E" w:rsidRPr="00B00301" w:rsidRDefault="00533B9E" w:rsidP="00CA4A0D">
                        <w:pPr>
                          <w:pStyle w:val="Neutral"/>
                        </w:pPr>
                        <w:r>
                          <w:rPr>
                            <w:noProof/>
                            <w:lang w:eastAsia="de-CH"/>
                          </w:rPr>
                          <w:drawing>
                            <wp:inline distT="0" distB="0" distL="0" distR="0">
                              <wp:extent cx="1115658" cy="1079079"/>
                              <wp:effectExtent l="19050" t="0" r="8293" b="0"/>
                              <wp:docPr id="69" name="oo_98315990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15658" cy="107907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3776" behindDoc="0" locked="0" layoutInCell="1" allowOverlap="1" wp14:anchorId="12981283" wp14:editId="6F0AF6BE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8" name="Text Box 34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31AC65E" id="Text Box 347" o:spid="_x0000_s1026" type="#_x0000_t202" style="position:absolute;margin-left:0;margin-top:0;width:50pt;height:50pt;z-index:2517237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n8oZ/jMCAABf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6848" behindDoc="0" locked="0" layoutInCell="1" allowOverlap="1" wp14:anchorId="12A8B7FC" wp14:editId="6DA6F3D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19" name="AutoShape 350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8E9931" id="AutoShape 350" o:spid="_x0000_s1026" style="position:absolute;margin-left:0;margin-top:0;width:50pt;height:50pt;z-index:2517268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4800" behindDoc="0" locked="0" layoutInCell="1" allowOverlap="1" wp14:anchorId="38E49EC0" wp14:editId="35AAEF1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0" name="Text Box 34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1CAE58" id="Text Box 348" o:spid="_x0000_s1026" type="#_x0000_t202" style="position:absolute;margin-left:0;margin-top:0;width:50pt;height:50pt;z-index:2517248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oRZsGDMCAABf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inline distT="0" distB="0" distL="0" distR="0" wp14:anchorId="79A3EA52" wp14:editId="2061543C">
              <wp:extent cx="5383530" cy="1927860"/>
              <wp:effectExtent l="0" t="0" r="0" b="0"/>
              <wp:docPr id="21" name="AutoShape 3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83530" cy="2292985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533B9E" w14:paraId="0F3E9F2E" w14:textId="77777777" w:rsidTr="00CA4A0D">
                            <w:trPr>
                              <w:trHeight w:val="1117"/>
                            </w:trPr>
                            <w:sdt>
                              <w:sdtPr>
                                <w:alias w:val="CustomElements.Header.Formular.Basis2.Script1"/>
                                <w:id w:val="1789723209"/>
                                <w:dataBinding w:xpath="//Text[@id='CustomElements.Header.Formular.Basis2.Script1']" w:storeItemID="{00000000-0000-0000-0000-000000000000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  <w:vAlign w:val="bottom"/>
                                  </w:tcPr>
                                  <w:p w14:paraId="0CF0DC43" w14:textId="77777777" w:rsidR="00533B9E" w:rsidRPr="0085033C" w:rsidRDefault="00533B9E" w:rsidP="00CA4A0D">
                                    <w:pPr>
                                      <w:pStyle w:val="BriefKopf"/>
                                    </w:pPr>
                                    <w:r>
                                      <w:t>Kanton Zürich</w:t>
                                    </w:r>
                                    <w:r>
                                      <w:br/>
                                      <w:t>Baudirektion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533B9E" w14:paraId="2E477280" w14:textId="77777777" w:rsidTr="00CA4A0D">
                            <w:trPr>
                              <w:trHeight w:val="227"/>
                            </w:trPr>
                            <w:sdt>
                              <w:sdtPr>
                                <w:alias w:val="DocParam.Subject"/>
                                <w:id w:val="753731532"/>
                                <w:dataBinding w:xpath="//Text[@id='DocParam.Subject']" w:storeItemID="{00000000-0000-0000-0000-000000000000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</w:tcPr>
                                  <w:p w14:paraId="706D5AF6" w14:textId="77777777" w:rsidR="00533B9E" w:rsidRDefault="00533B9E" w:rsidP="00435036">
                                    <w:pPr>
                                      <w:pStyle w:val="MMKopfgross"/>
                                    </w:pPr>
                                    <w:r>
                                      <w:t>Angebot für Planungs- und</w:t>
                                    </w:r>
                                    <w:r>
                                      <w:br/>
                                      <w:t>Dienstleistungsaufträge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533B9E" w14:paraId="35EA86D7" w14:textId="77777777" w:rsidTr="00CA4A0D">
                            <w:trPr>
                              <w:trHeight w:val="1254"/>
                            </w:trPr>
                            <w:tc>
                              <w:tcPr>
                                <w:tcW w:w="8505" w:type="dxa"/>
                              </w:tcPr>
                              <w:sdt>
                                <w:sdtPr>
                                  <w:alias w:val="CustomElements.Header.Formular.Basis2.Script2"/>
                                  <w:id w:val="1789723212"/>
                                  <w:dataBinding w:xpath="//Text[@id='CustomElements.Header.Formular.Basis2.Script2']" w:storeItemID="{00000000-0000-0000-0000-000000000000}"/>
                                  <w:text w:multiLine="1"/>
                                </w:sdtPr>
                                <w:sdtEndPr/>
                                <w:sdtContent>
                                  <w:p w14:paraId="060057F8" w14:textId="77777777" w:rsidR="00533B9E" w:rsidRDefault="00533B9E" w:rsidP="00CA4A0D">
                                    <w:pPr>
                                      <w:pStyle w:val="BriefKopf"/>
                                    </w:pPr>
                                    <w:r>
                                      <w:t>Amt für Landschaft und Natur</w:t>
                                    </w:r>
                                    <w:r>
                                      <w:br/>
                                      <w:t>Fachstelle Naturschutz</w:t>
                                    </w:r>
                                  </w:p>
                                </w:sdtContent>
                              </w:sdt>
                              <w:p w14:paraId="563B72CD" w14:textId="77777777" w:rsidR="00533B9E" w:rsidRDefault="00533B9E" w:rsidP="00CA4A0D">
                                <w:pPr>
                                  <w:pStyle w:val="BriefKopf"/>
                                </w:pPr>
                              </w:p>
                              <w:p w14:paraId="41AFF4AB" w14:textId="77777777" w:rsidR="00533B9E" w:rsidRDefault="00533B9E" w:rsidP="00CA4A0D">
                                <w:pPr>
                                  <w:pStyle w:val="BriefKopf"/>
                                </w:pPr>
                                <w:r>
                                  <w:t xml:space="preserve">Version </w:t>
                                </w:r>
                                <w:sdt>
                                  <w:sdtPr>
                                    <w:alias w:val="CustomElements.Header.Formular.Basis2.Script3"/>
                                    <w:id w:val="1789723215"/>
                                    <w:dataBinding w:xpath="//Text[@id='CustomElements.Header.Formular.Basis2.Script3']" w:storeItemID="{00000000-0000-0000-0000-000000000000}"/>
                                    <w:text w:multiLine="1"/>
                                  </w:sdtPr>
                                  <w:sdtEndPr/>
                                  <w:sdtContent>
                                    <w:r>
                                      <w:t>1. Mai 2021</w:t>
                                    </w:r>
                                  </w:sdtContent>
                                </w:sdt>
                                <w:r>
                                  <w:t xml:space="preserve"> (</w:t>
                                </w:r>
                                <w:proofErr w:type="spellStart"/>
                                <w:r>
                                  <w:t>docx</w:t>
                                </w:r>
                                <w:proofErr w:type="spellEnd"/>
                                <w:r>
                                  <w:t>)</w:t>
                                </w:r>
                              </w:p>
                              <w:sdt>
                                <w:sdtPr>
                                  <w:alias w:val="NumPages"/>
                                  <w:tag w:val="1790084645"/>
                                  <w:id w:val="1790084645"/>
                                </w:sdtPr>
                                <w:sdtEndPr/>
                                <w:sdtContent>
                                  <w:p w14:paraId="164A27EE" w14:textId="77777777" w:rsidR="00533B9E" w:rsidRDefault="00533B9E" w:rsidP="000F3ABA">
                                    <w:pPr>
                                      <w:pStyle w:val="BriefKopf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PAGE   \* MERGEFORMAT </w:instrText>
                                    </w:r>
                                    <w:r>
                                      <w:fldChar w:fldCharType="separate"/>
                                    </w:r>
                                    <w:r w:rsidR="00480B6D">
                                      <w:rPr>
                                        <w:noProof/>
                                      </w:rPr>
                                      <w:t>1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  <w:r>
                                      <w:t>/</w:t>
                                    </w:r>
                                    <w:r w:rsidR="00CD6434">
                                      <w:fldChar w:fldCharType="begin"/>
                                    </w:r>
                                    <w:r w:rsidR="00CD6434">
                                      <w:instrText xml:space="preserve"> NUMPAGES   \* MERGEFORMAT </w:instrText>
                                    </w:r>
                                    <w:r w:rsidR="00CD6434">
                                      <w:fldChar w:fldCharType="separate"/>
                                    </w:r>
                                    <w:r w:rsidR="00480B6D">
                                      <w:rPr>
                                        <w:noProof/>
                                      </w:rPr>
                                      <w:t>2</w:t>
                                    </w:r>
                                    <w:r w:rsidR="00CD6434"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</w:tc>
                          </w:tr>
                        </w:tbl>
                        <w:p w14:paraId="0143B47C" w14:textId="77777777" w:rsidR="00533B9E" w:rsidRDefault="00533B9E" w:rsidP="00CA4A0D">
                          <w:pPr>
                            <w:pStyle w:val="BriefKopf"/>
                          </w:pPr>
                        </w:p>
                        <w:p w14:paraId="1D6FAC60" w14:textId="77777777" w:rsidR="00533B9E" w:rsidRDefault="00533B9E" w:rsidP="00CA4A0D">
                          <w:pPr>
                            <w:pStyle w:val="BriefKopf"/>
                          </w:pPr>
                        </w:p>
                        <w:p w14:paraId="6034A29C" w14:textId="77777777" w:rsidR="00533B9E" w:rsidRPr="000262EB" w:rsidRDefault="00533B9E" w:rsidP="00CA4A0D">
                          <w:pPr>
                            <w:pStyle w:val="BriefKopf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 w14:anchorId="79A3EA52" id="AutoShape 354" o:spid="_x0000_s1030" style="width:423.9pt;height:15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" adj="-11796480,,5400" path="al10800,10800@8@8@4@6,10800,10800,10800,10800@9@7l@30@31@17@18@24@25@15@16@32@33xe" filled="f" stroked="f">
              <v:stroke joinstyle="round"/>
              <v:formulas/>
              <v:path o:connecttype="custom" textboxrect="@1,@1,@1,@1"/>
              <v:textbox style="mso-fit-shape-to-text:t"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533B9E" w14:paraId="0F3E9F2E" w14:textId="77777777" w:rsidTr="00CA4A0D">
                      <w:trPr>
                        <w:trHeight w:val="1117"/>
                      </w:trPr>
                      <w:sdt>
                        <w:sdtPr>
                          <w:alias w:val="CustomElements.Header.Formular.Basis2.Script1"/>
                          <w:id w:val="1789723209"/>
                          <w:dataBinding w:xpath="//Text[@id='CustomElements.Header.Formular.Basis2.Script1']" w:storeItemID="{00000000-0000-0000-0000-000000000000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  <w:vAlign w:val="bottom"/>
                            </w:tcPr>
                            <w:p w14:paraId="0CF0DC43" w14:textId="77777777" w:rsidR="00533B9E" w:rsidRPr="0085033C" w:rsidRDefault="00533B9E" w:rsidP="00CA4A0D">
                              <w:pPr>
                                <w:pStyle w:val="BriefKopf"/>
                              </w:pPr>
                              <w:r>
                                <w:t>Kanton Zürich</w:t>
                              </w:r>
                              <w:r>
                                <w:br/>
                                <w:t>Baudirektion</w:t>
                              </w:r>
                            </w:p>
                          </w:tc>
                        </w:sdtContent>
                      </w:sdt>
                    </w:tr>
                    <w:tr w:rsidR="00533B9E" w14:paraId="2E477280" w14:textId="77777777" w:rsidTr="00CA4A0D">
                      <w:trPr>
                        <w:trHeight w:val="227"/>
                      </w:trPr>
                      <w:sdt>
                        <w:sdtPr>
                          <w:alias w:val="DocParam.Subject"/>
                          <w:id w:val="753731532"/>
                          <w:dataBinding w:xpath="//Text[@id='DocParam.Subject']" w:storeItemID="{00000000-0000-0000-0000-000000000000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</w:tcPr>
                            <w:p w14:paraId="706D5AF6" w14:textId="77777777" w:rsidR="00533B9E" w:rsidRDefault="00533B9E" w:rsidP="00435036">
                              <w:pPr>
                                <w:pStyle w:val="MMKopfgross"/>
                              </w:pPr>
                              <w:r>
                                <w:t>Angebot für Planungs- und</w:t>
                              </w:r>
                              <w:r>
                                <w:br/>
                                <w:t>Dienstleistungsaufträge</w:t>
                              </w:r>
                            </w:p>
                          </w:tc>
                        </w:sdtContent>
                      </w:sdt>
                    </w:tr>
                    <w:tr w:rsidR="00533B9E" w14:paraId="35EA86D7" w14:textId="77777777" w:rsidTr="00CA4A0D">
                      <w:trPr>
                        <w:trHeight w:val="1254"/>
                      </w:trPr>
                      <w:tc>
                        <w:tcPr>
                          <w:tcW w:w="8505" w:type="dxa"/>
                        </w:tcPr>
                        <w:sdt>
                          <w:sdtPr>
                            <w:alias w:val="CustomElements.Header.Formular.Basis2.Script2"/>
                            <w:id w:val="1789723212"/>
                            <w:dataBinding w:xpath="//Text[@id='CustomElements.Header.Formular.Basis2.Script2']" w:storeItemID="{00000000-0000-0000-0000-000000000000}"/>
                            <w:text w:multiLine="1"/>
                          </w:sdtPr>
                          <w:sdtEndPr/>
                          <w:sdtContent>
                            <w:p w14:paraId="060057F8" w14:textId="77777777" w:rsidR="00533B9E" w:rsidRDefault="00533B9E" w:rsidP="00CA4A0D">
                              <w:pPr>
                                <w:pStyle w:val="BriefKopf"/>
                              </w:pPr>
                              <w:r>
                                <w:t>Amt für Landschaft und Natur</w:t>
                              </w:r>
                              <w:r>
                                <w:br/>
                                <w:t>Fachstelle Naturschutz</w:t>
                              </w:r>
                            </w:p>
                          </w:sdtContent>
                        </w:sdt>
                        <w:p w14:paraId="563B72CD" w14:textId="77777777" w:rsidR="00533B9E" w:rsidRDefault="00533B9E" w:rsidP="00CA4A0D">
                          <w:pPr>
                            <w:pStyle w:val="BriefKopf"/>
                          </w:pPr>
                        </w:p>
                        <w:p w14:paraId="41AFF4AB" w14:textId="77777777" w:rsidR="00533B9E" w:rsidRDefault="00533B9E" w:rsidP="00CA4A0D">
                          <w:pPr>
                            <w:pStyle w:val="BriefKopf"/>
                          </w:pPr>
                          <w:r>
                            <w:t xml:space="preserve">Version </w:t>
                          </w:r>
                          <w:sdt>
                            <w:sdtPr>
                              <w:alias w:val="CustomElements.Header.Formular.Basis2.Script3"/>
                              <w:id w:val="1789723215"/>
                              <w:dataBinding w:xpath="//Text[@id='CustomElements.Header.Formular.Basis2.Script3']" w:storeItemID="{00000000-0000-0000-0000-000000000000}"/>
                              <w:text w:multiLine="1"/>
                            </w:sdtPr>
                            <w:sdtEndPr/>
                            <w:sdtContent>
                              <w:r>
                                <w:t>1. Mai 2021</w:t>
                              </w:r>
                            </w:sdtContent>
                          </w:sdt>
                          <w:r>
                            <w:t xml:space="preserve"> (</w:t>
                          </w:r>
                          <w:proofErr w:type="spellStart"/>
                          <w:r>
                            <w:t>docx</w:t>
                          </w:r>
                          <w:proofErr w:type="spellEnd"/>
                          <w:r>
                            <w:t>)</w:t>
                          </w:r>
                        </w:p>
                        <w:sdt>
                          <w:sdtPr>
                            <w:alias w:val="NumPages"/>
                            <w:tag w:val="1790084645"/>
                            <w:id w:val="1790084645"/>
                          </w:sdtPr>
                          <w:sdtEndPr/>
                          <w:sdtContent>
                            <w:p w14:paraId="164A27EE" w14:textId="77777777" w:rsidR="00533B9E" w:rsidRDefault="00533B9E" w:rsidP="000F3ABA">
                              <w:pPr>
                                <w:pStyle w:val="BriefKopf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\* MERGEFORMAT </w:instrText>
                              </w:r>
                              <w:r>
                                <w:fldChar w:fldCharType="separate"/>
                              </w:r>
                              <w:r w:rsidR="00480B6D">
                                <w:rPr>
                                  <w:noProof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  <w:r>
                                <w:t>/</w:t>
                              </w:r>
                              <w:r w:rsidR="00CD6434">
                                <w:fldChar w:fldCharType="begin"/>
                              </w:r>
                              <w:r w:rsidR="00CD6434">
                                <w:instrText xml:space="preserve"> NUMPAGES   \* MERGEFORMAT </w:instrText>
                              </w:r>
                              <w:r w:rsidR="00CD6434">
                                <w:fldChar w:fldCharType="separate"/>
                              </w:r>
                              <w:r w:rsidR="00480B6D">
                                <w:rPr>
                                  <w:noProof/>
                                </w:rPr>
                                <w:t>2</w:t>
                              </w:r>
                              <w:r w:rsidR="00CD6434"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c>
                    </w:tr>
                  </w:tbl>
                  <w:p w14:paraId="0143B47C" w14:textId="77777777" w:rsidR="00533B9E" w:rsidRDefault="00533B9E" w:rsidP="00CA4A0D">
                    <w:pPr>
                      <w:pStyle w:val="BriefKopf"/>
                    </w:pPr>
                  </w:p>
                  <w:p w14:paraId="1D6FAC60" w14:textId="77777777" w:rsidR="00533B9E" w:rsidRDefault="00533B9E" w:rsidP="00CA4A0D">
                    <w:pPr>
                      <w:pStyle w:val="BriefKopf"/>
                    </w:pPr>
                  </w:p>
                  <w:p w14:paraId="6034A29C" w14:textId="77777777" w:rsidR="00533B9E" w:rsidRPr="000262EB" w:rsidRDefault="00533B9E" w:rsidP="00CA4A0D">
                    <w:pPr>
                      <w:pStyle w:val="BriefKopf"/>
                    </w:pP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120EE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7C43FC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9588D2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DEE5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07CFB1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DCC9B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AC78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33C0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6B214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9E62B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2" w15:restartNumberingAfterBreak="0">
    <w:nsid w:val="1CDB4138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4726CC7"/>
    <w:multiLevelType w:val="multilevel"/>
    <w:tmpl w:val="56A09424"/>
    <w:lvl w:ilvl="0">
      <w:start w:val="1"/>
      <w:numFmt w:val="bullet"/>
      <w:pStyle w:val="ListePunkt"/>
      <w:lvlText w:val=""/>
      <w:lvlJc w:val="left"/>
      <w:pPr>
        <w:tabs>
          <w:tab w:val="num" w:pos="92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91"/>
        </w:tabs>
        <w:ind w:left="851" w:hanging="28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058"/>
        </w:tabs>
        <w:ind w:left="1418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625"/>
        </w:tabs>
        <w:ind w:left="1985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19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3759"/>
        </w:tabs>
        <w:ind w:left="3119" w:hanging="28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4326"/>
        </w:tabs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4893"/>
        </w:tabs>
        <w:ind w:left="4253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460"/>
        </w:tabs>
        <w:ind w:left="4820" w:hanging="284"/>
      </w:pPr>
      <w:rPr>
        <w:rFonts w:ascii="Symbol" w:hAnsi="Symbol" w:hint="default"/>
      </w:rPr>
    </w:lvl>
  </w:abstractNum>
  <w:abstractNum w:abstractNumId="14" w15:restartNumberingAfterBreak="0">
    <w:nsid w:val="24BC78CE"/>
    <w:multiLevelType w:val="multilevel"/>
    <w:tmpl w:val="9E34C918"/>
    <w:numStyleLink w:val="NumericList"/>
  </w:abstractNum>
  <w:abstractNum w:abstractNumId="15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3B11D4"/>
    <w:multiLevelType w:val="multilevel"/>
    <w:tmpl w:val="C4E889FC"/>
    <w:lvl w:ilvl="0">
      <w:start w:val="1"/>
      <w:numFmt w:val="upperRoman"/>
      <w:pStyle w:val="ListeNummern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17" w15:restartNumberingAfterBreak="0">
    <w:nsid w:val="30ED426C"/>
    <w:multiLevelType w:val="multilevel"/>
    <w:tmpl w:val="D8A84614"/>
    <w:lvl w:ilvl="0">
      <w:start w:val="1"/>
      <w:numFmt w:val="bullet"/>
      <w:pStyle w:val="ListeBindestrich"/>
      <w:lvlText w:val="-"/>
      <w:lvlJc w:val="left"/>
      <w:pPr>
        <w:tabs>
          <w:tab w:val="num" w:pos="92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-"/>
      <w:lvlJc w:val="left"/>
      <w:pPr>
        <w:tabs>
          <w:tab w:val="num" w:pos="149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Text w:val="-"/>
      <w:lvlJc w:val="left"/>
      <w:pPr>
        <w:tabs>
          <w:tab w:val="num" w:pos="2058"/>
        </w:tabs>
        <w:ind w:left="1418" w:hanging="284"/>
      </w:pPr>
      <w:rPr>
        <w:rFonts w:ascii="Arial" w:hAnsi="Arial" w:hint="default"/>
      </w:rPr>
    </w:lvl>
    <w:lvl w:ilvl="3">
      <w:start w:val="1"/>
      <w:numFmt w:val="bullet"/>
      <w:lvlText w:val="-"/>
      <w:lvlJc w:val="left"/>
      <w:pPr>
        <w:tabs>
          <w:tab w:val="num" w:pos="2625"/>
        </w:tabs>
        <w:ind w:left="1985" w:hanging="284"/>
      </w:pPr>
      <w:rPr>
        <w:rFonts w:ascii="Arial" w:hAnsi="Arial" w:hint="default"/>
      </w:rPr>
    </w:lvl>
    <w:lvl w:ilvl="4">
      <w:start w:val="1"/>
      <w:numFmt w:val="bullet"/>
      <w:lvlText w:val="-"/>
      <w:lvlJc w:val="left"/>
      <w:pPr>
        <w:tabs>
          <w:tab w:val="num" w:pos="3192"/>
        </w:tabs>
        <w:ind w:left="2552" w:hanging="284"/>
      </w:pPr>
      <w:rPr>
        <w:rFonts w:ascii="Arial" w:hAnsi="Arial" w:hint="default"/>
      </w:rPr>
    </w:lvl>
    <w:lvl w:ilvl="5">
      <w:start w:val="1"/>
      <w:numFmt w:val="bullet"/>
      <w:lvlText w:val="-"/>
      <w:lvlJc w:val="left"/>
      <w:pPr>
        <w:tabs>
          <w:tab w:val="num" w:pos="3759"/>
        </w:tabs>
        <w:ind w:left="3119" w:hanging="284"/>
      </w:pPr>
      <w:rPr>
        <w:rFonts w:ascii="Arial" w:hAnsi="Arial" w:hint="default"/>
      </w:rPr>
    </w:lvl>
    <w:lvl w:ilvl="6">
      <w:start w:val="1"/>
      <w:numFmt w:val="bullet"/>
      <w:lvlText w:val="-"/>
      <w:lvlJc w:val="left"/>
      <w:pPr>
        <w:tabs>
          <w:tab w:val="num" w:pos="4326"/>
        </w:tabs>
        <w:ind w:left="3686" w:hanging="284"/>
      </w:pPr>
      <w:rPr>
        <w:rFonts w:ascii="Arial" w:hAnsi="Arial" w:hint="default"/>
      </w:rPr>
    </w:lvl>
    <w:lvl w:ilvl="7">
      <w:start w:val="1"/>
      <w:numFmt w:val="bullet"/>
      <w:lvlText w:val="-"/>
      <w:lvlJc w:val="left"/>
      <w:pPr>
        <w:tabs>
          <w:tab w:val="num" w:pos="4893"/>
        </w:tabs>
        <w:ind w:left="4253" w:hanging="284"/>
      </w:pPr>
      <w:rPr>
        <w:rFonts w:ascii="Arial" w:hAnsi="Arial" w:hint="default"/>
      </w:rPr>
    </w:lvl>
    <w:lvl w:ilvl="8">
      <w:start w:val="1"/>
      <w:numFmt w:val="bullet"/>
      <w:lvlText w:val="-"/>
      <w:lvlJc w:val="left"/>
      <w:pPr>
        <w:tabs>
          <w:tab w:val="num" w:pos="5460"/>
        </w:tabs>
        <w:ind w:left="4820" w:hanging="284"/>
      </w:pPr>
      <w:rPr>
        <w:rFonts w:ascii="Arial" w:hAnsi="Arial" w:hint="default"/>
      </w:rPr>
    </w:lvl>
  </w:abstractNum>
  <w:abstractNum w:abstractNumId="18" w15:restartNumberingAfterBreak="0">
    <w:nsid w:val="43A0187D"/>
    <w:multiLevelType w:val="multilevel"/>
    <w:tmpl w:val="985A2188"/>
    <w:lvl w:ilvl="0">
      <w:start w:val="1"/>
      <w:numFmt w:val="none"/>
      <w:pStyle w:val="BeilagenListe"/>
      <w:lvlText w:val="-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-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-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-"/>
      <w:lvlJc w:val="left"/>
      <w:pPr>
        <w:ind w:left="397" w:hanging="397"/>
      </w:pPr>
      <w:rPr>
        <w:rFonts w:hint="default"/>
      </w:rPr>
    </w:lvl>
  </w:abstractNum>
  <w:abstractNum w:abstractNumId="19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0" w15:restartNumberingAfterBreak="0">
    <w:nsid w:val="46991D47"/>
    <w:multiLevelType w:val="multilevel"/>
    <w:tmpl w:val="AC90ACF2"/>
    <w:lvl w:ilvl="0">
      <w:start w:val="1"/>
      <w:numFmt w:val="decimal"/>
      <w:pStyle w:val="ListeNummernArabisch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134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21" w15:restartNumberingAfterBreak="0">
    <w:nsid w:val="4AB25C98"/>
    <w:multiLevelType w:val="hybridMultilevel"/>
    <w:tmpl w:val="C77C858E"/>
    <w:lvl w:ilvl="0" w:tplc="8A3A4F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3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4" w15:restartNumberingAfterBreak="0">
    <w:nsid w:val="57372F4A"/>
    <w:multiLevelType w:val="hybridMultilevel"/>
    <w:tmpl w:val="8C18078A"/>
    <w:lvl w:ilvl="0" w:tplc="0650AD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9F4D24"/>
    <w:multiLevelType w:val="multilevel"/>
    <w:tmpl w:val="D11A67A6"/>
    <w:numStyleLink w:val="ListeNummernArabischEinfach"/>
  </w:abstractNum>
  <w:abstractNum w:abstractNumId="26" w15:restartNumberingAfterBreak="0">
    <w:nsid w:val="6538586E"/>
    <w:multiLevelType w:val="hybridMultilevel"/>
    <w:tmpl w:val="9F3418D4"/>
    <w:lvl w:ilvl="0" w:tplc="D84EC67A">
      <w:start w:val="1"/>
      <w:numFmt w:val="decimal"/>
      <w:pStyle w:val="Tabelleberschrift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2D154B"/>
    <w:multiLevelType w:val="hybridMultilevel"/>
    <w:tmpl w:val="C77C858E"/>
    <w:lvl w:ilvl="0" w:tplc="8A3A4F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B0C47CF"/>
    <w:multiLevelType w:val="hybridMultilevel"/>
    <w:tmpl w:val="1CA449B4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DC6400"/>
    <w:multiLevelType w:val="multilevel"/>
    <w:tmpl w:val="D11A67A6"/>
    <w:numStyleLink w:val="ListeNummernArabischEinfach"/>
  </w:abstractNum>
  <w:num w:numId="1" w16cid:durableId="751439081">
    <w:abstractNumId w:val="15"/>
  </w:num>
  <w:num w:numId="2" w16cid:durableId="882712138">
    <w:abstractNumId w:val="19"/>
  </w:num>
  <w:num w:numId="3" w16cid:durableId="870924488">
    <w:abstractNumId w:val="14"/>
  </w:num>
  <w:num w:numId="4" w16cid:durableId="811481479">
    <w:abstractNumId w:val="10"/>
  </w:num>
  <w:num w:numId="5" w16cid:durableId="2146196339">
    <w:abstractNumId w:val="9"/>
  </w:num>
  <w:num w:numId="6" w16cid:durableId="1517884309">
    <w:abstractNumId w:val="7"/>
  </w:num>
  <w:num w:numId="7" w16cid:durableId="1498381279">
    <w:abstractNumId w:val="6"/>
  </w:num>
  <w:num w:numId="8" w16cid:durableId="835267311">
    <w:abstractNumId w:val="5"/>
  </w:num>
  <w:num w:numId="9" w16cid:durableId="1660305401">
    <w:abstractNumId w:val="4"/>
  </w:num>
  <w:num w:numId="10" w16cid:durableId="2125225468">
    <w:abstractNumId w:val="8"/>
  </w:num>
  <w:num w:numId="11" w16cid:durableId="1574584927">
    <w:abstractNumId w:val="3"/>
  </w:num>
  <w:num w:numId="12" w16cid:durableId="1629894378">
    <w:abstractNumId w:val="2"/>
  </w:num>
  <w:num w:numId="13" w16cid:durableId="792944005">
    <w:abstractNumId w:val="1"/>
  </w:num>
  <w:num w:numId="14" w16cid:durableId="1939367923">
    <w:abstractNumId w:val="0"/>
  </w:num>
  <w:num w:numId="15" w16cid:durableId="1123034411">
    <w:abstractNumId w:val="17"/>
  </w:num>
  <w:num w:numId="16" w16cid:durableId="431635693">
    <w:abstractNumId w:val="13"/>
  </w:num>
  <w:num w:numId="17" w16cid:durableId="1367606821">
    <w:abstractNumId w:val="20"/>
  </w:num>
  <w:num w:numId="18" w16cid:durableId="566651383">
    <w:abstractNumId w:val="16"/>
  </w:num>
  <w:num w:numId="19" w16cid:durableId="148704236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1158328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381099209">
    <w:abstractNumId w:val="26"/>
  </w:num>
  <w:num w:numId="22" w16cid:durableId="859969898">
    <w:abstractNumId w:val="11"/>
  </w:num>
  <w:num w:numId="23" w16cid:durableId="1357193723">
    <w:abstractNumId w:val="22"/>
  </w:num>
  <w:num w:numId="24" w16cid:durableId="721900416">
    <w:abstractNumId w:val="17"/>
  </w:num>
  <w:num w:numId="25" w16cid:durableId="1811971452">
    <w:abstractNumId w:val="13"/>
  </w:num>
  <w:num w:numId="26" w16cid:durableId="1213539741">
    <w:abstractNumId w:val="20"/>
  </w:num>
  <w:num w:numId="27" w16cid:durableId="965818298">
    <w:abstractNumId w:val="16"/>
  </w:num>
  <w:num w:numId="28" w16cid:durableId="1800802483">
    <w:abstractNumId w:val="17"/>
  </w:num>
  <w:num w:numId="29" w16cid:durableId="619726456">
    <w:abstractNumId w:val="13"/>
  </w:num>
  <w:num w:numId="30" w16cid:durableId="1038817473">
    <w:abstractNumId w:val="23"/>
  </w:num>
  <w:num w:numId="31" w16cid:durableId="1743022112">
    <w:abstractNumId w:val="29"/>
  </w:num>
  <w:num w:numId="32" w16cid:durableId="665173">
    <w:abstractNumId w:val="12"/>
  </w:num>
  <w:num w:numId="33" w16cid:durableId="1391230433">
    <w:abstractNumId w:val="25"/>
  </w:num>
  <w:num w:numId="34" w16cid:durableId="9153570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67753479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1288970">
    <w:abstractNumId w:val="18"/>
  </w:num>
  <w:num w:numId="37" w16cid:durableId="1227372996">
    <w:abstractNumId w:val="28"/>
  </w:num>
  <w:num w:numId="38" w16cid:durableId="1326082940">
    <w:abstractNumId w:val="24"/>
  </w:num>
  <w:num w:numId="39" w16cid:durableId="221599837">
    <w:abstractNumId w:val="17"/>
  </w:num>
  <w:num w:numId="40" w16cid:durableId="540361444">
    <w:abstractNumId w:val="17"/>
  </w:num>
  <w:num w:numId="41" w16cid:durableId="1650206047">
    <w:abstractNumId w:val="21"/>
  </w:num>
  <w:num w:numId="42" w16cid:durableId="96294069">
    <w:abstractNumId w:val="27"/>
  </w:num>
  <w:num w:numId="43" w16cid:durableId="27552617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08"/>
  <w:autoHyphenation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435"/>
    <w:rsid w:val="000113BD"/>
    <w:rsid w:val="0001531D"/>
    <w:rsid w:val="00026EB5"/>
    <w:rsid w:val="00070B31"/>
    <w:rsid w:val="00092F2F"/>
    <w:rsid w:val="000B507C"/>
    <w:rsid w:val="000C6183"/>
    <w:rsid w:val="000E594D"/>
    <w:rsid w:val="001223C5"/>
    <w:rsid w:val="00137110"/>
    <w:rsid w:val="00154F6D"/>
    <w:rsid w:val="001B18F3"/>
    <w:rsid w:val="001F03F9"/>
    <w:rsid w:val="002034D5"/>
    <w:rsid w:val="00213571"/>
    <w:rsid w:val="00246236"/>
    <w:rsid w:val="00267402"/>
    <w:rsid w:val="002914AD"/>
    <w:rsid w:val="00297957"/>
    <w:rsid w:val="002A0842"/>
    <w:rsid w:val="002A2541"/>
    <w:rsid w:val="002A27E0"/>
    <w:rsid w:val="002B4D32"/>
    <w:rsid w:val="002D7CA2"/>
    <w:rsid w:val="00323E1D"/>
    <w:rsid w:val="003316E0"/>
    <w:rsid w:val="00367EFF"/>
    <w:rsid w:val="00385EDD"/>
    <w:rsid w:val="003902D0"/>
    <w:rsid w:val="0039045E"/>
    <w:rsid w:val="00392AA4"/>
    <w:rsid w:val="00397531"/>
    <w:rsid w:val="004124A7"/>
    <w:rsid w:val="00414435"/>
    <w:rsid w:val="00417D19"/>
    <w:rsid w:val="00425045"/>
    <w:rsid w:val="004267D9"/>
    <w:rsid w:val="00435036"/>
    <w:rsid w:val="00437944"/>
    <w:rsid w:val="00443B72"/>
    <w:rsid w:val="00445844"/>
    <w:rsid w:val="00455BD5"/>
    <w:rsid w:val="004752FC"/>
    <w:rsid w:val="00477DE7"/>
    <w:rsid w:val="00480B6D"/>
    <w:rsid w:val="00494141"/>
    <w:rsid w:val="004C6E28"/>
    <w:rsid w:val="004C7B61"/>
    <w:rsid w:val="004D7575"/>
    <w:rsid w:val="004E66EA"/>
    <w:rsid w:val="00516E24"/>
    <w:rsid w:val="00522E74"/>
    <w:rsid w:val="00533B9E"/>
    <w:rsid w:val="00556CBF"/>
    <w:rsid w:val="00577787"/>
    <w:rsid w:val="005D10CE"/>
    <w:rsid w:val="005F4621"/>
    <w:rsid w:val="00604970"/>
    <w:rsid w:val="00622A6B"/>
    <w:rsid w:val="006B17D5"/>
    <w:rsid w:val="006C1235"/>
    <w:rsid w:val="006F2CA7"/>
    <w:rsid w:val="0073236A"/>
    <w:rsid w:val="00743DD7"/>
    <w:rsid w:val="00797B43"/>
    <w:rsid w:val="007B2F94"/>
    <w:rsid w:val="007B3517"/>
    <w:rsid w:val="007C3935"/>
    <w:rsid w:val="007E08F9"/>
    <w:rsid w:val="007F200D"/>
    <w:rsid w:val="0081640E"/>
    <w:rsid w:val="00832595"/>
    <w:rsid w:val="008329C4"/>
    <w:rsid w:val="0083340C"/>
    <w:rsid w:val="008A7CB2"/>
    <w:rsid w:val="008B76D8"/>
    <w:rsid w:val="008F52AF"/>
    <w:rsid w:val="009025AE"/>
    <w:rsid w:val="00961F08"/>
    <w:rsid w:val="00965893"/>
    <w:rsid w:val="00975937"/>
    <w:rsid w:val="00A24C56"/>
    <w:rsid w:val="00A34983"/>
    <w:rsid w:val="00A35A0D"/>
    <w:rsid w:val="00A43308"/>
    <w:rsid w:val="00A7129B"/>
    <w:rsid w:val="00A75F64"/>
    <w:rsid w:val="00AB0E39"/>
    <w:rsid w:val="00AB39B5"/>
    <w:rsid w:val="00AC7F53"/>
    <w:rsid w:val="00AE0DB8"/>
    <w:rsid w:val="00AE63AC"/>
    <w:rsid w:val="00B17F19"/>
    <w:rsid w:val="00B20A20"/>
    <w:rsid w:val="00B24EB6"/>
    <w:rsid w:val="00B269D6"/>
    <w:rsid w:val="00B417A3"/>
    <w:rsid w:val="00B42CCA"/>
    <w:rsid w:val="00B74EC9"/>
    <w:rsid w:val="00B8090B"/>
    <w:rsid w:val="00B9122F"/>
    <w:rsid w:val="00BC0C80"/>
    <w:rsid w:val="00C267F0"/>
    <w:rsid w:val="00C33EC9"/>
    <w:rsid w:val="00C860D7"/>
    <w:rsid w:val="00C9596D"/>
    <w:rsid w:val="00CA0920"/>
    <w:rsid w:val="00CA4A0D"/>
    <w:rsid w:val="00CB43EF"/>
    <w:rsid w:val="00CC4EF2"/>
    <w:rsid w:val="00CD6434"/>
    <w:rsid w:val="00CF2C9D"/>
    <w:rsid w:val="00CF7D41"/>
    <w:rsid w:val="00D01555"/>
    <w:rsid w:val="00D6147F"/>
    <w:rsid w:val="00D72592"/>
    <w:rsid w:val="00DB1807"/>
    <w:rsid w:val="00E350BA"/>
    <w:rsid w:val="00E553B0"/>
    <w:rsid w:val="00E85DE7"/>
    <w:rsid w:val="00E9053C"/>
    <w:rsid w:val="00E9127B"/>
    <w:rsid w:val="00E95947"/>
    <w:rsid w:val="00EA1D7F"/>
    <w:rsid w:val="00EA2BCF"/>
    <w:rsid w:val="00EA7AC9"/>
    <w:rsid w:val="00EB088A"/>
    <w:rsid w:val="00EC12CC"/>
    <w:rsid w:val="00ED177A"/>
    <w:rsid w:val="00ED42EA"/>
    <w:rsid w:val="00ED4942"/>
    <w:rsid w:val="00EE4B7F"/>
    <w:rsid w:val="00F042DC"/>
    <w:rsid w:val="00F500A1"/>
    <w:rsid w:val="00F526A1"/>
    <w:rsid w:val="00F53FD2"/>
    <w:rsid w:val="00F7219A"/>
    <w:rsid w:val="00F858A2"/>
    <w:rsid w:val="00F93E1A"/>
    <w:rsid w:val="00F943C6"/>
    <w:rsid w:val="00FA1913"/>
    <w:rsid w:val="00FA27A1"/>
    <w:rsid w:val="00FD5B1A"/>
    <w:rsid w:val="00FD6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3815D8AC"/>
  <w15:docId w15:val="{3CEE85DE-8FCD-4C7A-BF61-C9A92D63C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291537"/>
    <w:pPr>
      <w:spacing w:after="248" w:line="248" w:lineRule="exact"/>
    </w:pPr>
    <w:rPr>
      <w:rFonts w:ascii="Arial" w:hAnsi="Arial"/>
      <w:sz w:val="21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4035F1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EC13D3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4035F1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4F5ECA"/>
    <w:pPr>
      <w:keepNext/>
      <w:keepLines/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035F1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C13D3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035F1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F5EC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4F81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customStyle="1" w:styleId="BriefKopf">
    <w:name w:val="Brief_Kopf"/>
    <w:basedOn w:val="Grundtext"/>
    <w:rsid w:val="00530317"/>
    <w:pPr>
      <w:spacing w:after="0" w:line="200" w:lineRule="exact"/>
    </w:pPr>
    <w:rPr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20260B"/>
    <w:pPr>
      <w:spacing w:after="0"/>
      <w:jc w:val="right"/>
    </w:pPr>
    <w:rPr>
      <w:sz w:val="16"/>
      <w:lang w:eastAsia="en-GB"/>
    </w:rPr>
  </w:style>
  <w:style w:type="paragraph" w:customStyle="1" w:styleId="BriefKopffett">
    <w:name w:val="Brief_Kopf_fett"/>
    <w:basedOn w:val="BriefKopf"/>
    <w:next w:val="BriefKopf"/>
    <w:rsid w:val="00530317"/>
    <w:rPr>
      <w:rFonts w:ascii="Arial Black" w:hAnsi="Arial Black"/>
    </w:rPr>
  </w:style>
  <w:style w:type="paragraph" w:customStyle="1" w:styleId="Neutral">
    <w:name w:val="Neutral"/>
    <w:basedOn w:val="Standard"/>
    <w:rsid w:val="00F93792"/>
    <w:pPr>
      <w:spacing w:after="0"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BriefKopf"/>
    <w:next w:val="BriefKopf"/>
    <w:rsid w:val="00721E76"/>
    <w:pPr>
      <w:spacing w:line="320" w:lineRule="exact"/>
    </w:pPr>
    <w:rPr>
      <w:rFonts w:ascii="Arial Black" w:hAnsi="Arial Black"/>
      <w:sz w:val="32"/>
    </w:rPr>
  </w:style>
  <w:style w:type="paragraph" w:customStyle="1" w:styleId="BriefAnschrift">
    <w:name w:val="Brief_Anschrift"/>
    <w:basedOn w:val="Grundtext"/>
    <w:rsid w:val="0035023A"/>
    <w:pPr>
      <w:spacing w:after="0"/>
    </w:pPr>
  </w:style>
  <w:style w:type="paragraph" w:customStyle="1" w:styleId="BriefDatum">
    <w:name w:val="Brief_Datum"/>
    <w:basedOn w:val="Grundtext"/>
    <w:rsid w:val="0035023A"/>
    <w:pPr>
      <w:spacing w:after="0"/>
    </w:pPr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782866"/>
    <w:pPr>
      <w:spacing w:after="248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9B7E1A"/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8004EF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8004EF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8004EF"/>
    <w:pPr>
      <w:numPr>
        <w:numId w:val="17"/>
      </w:numPr>
      <w:contextualSpacing/>
    </w:pPr>
  </w:style>
  <w:style w:type="paragraph" w:customStyle="1" w:styleId="ListeNummernRoemisch">
    <w:name w:val="Liste_Nummern_Roemisch"/>
    <w:basedOn w:val="Grundtext"/>
    <w:rsid w:val="008004EF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EC13D3"/>
    <w:pPr>
      <w:spacing w:after="540" w:line="54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EC13D3"/>
    <w:pPr>
      <w:spacing w:before="320" w:after="360" w:line="36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4035F1"/>
    <w:pPr>
      <w:spacing w:after="0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 w:after="0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  <w:spacing w:after="0"/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  <w:spacing w:after="0"/>
    </w:pPr>
  </w:style>
  <w:style w:type="paragraph" w:customStyle="1" w:styleId="TitelblattOberzeilefett">
    <w:name w:val="Titelblatt_Oberzeile_fett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after="0"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after="0"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after="0"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  <w:pPr>
      <w:spacing w:after="0"/>
    </w:pPr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21"/>
      </w:numPr>
      <w:tabs>
        <w:tab w:val="left" w:pos="369"/>
      </w:tabs>
      <w:ind w:left="369" w:hanging="369"/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  <w:tabs>
        <w:tab w:val="left" w:pos="567"/>
      </w:tabs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  <w:tabs>
        <w:tab w:val="left" w:pos="567"/>
      </w:tabs>
    </w:pPr>
  </w:style>
  <w:style w:type="paragraph" w:customStyle="1" w:styleId="Titel0216pt">
    <w:name w:val="Titel_02_16pt"/>
    <w:basedOn w:val="Titel02"/>
    <w:rsid w:val="001A0532"/>
    <w:pPr>
      <w:spacing w:before="0" w:after="0"/>
    </w:pPr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spacing w:after="0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4F5EC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8D7A92"/>
    <w:pPr>
      <w:framePr w:w="1843" w:hSpace="142" w:wrap="around" w:vAnchor="text" w:hAnchor="page" w:y="1" w:anchorLock="1"/>
      <w:ind w:left="567" w:hanging="567"/>
    </w:pPr>
  </w:style>
  <w:style w:type="paragraph" w:customStyle="1" w:styleId="GrundtextRRB">
    <w:name w:val="Grundtext_RRB"/>
    <w:basedOn w:val="Grundtext"/>
    <w:rsid w:val="00616104"/>
    <w:pPr>
      <w:suppressAutoHyphens/>
      <w:spacing w:line="360" w:lineRule="auto"/>
      <w:ind w:left="567"/>
    </w:pPr>
  </w:style>
  <w:style w:type="paragraph" w:customStyle="1" w:styleId="BeilagenListe">
    <w:name w:val="Beilagen_Liste"/>
    <w:basedOn w:val="Grundtext"/>
    <w:rsid w:val="004A406B"/>
    <w:pPr>
      <w:numPr>
        <w:numId w:val="36"/>
      </w:numPr>
      <w:spacing w:after="0" w:line="240" w:lineRule="auto"/>
    </w:pPr>
  </w:style>
  <w:style w:type="paragraph" w:customStyle="1" w:styleId="MitteilungAnListe">
    <w:name w:val="MitteilungAn_Liste"/>
    <w:basedOn w:val="Grundtext"/>
    <w:rsid w:val="0087599E"/>
    <w:pPr>
      <w:tabs>
        <w:tab w:val="left" w:pos="567"/>
      </w:tabs>
      <w:spacing w:line="360" w:lineRule="auto"/>
      <w:ind w:left="567" w:hanging="567"/>
    </w:pPr>
  </w:style>
  <w:style w:type="paragraph" w:customStyle="1" w:styleId="MitteilungAnListe2">
    <w:name w:val="MitteilungAn_Liste2"/>
    <w:basedOn w:val="MitteilungAnListe"/>
    <w:rsid w:val="00CB4E06"/>
    <w:pPr>
      <w:tabs>
        <w:tab w:val="clear" w:pos="567"/>
        <w:tab w:val="left" w:pos="420"/>
      </w:tabs>
      <w:spacing w:line="248" w:lineRule="exact"/>
      <w:ind w:left="420" w:hanging="420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B1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B18F3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1B18F3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character" w:styleId="Platzhaltertext">
    <w:name w:val="Placeholder Text"/>
    <w:basedOn w:val="Absatz-Standardschriftart"/>
    <w:uiPriority w:val="99"/>
    <w:semiHidden/>
    <w:rsid w:val="00414435"/>
    <w:rPr>
      <w:color w:val="80808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943C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943C6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943C6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943C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943C6"/>
    <w:rPr>
      <w:rFonts w:ascii="Arial" w:hAnsi="Arial"/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F943C6"/>
    <w:pPr>
      <w:spacing w:after="0" w:line="240" w:lineRule="auto"/>
    </w:pPr>
    <w:rPr>
      <w:rFonts w:ascii="Arial" w:hAnsi="Arial"/>
      <w:sz w:val="21"/>
    </w:rPr>
  </w:style>
  <w:style w:type="character" w:styleId="Hyperlink">
    <w:name w:val="Hyperlink"/>
    <w:basedOn w:val="Absatz-Standardschriftart"/>
    <w:uiPriority w:val="99"/>
    <w:unhideWhenUsed/>
    <w:rsid w:val="00435036"/>
    <w:rPr>
      <w:color w:val="0000FF" w:themeColor="hyperlink"/>
      <w:u w:val="singl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533B9E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533B9E"/>
    <w:rPr>
      <w:rFonts w:ascii="Arial" w:hAnsi="Arial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533B9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zh.ch/naturschutz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160la1\AppData\Local\Temp\dc9cddee-b51c-4c0c-a547-65e74ba45386.dotx" TargetMode="External"/></Relationships>
</file>

<file path=word/theme/theme1.xml><?xml version="1.0" encoding="utf-8"?>
<a:theme xmlns:a="http://schemas.openxmlformats.org/drawingml/2006/main" name="Thema farbig">
  <a:themeElements>
    <a:clrScheme name="Thema farbig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OneOffixxImageDefinitionPart xmlns:xsi="http://www.w3.org/2001/XMLSchema-instance" xmlns:xsd="http://www.w3.org/2001/XMLSchema" xmlns="http://schema.oneoffixx.com/OneOffixxImageDefinitionPart/1">
  <ImageDefinitions>
    <ImageSizeDefinition>
      <Id>1767497387</Id>
      <Width>0</Width>
      <Height>0</Height>
      <XPath>/ooImg/Profile.Org.Kanton</XPath>
      <ImageHash>fedfa46efbe28957e006e244d2ce5914</ImageHash>
    </ImageSizeDefinition>
    <ImageSizeDefinition>
      <Id>39169777</Id>
      <Width>0</Width>
      <Height>0</Height>
      <XPath>/ooImg/Profile.Org.HeaderLogoShort</XPath>
      <ImageHash>19d83c140522fa4ad9243b1cc07bb339</ImageHash>
    </ImageSizeDefinition>
    <ImageSizeDefinition>
      <Id>2056676380</Id>
      <Width>0</Width>
      <Height>0</Height>
      <XPath>/ooImg/Profile.Org.Kanton</XPath>
      <ImageHash>95c335a2f97fbb0de78a98a81c1804bd</ImageHash>
    </ImageSizeDefinition>
    <ImageSizeDefinition>
      <Id>328348770</Id>
      <Width>0</Width>
      <Height>0</Height>
      <XPath>/ooImg/Profile.Org.HeaderLogoShort</XPath>
      <ImageHash>ea94abc84a50c4a7c98dcd2fd419985a</ImageHash>
    </ImageSizeDefinition>
  </ImageDefinitions>
</OneOffixxImageDefinitionPart>
</file>

<file path=customXml/item2.xml><?xml version="1.0" encoding="utf-8"?>
<OneOffixxExtendedBindingPart xmlns:xsi="http://www.w3.org/2001/XMLSchema-instance" xmlns:xsd="http://www.w3.org/2001/XMLSchema" xmlns="http://schema.oneoffixx.com/OneOffixxExtendedBindingPart/1">
  <StyleSheet>
    <xsl:stylesheet xmlns:xsl="http://www.w3.org/1999/XSL/Transform" xmlns:contact="http://schema.oneoffixx.com/OneOffixxContactsPart/1" xmlns:ext="http://schema.oneoffixx.com/OneOffixxExtendedBindingPart/1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rsion="1.0" mc:Ignorable="w14 wp14">
      <xsl:output method="xml" version="1.0" indent="yes"/>
      <xsl:variable name="linefeed">
        <xsl:text>&amp;#x0A;</xsl:text>
      </xsl:variable>
      <xsl:variable name="space">
        <xsl:text> </xsl:text>
      </xsl:variable>
      <xsl:template match="/">
    {0}
  </xsl:template>
      <xsl:template name="getExtendedSnippet">
        <xsl:param name="snippetName"/>
        <xsl:if test="($snippetName and $snippetName != '')">
          <xsl:copy-of select="//ext:OneOffixxExtendedBindingPart/ext:ExtendedBindings/ext:ExtendedBindingNode[ext:Title = $snippetName]/ext:Body/w:sdtContent/*"/>
        </xsl:if>
      </xsl:template>
      <xsl:template name="Beilagen">
        <xsl:param name="attachments"/>
        <xsl:param name="goesTo"/>
        <xsl:param name="copyTo"/>
        <w:p w:rsidR="006F595D" w:rsidRPr="006F595D" w:rsidRDefault="006F595D" w:rsidP="006F595D">
          <w:pPr>
            <w:pStyle w:val="Neutral"/>
          </w:pPr>
          <w:r w:rsidRPr="006F595D">
            <w:t> </w:t>
          </w:r>
        </w:p>
        <xsl:variable name="goesToRecipient">
          <xsl:call-template name="ListRecipients">
            <xsl:with-param name="transmissionType">Bcc</xsl:with-param>
          </xsl:call-template>
        </xsl:variable>
        <xsl:variable name="copyToRecipient">
          <xsl:call-template name="ListRecipients">
            <xsl:with-param name="transmissionType">Cc</xsl:with-param>
          </xsl:call-template>
        </xsl:variable>
        <xsl:if test="not(normalize-space($attachments)='') or not(normalize-space(concat($copyTo,$copyToRecipient))='') or not(normalize-space(concat($goesTo,$goesToRecipient))='')">
          <xsl:call-template name="NeutralEmptyParagraph"/>
          <xsl:call-template name="NeutralEmptyParagraph"/>
        </xsl:if>
        <xsl:if test="not(normalize-space($attachments)='')">
          <xsl:call-template name="BeilageBlock">
            <xsl:with-param name="title">Beilagen</xsl:with-param>
            <xsl:with-param name="beilagen" select="$attachments"/>
          </xsl:call-template>
          <xsl:if test="(not(normalize-space(concat($copyTo,$copyToRecipient))='') and $copyTo) or (not(normalize-space(concat($goesTo,$goesToRecipient))='') and $goesTo)">
            <xsl:call-template name="NeutralEmptyParagraph"/>
          </xsl:if>
        </xsl:if>
        <xsl:if test="not(normalize-space(concat($goesTo,$goesToRecipient))='')">
          <xsl:if test="$goesTo">
            <xsl:call-template name="BeilageBlock">
              <xsl:with-param name="title">Geht an</xsl:with-param>
              <xsl:with-param name="beilagen" select="$goesTo"/>
              <xsl:with-param name="listRecipientType">Bcc</xsl:with-param>
            </xsl:call-template>
            <xsl:if test="not(normalize-space(concat($copyTo,$copyToRecipient))='') and $copyTo">
              <xsl:call-template name="NeutralEmptyParagraph"/>
            </xsl:if>
          </xsl:if>
        </xsl:if>
        <xsl:if test="$copyTo">
          <xsl:call-template name="BeilageBlock">
            <xsl:with-param name="title">Kopie an</xsl:with-param>
            <xsl:with-param name="beilagen" select="$copyTo"/>
            <xsl:with-param name="listRecipientType">Cc</xsl:with-param>
          </xsl:call-template>
        </xsl:if>
      </xsl:template>
      <xsl:template name="BeilageBlock">
        <xsl:param name="title"/>
        <xsl:param name="beilagen"/>
        <xsl:param name="listRecipientType"/>
        <xsl:variable name="recipientList">
          <xsl:call-template name="ListRecipients">
            <xsl:with-param name="transmissionType" select="$listRecipientType"/>
          </xsl:call-template>
        </xsl:variable>
        <xsl:if test="(normalize-space($beilagen) != '') or (normalize-space($recipientList) != '')">
          <w:p w:rsidR="005C7A0D" w:rsidRPr="005C7A0D" w:rsidRDefault="005C7A0D" w:rsidP="005C7A0D">
            <w:pPr>
              <w:pStyle w:val="Neutral"/>
            </w:pPr>
            <w:r w:rsidRPr="005C7A0D">
              <w:t>
                <xsl:value-of select="$title"/>
              </w:t>
            </w:r>
          </w:p>
          <xsl:variable name="linebreak">
            <xsl:if test="(normalize-space($beilagen) != '') and (normalize-space($recipientList) != '')">
              <xsl:value-of select="$linefeed"/>
            </xsl:if>
          </xsl:variable>
          <xsl:call-template name="StringToList">
            <xsl:with-param name="string" select="concat($beilagen,$linebreak,$recipientList)"/>
          </xsl:call-template>
        </xsl:if>
      </xsl:template>
      <xsl:template name="ListRecipients">
        <xsl:param name="transmissionType"/>
        <xsl:if test="$transmissionType and $transmissionType != ''">
          <xsl:for-each select="//contact:OneOffixxContactsPart/contact:Contacts/contact:ContactItem[@Selected = 'false' and contact:ContactViewOptions/@AddressingType=$transmissionType]">
            <xsl:variable name="adr">
              <xsl:choose>
                <xsl:when test="(./contact:ContactViewOptions/@SelectedAddress = 'Private')">
                  <xsl:call-template name="AddressLine">
                    <xsl:with-param name="address" select="./contact:Person/contact:Address"/>
                  </xsl:call-template>
                </xsl:when>
                <xsl:otherwise>
                  <xsl:call-template name="AddressLine">
                    <xsl:with-param name="address" select="./contact:Company/contact:Address"/>
                  </xsl:call-template>
                </xsl:otherwise>
              </xsl:choose>
            </xsl:variable>
            <xsl:variable name="ZHDir">
              <xsl:choose>
                <xsl:when test="(./contact:ExtendentFields/contact:Item[@Key='Dynamic.ZHDir'] = 'true')">1</xsl:when>
                <xsl:otherwise>0</xsl:otherwise>
              </xsl:choose>
            </xsl:variable>
            <xsl:if test="(./contact:Company/contact:CompanyName/contact:Line[1] and ./contact:Company/contact:CompanyName/contact:Line[1] !='')">
              <xsl:value-of select="normalize-space(./contact:Company/contact:CompanyName/contact:Line[1])"/>
              <xsl:if test="(./contact:Company/contact:CompanyName/contact:Line[2] and ./contact:Company/contact:CompanyName/contact:Line[2] !='')">
                <xsl:value-of select="$space"/>
                <xsl:value-of select="normalize-space(./contact:Company/contact:CompanyName/contact:Line[2])"/>
              </xsl:if>
              <xsl:if test="(./contact:Person/contact:LastName and ./contact:Person/contact:LastName !='' and ./contact:Person/contact:SalutationShort and ./contact:Person/contact:SalutationShort !='' and ./contact:AddressType != 'CompanyData')">
                <xsl:text>,</xsl:text>
                <xsl:value-of select="$space"/>
              </xsl:if>
            </xsl:if>
            <xsl:if test="(not(./contact:Company/contact:CompanyName/contact:Line[1]) or ./contact:Company/contact:CompanyName/contact:Line[1] = '')">
              <xsl:if test="(./contact:Company/contact:Department and ./contact:Company/contact:Department !='')">
                <xsl:value-of select="normalize-space(./contact:Company/contact:Department)"/>
                <xsl:text>,</xsl:text>
                <xsl:value-of select="$space"/>
              </xsl:if>
            </xsl:if>
            <xsl:value-of select="./contact:Person/contact:FirstName"/>
            <xsl:if test="(./contact:Person/contact:LastName and ./contact:Person/contact:LastName !='' and ./contact:Person/contact:FirstName and ./contact:Person/contact:FirstName !='')">
              <xsl:value-of select="$space"/>
            </xsl:if>
            <xsl:value-of select="./contact:Person/contact:LastName"/>
            <xsl:if test="(./contact:Person/contact:LastName and ./contact:Person/contact:LastName !='' and ./contact:Person/contact:FirstName and ./contact:Person/contact:FirstName !='' and $adr !='') or (./contact:Company/contact:CompanyName/contact:Line[1] and ./contact:Company/contact:CompanyName/contact:Line[1] !='' and $adr !='')">
              <xsl:text>,</xsl:text>
              <xsl:value-of select="$space"/>
            </xsl:if>
            <xsl:value-of select="$adr"/>
            <xsl:if test="position() != last()">
              <xsl:value-of select="$linefeed"/>
            </xsl:if>
          </xsl:for-each>
        </xsl:if>
      </xsl:template>
      <xsl:template name="AddressLine">
        <xsl:param name="address"/>
        <xsl:if test="($address/contact:Street and $address/contact:Street !='') and not($address/contact:PostOfficeBox)">
          <xsl:value-of select="normalize-space($address/contact:Street)"/>
        </xsl:if>
        <xsl:value-of select="normalize-space($address/contact:PostOfficeBox)"/>
        <xsl:if test="($address/contact:Street and $address/contact:Street !='') or ($address/contact:PostOfficeBox and $address/contact:PostOfficeBox !='')">
          <xsl:if test="($address/contact:City and $address/contact:City !='') or ($address/contact:PostOfficeBoxCity and $address/contact:PostOfficeBoxCity !='')">
            <xsl:text>,</xsl:text>
            <xsl:value-of select="$space"/>
          </xsl:if>
        </xsl:if>
        <xsl:if test="not($address/contact:PostOfficeBox) or ($address/contact:PostOfficeBox ='')">
          <xsl:value-of select="$address/contact:City/@ZipCode"/>
          <xsl:value-of select="$space"/>
          <xsl:value-of select="$address/contact:City"/>
        </xsl:if>
        <xsl:if test="($address/contact:PostOfficeBox) and ($address/contact:PostOfficeBox !='')">
          <xsl:if test="not($address/contact:PostOfficeBoxCity/@ZipCode) or ($address/contact:PostOfficeBoxCity/@ZipCode ='')">
            <xsl:value-of select="$address/contact:City/@ZipCode"/>
            <xsl:value-of select="$space"/>
            <xsl:value-of select="$address/contact:City"/>
          </xsl:if>
          <xsl:if test="($address/contact:PostOfficeBoxCity/@ZipCode) or ($address/contact:PostOfficeBoxCity/@ZipCode !='')">
            <xsl:value-of select="$address/contact:PostOfficeBoxCity/@ZipCode"/>
            <xsl:value-of select="$space"/>
            <xsl:value-of select="$address/contact:PostOfficeBoxCity"/>
          </xsl:if>
        </xsl:if>
      </xsl:template>
      <xsl:template name="NeutralEmptyParagraph">
        <w:p w:rsidR="005C7A0D" w:rsidRPr="005C7A0D" w:rsidRDefault="005C7A0D" w:rsidP="005C7A0D">
          <w:pPr>
            <w:pStyle w:val="Neutral"/>
          </w:pPr>
        </w:p>
      </xsl:template>
      <xsl:template name="StringToList">
        <xsl:param name="string"/>
        <xsl:param name="style"/>
        <xsl:param name="linePrefix"/>
        <xsl:if test="not(normalize-space($string) = '')">
          <xsl:choose>
            <xsl:when test="contains($string, $linefeed)">
              <w:p w:rsidR="00CE0C6A" w:rsidRDefault="00CE0C6A" w:rsidP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  <xsl:call-template name="StringToList">
                <xsl:with-param name="string" select="substring-after($string, $linefeed)"/>
                <xsl:with-param name="style" select="$style"/>
                <xsl:with-param name="linePrefix" select="$linePrefix"/>
              </xsl:call-template>
            </xsl:when>
            <xsl:otherwise>
              <w:p w:rsidR="00000000" w:rsidRDefault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</xsl:otherwise>
          </xsl:choose>
        </xsl:if>
      </xsl:template>
      <xsl:template name="ListItem">
        <xsl:param name="string"/>
        <xsl:param name="style"/>
        <xsl:param name="linePrefix"/>
        <w:pPr>
          <xsl:if test="(not($style) or $style = '')">
            <w:pStyle w:val="BeilagenListe"/>
          </xsl:if>
          <xsl:if test="($style and $style != '')">
            <xsl:element name="w:pStyle">
              <xsl:attribute name="w:val">
                <xsl:value-of select="$style"/>
              </xsl:attribute>
            </xsl:element>
          </xsl:if>
        </w:pPr>
        <xsl:if test="$linePrefix and $linePrefix != ''">
          <w:r>
            <w:t>
              <xsl:value-of select="$linePrefix"/>
            </w:t>
          </w:r>
        </xsl:if>
        <w:r>
          <xsl:if test="$linePrefix and $linePrefix != ''">
            <w:tab/>
          </xsl:if>
          <w:t>
            <xsl:variable name="stringNorm">
              <xsl:choose>
                <xsl:when test="starts-with(normalize-space($string), '- ')">
                  <xsl:value-of select="substring-after($string, '- ')"/>
                </xsl:when>
                <xsl:when test="starts-with(normalize-space($string), '-')">
                  <xsl:value-of select="substring-after($string, '-')"/>
                </xsl:when>
                <xsl:when test="starts-with(normalize-space($string), $linePrefix)">
                  <xsl:value-of select="substring-after($string, $linePrefix)"/>
                </xsl:when>
                <xsl:otherwise>
                  <xsl:value-of select="$string"/>
                </xsl:otherwise>
              </xsl:choose>
            </xsl:variable>
            <xsl:choose>
              <xsl:when test="contains($stringNorm, $linefeed)">
                <xsl:value-of select="substring-before($stringNorm, $linefeed)"/>
              </xsl:when>
              <xsl:otherwise>
                <xsl:value-of select="$stringNorm"/>
              </xsl:otherwise>
            </xsl:choose>
          </w:t>
        </w:r>
      </xsl:template>
      <xsl:template name="Recipient">
        <xsl:if test="(normalize-space(//Text[@id='Contact.Recipient.Selected.Transmission']) != '') and not (contains(normalize-space(//Text[@id='Contact.Recipient.Selected.Transmission']), '['))">
          <w:p w:rsidR="007F3BF0" w:rsidRPr="0063105C" w:rsidRDefault="007F3BF0" w:rsidP="00206857">
            <w:pPr>
              <w:pStyle w:val="BriefAnschrift"/>
              <w:rPr>
                <w:rFonts w:ascii="Arial Black" w:hAnsi="Arial Black"/>
              </w:rPr>
            </w:pPr>
            <w:r w:rsidRPr="0063105C">
              <w:rPr>
                <w:rFonts w:ascii="Arial Black" w:hAnsi="Arial Black"/>
              </w:rPr>
              <w:t>
                <xsl:value-of select="//Text[@id='Contact.Recipient.Selected.Transmission']"/>
              </w:t>
            </w:r>
          </w:p>
        </xsl:if>
        <xsl:call-template name="ViewRecipient">
          <xsl:with-param name="recipientString" select="//Text[@id='Person.Anschrift']"/>
          <xsl:with-param name="style">BriefAnschrift</xsl:with-param>
        </xsl:call-template>
      </xsl:template>
      <xsl:template name="ViewRecipient">
        <xsl:param name="recipientString"/>
        <xsl:param name="style"/>
        <xsl:choose>
          <xsl:when test="contains($recipientString, $linefeed)">
            <w:p w:rsidR="00CE0C6A" w:rsidRDefault="00CE0C6A" w:rsidP="00CE0C6A">
              <w:pPr>
                <w:pStyle w:val="BriefAnschrift"/>
              </w:pPr>
              <w:r>
                <w:t>
                  <xsl:value-of select="substring-before($recipientString, $linefeed)"/>
                </w:t>
              </w:r>
            </w:p>
            <xsl:call-template name="ViewRecipient">
              <xsl:with-param name="recipientString" select="substring-after($recipientString, $linefeed)"/>
            </xsl:call-template>
          </xsl:when>
          <xsl:otherwise>
            <w:p w:rsidR="00000000" w:rsidRDefault="00CE0C6A">
              <w:pPr>
                <w:pStyle w:val="BriefAnschrift"/>
              </w:pPr>
              <w:r>
                <w:t>
                  <xsl:value-of select="$recipientString"/>
                </w:t>
              </w:r>
            </w:p>
          </xsl:otherwise>
        </xsl:choose>
      </xsl:template>
      <xsl:template name="NumPages">
        <xsl:if test="(//CheckBox[@id='DocParam.ShowBlock3'] = 'false')">
          <w:p w:rsidR="00450F2D" w:rsidRDefault="00450F2D" w:rsidP="0079799C">
            <w:pPr>
              <w:pStyle w:val="BriefKopf"/>
            </w:pPr>
            <w:r w:rsidRPr="001045DA">
              <w:rPr>
                <w:rStyle w:val="PlaceholderText"/>
              </w:rPr>
              <w:t/>
            </w:r>
          </w:p>
        </xsl:if>
        <xsl:if test="(//CheckBox[@id='DocParam.ShowBlock3'] = 'true')">
          <w:p w:rsidR="00450F2D" w:rsidRDefault="00450F2D" w:rsidP="000F3ABA">
            <w:pPr>
              <w:pStyle w:val="BriefKopf"/>
            </w:pPr>
            <w:fldSimple w:instr=" PAGE   \* MERGEFORMAT ">
              <w:r>
                <w:rPr>
                  <w:noProof/>
                </w:rPr>
                <w:t>1</w:t>
              </w:r>
            </w:fldSimple>
            <w:r>
              <w:t>/</w:t>
            </w:r>
            <w:fldSimple w:instr=" NUMPAGES   \* MERGEFORMAT ">
              <w:r>
                <w:rPr>
                  <w:noProof/>
                </w:rPr>
                <w:t>1</w:t>
              </w:r>
            </w:fldSimple>
          </w:p>
        </xsl:if>
      </xsl:template>
      <xsl:template name="ContactList">
        <xsl:param name="typ"/>
        <xsl:param name="break"/>
        <xsl:variable name="filter">
          <xsl:choose>
            <xsl:when test="($typ) and ($typ = 'An' or $typ='Cc' or $typ='Bcc')">
              <xsl:value-of select="$typ"/>
            </xsl:when>
            <xsl:otherwise>An</xsl:otherwise>
          </xsl:choose>
        </xsl:variable>
        <xsl:variable name="breakchar">
          <xsl:choose>
            <xsl:when test="($break) and ($break != '')">
              <xsl:value-of select="$break"/>
            </xsl:when>
            <xsl:otherwise>,</xsl:otherwise>
          </xsl:choose>
        </xsl:variable>
        <xsl:for-each select="(//contact:ContactItem[contact:ContactViewOptions/@AddressingType=$filter])">
          <xsl:if test="(./contact:AddressType = 'PersonData') or (./contact:AddressType ='CompanyAndPersonData')">
            <xsl:value-of select="./contact:Person/contact:SalutationShort"/>
            <xsl:value-of select="$space"/>
            <xsl:if test="(./contact:Person/contact:Title) and (./contact:Person/contact:Title != '')">
              <xsl:value-of select="./contact:Person/contact:Title"/>
              <xsl:value-of select="$space"/>
            </xsl:if>
            <xsl:if test="(./contact:Person/contact:FirstName) and (./contact:Person/contact:FirstName != '')">
              <xsl:value-of select="./contact:Person/contact:FirstName"/>
              <xsl:value-of select="$space"/>
            </xsl:if>
            <xsl:if test="(./contact:Person/contact:LastName) and (./contact:Person/contact:LastName != '')">
              <xsl:value-of select="./contact:Person/contact:LastName"/>
            </xsl:if>
          </xsl:if>
          <xsl:if test="(./contact:AddressType ='CompanyData') or (./contact:AddressType ='CompanyAndPersonData')">
            <xsl:if test="(./contact:Company/contact:CompanyName/contact:Line[1]) and (./contact:Company/contact:CompanyName/contact:Line[1])">
              <xsl:if test="(./contact:AddressType ='CompanyAndPersonData')">
                <xsl:value-of select="$space"/>
                <xsl:text>-</xsl:text>
                <xsl:value-of select="$space"/>
              </xsl:if>
              <xsl:value-of select="./contact:Company/contact:CompanyName/contact:Line[1]"/>
              <xsl:if test="(./contact:Company/contact:CompanyName/contact:Line[2]) and (./contact:Company/contact:CompanyName/contact:Line[2])">
                <xsl:value-of select="$space"/>
                <xsl:value-of select="./contact:Company/contact:CompanyName/contact:Line[2]"/>
              </xsl:if>
            </xsl:if>
          </xsl:if>
          <xsl:if test="position() != last()">
            <xsl:value-of select="$breakchar"/>
            <xsl:value-of select="$space"/>
          </xsl:if>
        </xsl:for-each>
      </xsl:template>
    </xsl:stylesheet>
  </StyleSheet>
  <ExtendedBindings>
    <ExtendedBindingNode>
      <Tag>35014563</Tag>
      <Title>MitteilungAnList</Title>
      <Body>
        <w:sdtContent xmlns:xsl="http://www.w3.org/1999/XSL/Transform" xmlns:w="http://schemas.openxmlformats.org/wordprocessingml/2006/main">
          <xsl:if test="normalize-space(//Text[@id='CustomElements.MitteilungAnList'])=''">
            <w:p w:rsidR="006F595D" w:rsidRPr="006F595D" w:rsidRDefault="006F595D" w:rsidP="006F595D">
              <w:pPr>
                <w:pStyle w:val="Neutral"/>
              </w:pPr>
              <w:r w:rsidRPr="006F595D">
                <w:t> </w:t>
              </w:r>
            </w:p>
          </xsl:if>
          <xsl:call-template name="StringToList">
            <xsl:with-param name="string" select="//Text[@id='CustomElements.MitteilungAnList']"/>
            <xsl:with-param name="style">MitteilungAnListe2</xsl:with-param>
            <xsl:with-param name="linePrefix">-</xsl:with-param>
          </xsl:call-template>
        </w:sdtContent>
      </Body>
      <BuiltIn>false</BuiltIn>
    </ExtendedBindingNode>
    <ExtendedBindingNode>
      <Tag>1790084645</Tag>
      <Title>NumPages</Title>
      <Body>
        <w:sdtContent xmlns:xsl="http://www.w3.org/1999/XSL/Transform" xmlns:w="http://schemas.openxmlformats.org/wordprocessingml/2006/main">
          <xsl:call-template name="NumPages"/>
        </w:sdtContent>
      </Body>
      <BuiltIn>false</BuiltIn>
    </ExtendedBindingNode>
  </ExtendedBindings>
</OneOffixxExtendedBindingPart>
</file>

<file path=customXml/item3.xml><?xml version="1.0" encoding="utf-8"?>
<OneOffixxFormattingPart xmlns:xsi="http://www.w3.org/2001/XMLSchema-instance" xmlns:xsd="http://www.w3.org/2001/XMLSchema" xmlns="http://schema.oneoffixx.com/OneOffixxFormattingPart/1">
  <Configuration>
    <DocumentFunction xmlns=""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4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</Group>
    </DocumentFunction>
  </Configuration>
</OneOffixxFormattingPart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�� �% �% �" 
 �" �" �" 
</file>

<file path=customXml/itemProps1.xml><?xml version="1.0" encoding="utf-8"?>
<ds:datastoreItem xmlns:ds="http://schemas.openxmlformats.org/officeDocument/2006/customXml" ds:itemID="{D0DB6BA4-3AC8-4E97-A2FC-EFDB044F2D81}">
  <ds:schemaRefs>
    <ds:schemaRef ds:uri="http://www.w3.org/2001/XMLSchema"/>
    <ds:schemaRef ds:uri="http://schema.oneoffixx.com/OneOffixxImageDefinitionPart/1"/>
  </ds:schemaRefs>
</ds:datastoreItem>
</file>

<file path=customXml/itemProps2.xml><?xml version="1.0" encoding="utf-8"?>
<ds:datastoreItem xmlns:ds="http://schemas.openxmlformats.org/officeDocument/2006/customXml" ds:itemID="{4182A534-38E3-413D-976B-0E0C668FA91F}">
  <ds:schemaRefs>
    <ds:schemaRef ds:uri="http://www.w3.org/2001/XMLSchema"/>
    <ds:schemaRef ds:uri="http://schema.oneoffixx.com/OneOffixxExtendedBindingPart/1"/>
    <ds:schemaRef ds:uri="http://www.w3.org/1999/XSL/Transform"/>
    <ds:schemaRef ds:uri="http://schema.oneoffixx.com/OneOffixxContactsPart/1"/>
    <ds:schemaRef ds:uri="http://schemas.microsoft.com/office/word/2010/wordprocessingCanvas"/>
    <ds:schemaRef ds:uri="http://schemas.openxmlformats.org/markup-compatibility/2006"/>
    <ds:schemaRef ds:uri="urn:schemas-microsoft-com:office:office"/>
    <ds:schemaRef ds:uri="http://schemas.openxmlformats.org/officeDocument/2006/relationships"/>
    <ds:schemaRef ds:uri="http://schemas.openxmlformats.org/officeDocument/2006/math"/>
    <ds:schemaRef ds:uri="urn:schemas-microsoft-com:vml"/>
    <ds:schemaRef ds:uri="http://schemas.microsoft.com/office/word/2010/wordprocessingDrawing"/>
    <ds:schemaRef ds:uri="http://schemas.openxmlformats.org/drawingml/2006/wordprocessingDrawing"/>
    <ds:schemaRef ds:uri="urn:schemas-microsoft-com:office:word"/>
    <ds:schemaRef ds:uri="http://schemas.openxmlformats.org/wordprocessingml/2006/main"/>
    <ds:schemaRef ds:uri="http://schemas.microsoft.com/office/word/2010/wordml"/>
    <ds:schemaRef ds:uri="http://schemas.microsoft.com/office/word/2010/wordprocessingGroup"/>
    <ds:schemaRef ds:uri="http://schemas.microsoft.com/office/word/2010/wordprocessingInk"/>
    <ds:schemaRef ds:uri="http://schemas.microsoft.com/office/word/2006/wordml"/>
    <ds:schemaRef ds:uri="http://schemas.microsoft.com/office/word/2010/wordprocessingShape"/>
  </ds:schemaRefs>
</ds:datastoreItem>
</file>

<file path=customXml/itemProps3.xml><?xml version="1.0" encoding="utf-8"?>
<ds:datastoreItem xmlns:ds="http://schemas.openxmlformats.org/officeDocument/2006/customXml" ds:itemID="{55BEB5B2-98B5-4591-AF42-1804B10265A5}">
  <ds:schemaRefs>
    <ds:schemaRef ds:uri="http://www.w3.org/2001/XMLSchema"/>
    <ds:schemaRef ds:uri="http://schema.oneoffixx.com/OneOffixxFormattingPart/1"/>
    <ds:schemaRef ds:uri=""/>
  </ds:schemaRefs>
</ds:datastoreItem>
</file>

<file path=customXml/itemProps4.xml><?xml version="1.0" encoding="utf-8"?>
<ds:datastoreItem xmlns:ds="http://schemas.openxmlformats.org/officeDocument/2006/customXml" ds:itemID="{9F1B14E7-3F81-4515-B52D-B2779586015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5DDE577-6761-44D0-AC98-69A117B27859}">
  <ds:schemaRefs>
    <ds:schemaRef ds:uri="http://www.w3.org/2001/XMLSchema"/>
    <ds:schemaRef ds:uri="http://schema.oneoffixx.com/OneOffixxDocumentPart/1"/>
    <ds:schemaRef ds:uri="http://schema.oneoffixx.com/OneOffixxDocumentPart/1/Finalize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dc9cddee-b51c-4c0c-a547-65e74ba45386.dotx</Template>
  <TotalTime>0</TotalTime>
  <Pages>2</Pages>
  <Words>422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Kanton Zuerich</Company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B160la1</dc:creator>
  <cp:lastModifiedBy>Andreas Lienhard</cp:lastModifiedBy>
  <cp:revision>2</cp:revision>
  <cp:lastPrinted>2019-10-29T15:50:00Z</cp:lastPrinted>
  <dcterms:created xsi:type="dcterms:W3CDTF">2024-02-01T07:06:00Z</dcterms:created>
  <dcterms:modified xsi:type="dcterms:W3CDTF">2024-02-01T07:06:00Z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