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41754" w14:textId="27F06F76" w:rsidR="00966471" w:rsidRPr="00BA0DA5" w:rsidRDefault="006D5559" w:rsidP="00966471">
      <w:pPr>
        <w:pStyle w:val="Titel02"/>
      </w:pPr>
      <w:r w:rsidRPr="00BA0DA5">
        <w:t xml:space="preserve">Kantonale Vorgaben für die schulische Umsetzung: </w:t>
      </w:r>
      <w:r w:rsidR="00935718" w:rsidRPr="00BA0DA5">
        <w:t>Konkretisierung der transversalen Unterrichtsbereiche</w:t>
      </w:r>
      <w:r w:rsidR="00935718">
        <w:t xml:space="preserve">, </w:t>
      </w:r>
      <w:r w:rsidRPr="00BA0DA5">
        <w:t>Rahmenlehrpläne</w:t>
      </w:r>
      <w:r w:rsidR="00935718">
        <w:t xml:space="preserve"> und</w:t>
      </w:r>
      <w:r w:rsidRPr="00BA0DA5">
        <w:t xml:space="preserve"> Rahmenkonzepte </w:t>
      </w:r>
    </w:p>
    <w:p w14:paraId="3B0FC6F5" w14:textId="77777777" w:rsidR="009F1F21" w:rsidRPr="00BA0DA5" w:rsidRDefault="009F1F21" w:rsidP="009F1F21">
      <w:pPr>
        <w:pStyle w:val="berschrift3"/>
        <w:numPr>
          <w:ilvl w:val="0"/>
          <w:numId w:val="22"/>
        </w:numPr>
        <w:spacing w:after="248"/>
        <w:ind w:left="567" w:hanging="567"/>
        <w:rPr>
          <w:sz w:val="24"/>
          <w:szCs w:val="28"/>
        </w:rPr>
      </w:pPr>
      <w:r w:rsidRPr="00BA0DA5">
        <w:rPr>
          <w:sz w:val="24"/>
          <w:szCs w:val="28"/>
        </w:rPr>
        <w:t>Transversale Kompetenzbereiche und Themen</w:t>
      </w:r>
    </w:p>
    <w:p w14:paraId="67507F4A" w14:textId="77777777" w:rsidR="009F1F21" w:rsidRPr="00BA0DA5" w:rsidRDefault="009F1F21" w:rsidP="009F1F21">
      <w:pPr>
        <w:pStyle w:val="Grundtext"/>
        <w:spacing w:line="240" w:lineRule="atLeast"/>
        <w:rPr>
          <w:rStyle w:val="GrundtextZchn"/>
          <w:rFonts w:eastAsiaTheme="minorEastAsia"/>
          <w:sz w:val="21"/>
          <w:szCs w:val="21"/>
          <w:lang w:eastAsia="de-CH"/>
        </w:rPr>
      </w:pPr>
      <w:r w:rsidRPr="00BA0DA5">
        <w:rPr>
          <w:sz w:val="21"/>
          <w:szCs w:val="21"/>
        </w:rPr>
        <w:t xml:space="preserve">Sind Sie mit der kantonalen </w:t>
      </w:r>
      <w:r w:rsidRPr="00BA0DA5">
        <w:rPr>
          <w:szCs w:val="21"/>
        </w:rPr>
        <w:t>Konkretisierung</w:t>
      </w:r>
      <w:r w:rsidRPr="00BA0DA5">
        <w:rPr>
          <w:sz w:val="21"/>
          <w:szCs w:val="21"/>
        </w:rPr>
        <w:t xml:space="preserve"> der nationalen Rahmenvorgaben zu den «transversalen Unterrichtsbereichen» einverstanden?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8"/>
        <w:gridCol w:w="1232"/>
        <w:gridCol w:w="1187"/>
        <w:gridCol w:w="1187"/>
        <w:gridCol w:w="1187"/>
        <w:gridCol w:w="1143"/>
      </w:tblGrid>
      <w:tr w:rsidR="009F1F21" w:rsidRPr="00BA0DA5" w14:paraId="29427D42" w14:textId="77777777" w:rsidTr="009F1F21">
        <w:tc>
          <w:tcPr>
            <w:tcW w:w="1509" w:type="pct"/>
          </w:tcPr>
          <w:p w14:paraId="1630355E" w14:textId="77777777" w:rsidR="009F1F21" w:rsidRPr="00BA0DA5" w:rsidRDefault="009F1F21" w:rsidP="007B613B">
            <w:pPr>
              <w:pStyle w:val="Grundtext"/>
              <w:spacing w:after="0" w:line="240" w:lineRule="atLeast"/>
              <w:rPr>
                <w:b/>
                <w:sz w:val="21"/>
                <w:szCs w:val="21"/>
              </w:rPr>
            </w:pPr>
          </w:p>
        </w:tc>
        <w:tc>
          <w:tcPr>
            <w:tcW w:w="724" w:type="pct"/>
          </w:tcPr>
          <w:p w14:paraId="527C17D0" w14:textId="77777777" w:rsidR="009F1F21" w:rsidRPr="00BA0DA5" w:rsidRDefault="009F1F21" w:rsidP="007B613B">
            <w:pPr>
              <w:pStyle w:val="Grundtext"/>
              <w:spacing w:after="0" w:line="240" w:lineRule="atLeast"/>
              <w:jc w:val="center"/>
              <w:rPr>
                <w:sz w:val="21"/>
                <w:szCs w:val="21"/>
              </w:rPr>
            </w:pPr>
            <w:r w:rsidRPr="00BA0DA5">
              <w:rPr>
                <w:sz w:val="21"/>
                <w:szCs w:val="21"/>
              </w:rPr>
              <w:t>ei</w:t>
            </w:r>
            <w:r w:rsidRPr="00BA0DA5">
              <w:t>nver-</w:t>
            </w:r>
            <w:r w:rsidRPr="00BA0DA5">
              <w:br/>
              <w:t>standen</w:t>
            </w:r>
          </w:p>
        </w:tc>
        <w:tc>
          <w:tcPr>
            <w:tcW w:w="698" w:type="pct"/>
          </w:tcPr>
          <w:p w14:paraId="7DAA5708" w14:textId="77777777" w:rsidR="009F1F21" w:rsidRPr="00BA0DA5" w:rsidRDefault="009F1F21" w:rsidP="007B613B">
            <w:pPr>
              <w:pStyle w:val="Grundtext"/>
              <w:spacing w:after="0" w:line="240" w:lineRule="atLeast"/>
              <w:jc w:val="center"/>
              <w:rPr>
                <w:sz w:val="21"/>
                <w:szCs w:val="21"/>
              </w:rPr>
            </w:pPr>
            <w:r w:rsidRPr="00BA0DA5">
              <w:rPr>
                <w:sz w:val="21"/>
                <w:szCs w:val="21"/>
              </w:rPr>
              <w:t>eher einver-standen</w:t>
            </w:r>
          </w:p>
        </w:tc>
        <w:tc>
          <w:tcPr>
            <w:tcW w:w="698" w:type="pct"/>
          </w:tcPr>
          <w:p w14:paraId="0AD9D142" w14:textId="77777777" w:rsidR="009F1F21" w:rsidRPr="00BA0DA5" w:rsidRDefault="009F1F21" w:rsidP="007B613B">
            <w:pPr>
              <w:pStyle w:val="Grundtext"/>
              <w:spacing w:after="0" w:line="240" w:lineRule="atLeast"/>
              <w:jc w:val="center"/>
              <w:rPr>
                <w:sz w:val="21"/>
                <w:szCs w:val="21"/>
              </w:rPr>
            </w:pPr>
            <w:r w:rsidRPr="00BA0DA5">
              <w:rPr>
                <w:sz w:val="21"/>
                <w:szCs w:val="21"/>
              </w:rPr>
              <w:t>eher nicht einver-standen</w:t>
            </w:r>
          </w:p>
        </w:tc>
        <w:tc>
          <w:tcPr>
            <w:tcW w:w="698" w:type="pct"/>
          </w:tcPr>
          <w:p w14:paraId="613D947C" w14:textId="77777777" w:rsidR="009F1F21" w:rsidRPr="00BA0DA5" w:rsidRDefault="009F1F21" w:rsidP="007B613B">
            <w:pPr>
              <w:pStyle w:val="Grundtext"/>
              <w:spacing w:after="0" w:line="240" w:lineRule="atLeast"/>
              <w:jc w:val="center"/>
              <w:rPr>
                <w:sz w:val="21"/>
                <w:szCs w:val="21"/>
              </w:rPr>
            </w:pPr>
            <w:r w:rsidRPr="00BA0DA5">
              <w:rPr>
                <w:sz w:val="21"/>
                <w:szCs w:val="21"/>
              </w:rPr>
              <w:t>nicht einver-standen</w:t>
            </w:r>
          </w:p>
        </w:tc>
        <w:tc>
          <w:tcPr>
            <w:tcW w:w="672" w:type="pct"/>
          </w:tcPr>
          <w:p w14:paraId="12764C24" w14:textId="14BEEACC" w:rsidR="009F1F21" w:rsidRPr="00BA0DA5" w:rsidRDefault="009F1F21" w:rsidP="007B613B">
            <w:pPr>
              <w:pStyle w:val="Grundtext"/>
              <w:spacing w:after="0" w:line="240" w:lineRule="atLeast"/>
              <w:jc w:val="center"/>
              <w:rPr>
                <w:sz w:val="21"/>
                <w:szCs w:val="21"/>
              </w:rPr>
            </w:pPr>
            <w:r w:rsidRPr="00BA0DA5">
              <w:rPr>
                <w:sz w:val="21"/>
                <w:szCs w:val="21"/>
              </w:rPr>
              <w:t>weiss nicht / keine Antwort</w:t>
            </w:r>
          </w:p>
        </w:tc>
      </w:tr>
      <w:tr w:rsidR="009F1F21" w:rsidRPr="00BA0DA5" w14:paraId="37CBCE03" w14:textId="77777777" w:rsidTr="009F1F21">
        <w:tc>
          <w:tcPr>
            <w:tcW w:w="1509" w:type="pct"/>
          </w:tcPr>
          <w:p w14:paraId="76CC265D" w14:textId="4DF0B6D7" w:rsidR="009F1F21" w:rsidRPr="00BA0DA5" w:rsidRDefault="009F1F21" w:rsidP="007B613B">
            <w:pPr>
              <w:pStyle w:val="Grundtext"/>
              <w:spacing w:after="0" w:line="240" w:lineRule="atLeast"/>
              <w:rPr>
                <w:sz w:val="21"/>
                <w:szCs w:val="21"/>
              </w:rPr>
            </w:pPr>
            <w:r w:rsidRPr="00BA0DA5">
              <w:rPr>
                <w:sz w:val="21"/>
                <w:szCs w:val="21"/>
              </w:rPr>
              <w:t xml:space="preserve">Bündelung </w:t>
            </w:r>
            <w:r w:rsidR="005D55EA">
              <w:rPr>
                <w:sz w:val="21"/>
                <w:szCs w:val="21"/>
              </w:rPr>
              <w:t xml:space="preserve">der transversalen Unterrichtsbereiche </w:t>
            </w:r>
            <w:r w:rsidRPr="00BA0DA5">
              <w:rPr>
                <w:sz w:val="21"/>
                <w:szCs w:val="21"/>
              </w:rPr>
              <w:t xml:space="preserve">in </w:t>
            </w:r>
            <w:r w:rsidR="00935718">
              <w:rPr>
                <w:sz w:val="21"/>
                <w:szCs w:val="21"/>
              </w:rPr>
              <w:t>fünf</w:t>
            </w:r>
            <w:r w:rsidR="00935718" w:rsidRPr="00BA0DA5">
              <w:rPr>
                <w:sz w:val="21"/>
                <w:szCs w:val="21"/>
              </w:rPr>
              <w:t xml:space="preserve"> </w:t>
            </w:r>
            <w:r w:rsidRPr="00BA0DA5">
              <w:rPr>
                <w:sz w:val="21"/>
                <w:szCs w:val="21"/>
              </w:rPr>
              <w:t>Kompetenzbereiche</w:t>
            </w:r>
          </w:p>
        </w:tc>
        <w:tc>
          <w:tcPr>
            <w:tcW w:w="724" w:type="pct"/>
          </w:tcPr>
          <w:p w14:paraId="10E8B260" w14:textId="77777777" w:rsidR="009F1F21" w:rsidRPr="00BA0DA5" w:rsidRDefault="00E77F54" w:rsidP="007B613B">
            <w:pPr>
              <w:pStyle w:val="Grundtext"/>
              <w:spacing w:after="0" w:line="240" w:lineRule="atLeast"/>
              <w:jc w:val="center"/>
              <w:rPr>
                <w:b/>
                <w:sz w:val="21"/>
                <w:szCs w:val="21"/>
              </w:rPr>
            </w:pPr>
            <w:sdt>
              <w:sdtPr>
                <w:rPr>
                  <w:rStyle w:val="GrundtextZchn"/>
                  <w:rFonts w:eastAsiaTheme="minorHAnsi"/>
                  <w:sz w:val="21"/>
                  <w:szCs w:val="21"/>
                  <w:lang w:eastAsia="de-CH"/>
                </w:rPr>
                <w:id w:val="-1005357179"/>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hint="eastAsia"/>
                    <w:sz w:val="21"/>
                    <w:szCs w:val="21"/>
                    <w:lang w:eastAsia="de-CH"/>
                  </w:rPr>
                  <w:t>☐</w:t>
                </w:r>
              </w:sdtContent>
            </w:sdt>
          </w:p>
        </w:tc>
        <w:tc>
          <w:tcPr>
            <w:tcW w:w="698" w:type="pct"/>
          </w:tcPr>
          <w:p w14:paraId="4A0FD8A1" w14:textId="201BF1AC" w:rsidR="009F1F21" w:rsidRPr="00BA0DA5" w:rsidRDefault="00E77F54" w:rsidP="007B613B">
            <w:pPr>
              <w:spacing w:after="0" w:line="240" w:lineRule="atLeast"/>
              <w:jc w:val="center"/>
              <w:rPr>
                <w:szCs w:val="21"/>
              </w:rPr>
            </w:pPr>
            <w:sdt>
              <w:sdtPr>
                <w:rPr>
                  <w:rStyle w:val="GrundtextZchn"/>
                  <w:rFonts w:eastAsiaTheme="minorHAnsi"/>
                  <w:szCs w:val="21"/>
                  <w:lang w:eastAsia="de-CH"/>
                </w:rPr>
                <w:id w:val="-1892724046"/>
                <w14:checkbox>
                  <w14:checked w14:val="0"/>
                  <w14:checkedState w14:val="2612" w14:font="MS Gothic"/>
                  <w14:uncheckedState w14:val="2610" w14:font="MS Gothic"/>
                </w14:checkbox>
              </w:sdtPr>
              <w:sdtEndPr>
                <w:rPr>
                  <w:rStyle w:val="GrundtextZchn"/>
                </w:rPr>
              </w:sdtEndPr>
              <w:sdtContent>
                <w:r w:rsidR="007D6AC8">
                  <w:rPr>
                    <w:rStyle w:val="GrundtextZchn"/>
                    <w:rFonts w:ascii="MS Gothic" w:eastAsia="MS Gothic" w:hAnsi="MS Gothic" w:hint="eastAsia"/>
                    <w:szCs w:val="21"/>
                    <w:lang w:eastAsia="de-CH"/>
                  </w:rPr>
                  <w:t>☐</w:t>
                </w:r>
              </w:sdtContent>
            </w:sdt>
          </w:p>
        </w:tc>
        <w:tc>
          <w:tcPr>
            <w:tcW w:w="698" w:type="pct"/>
          </w:tcPr>
          <w:p w14:paraId="5CF66477" w14:textId="77777777" w:rsidR="009F1F21" w:rsidRPr="00BA0DA5" w:rsidRDefault="00E77F54" w:rsidP="007B613B">
            <w:pPr>
              <w:spacing w:after="0" w:line="240" w:lineRule="atLeast"/>
              <w:jc w:val="center"/>
              <w:rPr>
                <w:szCs w:val="21"/>
              </w:rPr>
            </w:pPr>
            <w:sdt>
              <w:sdtPr>
                <w:rPr>
                  <w:rStyle w:val="GrundtextZchn"/>
                  <w:rFonts w:eastAsiaTheme="minorHAnsi"/>
                  <w:szCs w:val="21"/>
                  <w:lang w:eastAsia="de-CH"/>
                </w:rPr>
                <w:id w:val="-989790694"/>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hint="eastAsia"/>
                    <w:szCs w:val="21"/>
                    <w:lang w:eastAsia="de-CH"/>
                  </w:rPr>
                  <w:t>☐</w:t>
                </w:r>
              </w:sdtContent>
            </w:sdt>
          </w:p>
        </w:tc>
        <w:tc>
          <w:tcPr>
            <w:tcW w:w="698" w:type="pct"/>
          </w:tcPr>
          <w:p w14:paraId="73790A1C" w14:textId="77777777" w:rsidR="009F1F21" w:rsidRPr="00BA0DA5" w:rsidRDefault="00E77F54" w:rsidP="007B613B">
            <w:pPr>
              <w:spacing w:after="0" w:line="240" w:lineRule="atLeast"/>
              <w:jc w:val="center"/>
              <w:rPr>
                <w:szCs w:val="21"/>
              </w:rPr>
            </w:pPr>
            <w:sdt>
              <w:sdtPr>
                <w:rPr>
                  <w:rStyle w:val="GrundtextZchn"/>
                  <w:rFonts w:eastAsiaTheme="minorHAnsi"/>
                  <w:szCs w:val="21"/>
                  <w:lang w:eastAsia="de-CH"/>
                </w:rPr>
                <w:id w:val="-1740552065"/>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hint="eastAsia"/>
                    <w:szCs w:val="21"/>
                    <w:lang w:eastAsia="de-CH"/>
                  </w:rPr>
                  <w:t>☐</w:t>
                </w:r>
              </w:sdtContent>
            </w:sdt>
          </w:p>
        </w:tc>
        <w:tc>
          <w:tcPr>
            <w:tcW w:w="672" w:type="pct"/>
          </w:tcPr>
          <w:p w14:paraId="0585CF0F" w14:textId="77777777" w:rsidR="009F1F21" w:rsidRPr="00BA0DA5" w:rsidRDefault="00E77F54" w:rsidP="007B613B">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2112703122"/>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hint="eastAsia"/>
                    <w:szCs w:val="21"/>
                    <w:lang w:eastAsia="de-CH"/>
                  </w:rPr>
                  <w:t>☐</w:t>
                </w:r>
              </w:sdtContent>
            </w:sdt>
          </w:p>
        </w:tc>
      </w:tr>
      <w:tr w:rsidR="009F1F21" w:rsidRPr="00BA0DA5" w14:paraId="190030A0" w14:textId="77777777" w:rsidTr="009F1F21">
        <w:tc>
          <w:tcPr>
            <w:tcW w:w="1509" w:type="pct"/>
          </w:tcPr>
          <w:p w14:paraId="20AB233B" w14:textId="430BCA60" w:rsidR="009F1F21" w:rsidRPr="00BA0DA5" w:rsidRDefault="00935718" w:rsidP="007B613B">
            <w:pPr>
              <w:pStyle w:val="Grundtext"/>
              <w:spacing w:after="0" w:line="240" w:lineRule="atLeast"/>
              <w:rPr>
                <w:sz w:val="21"/>
                <w:szCs w:val="21"/>
              </w:rPr>
            </w:pPr>
            <w:r>
              <w:rPr>
                <w:sz w:val="21"/>
                <w:szCs w:val="21"/>
              </w:rPr>
              <w:t xml:space="preserve">Vorgeschlagene </w:t>
            </w:r>
            <w:r w:rsidR="009F1F21" w:rsidRPr="00BA0DA5">
              <w:rPr>
                <w:sz w:val="21"/>
                <w:szCs w:val="21"/>
              </w:rPr>
              <w:t xml:space="preserve">Kompetenzen </w:t>
            </w:r>
            <w:r w:rsidR="005D55EA">
              <w:rPr>
                <w:sz w:val="21"/>
                <w:szCs w:val="21"/>
              </w:rPr>
              <w:t>innerhalb der</w:t>
            </w:r>
            <w:r w:rsidR="005D55EA" w:rsidRPr="00BA0DA5">
              <w:rPr>
                <w:sz w:val="21"/>
                <w:szCs w:val="21"/>
              </w:rPr>
              <w:t xml:space="preserve"> </w:t>
            </w:r>
            <w:r>
              <w:rPr>
                <w:sz w:val="21"/>
                <w:szCs w:val="21"/>
              </w:rPr>
              <w:t>fünf</w:t>
            </w:r>
            <w:r w:rsidRPr="00BA0DA5">
              <w:rPr>
                <w:sz w:val="21"/>
                <w:szCs w:val="21"/>
              </w:rPr>
              <w:t xml:space="preserve"> </w:t>
            </w:r>
            <w:r>
              <w:rPr>
                <w:sz w:val="21"/>
                <w:szCs w:val="21"/>
              </w:rPr>
              <w:t>Kompetenzbereiche</w:t>
            </w:r>
          </w:p>
        </w:tc>
        <w:tc>
          <w:tcPr>
            <w:tcW w:w="724" w:type="pct"/>
          </w:tcPr>
          <w:p w14:paraId="6073559D" w14:textId="77777777" w:rsidR="009F1F21" w:rsidRPr="00BA0DA5" w:rsidRDefault="00E77F54" w:rsidP="007B613B">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2143993027"/>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hint="eastAsia"/>
                    <w:sz w:val="21"/>
                    <w:szCs w:val="21"/>
                    <w:lang w:eastAsia="de-CH"/>
                  </w:rPr>
                  <w:t>☐</w:t>
                </w:r>
              </w:sdtContent>
            </w:sdt>
          </w:p>
        </w:tc>
        <w:tc>
          <w:tcPr>
            <w:tcW w:w="698" w:type="pct"/>
          </w:tcPr>
          <w:p w14:paraId="43A8574E" w14:textId="77777777" w:rsidR="009F1F21" w:rsidRPr="00BA0DA5" w:rsidRDefault="00E77F54" w:rsidP="007B613B">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384796428"/>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sz w:val="21"/>
                    <w:szCs w:val="21"/>
                    <w:lang w:eastAsia="de-CH"/>
                  </w:rPr>
                  <w:t>☐</w:t>
                </w:r>
              </w:sdtContent>
            </w:sdt>
          </w:p>
        </w:tc>
        <w:tc>
          <w:tcPr>
            <w:tcW w:w="698" w:type="pct"/>
          </w:tcPr>
          <w:p w14:paraId="2C2A1B10" w14:textId="77777777" w:rsidR="009F1F21" w:rsidRPr="00BA0DA5" w:rsidRDefault="00E77F54" w:rsidP="007B613B">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993519946"/>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sz w:val="21"/>
                    <w:szCs w:val="21"/>
                    <w:lang w:eastAsia="de-CH"/>
                  </w:rPr>
                  <w:t>☐</w:t>
                </w:r>
              </w:sdtContent>
            </w:sdt>
          </w:p>
        </w:tc>
        <w:tc>
          <w:tcPr>
            <w:tcW w:w="698" w:type="pct"/>
          </w:tcPr>
          <w:p w14:paraId="665CF27A" w14:textId="77777777" w:rsidR="009F1F21" w:rsidRPr="00BA0DA5" w:rsidRDefault="00E77F54" w:rsidP="007B613B">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958941305"/>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sz w:val="21"/>
                    <w:szCs w:val="21"/>
                    <w:lang w:eastAsia="de-CH"/>
                  </w:rPr>
                  <w:t>☐</w:t>
                </w:r>
              </w:sdtContent>
            </w:sdt>
          </w:p>
        </w:tc>
        <w:tc>
          <w:tcPr>
            <w:tcW w:w="672" w:type="pct"/>
          </w:tcPr>
          <w:p w14:paraId="16CF1EF8" w14:textId="77777777" w:rsidR="009F1F21" w:rsidRPr="00BA0DA5" w:rsidRDefault="00E77F54" w:rsidP="007B613B">
            <w:pPr>
              <w:spacing w:after="0" w:line="240" w:lineRule="atLeast"/>
              <w:jc w:val="center"/>
              <w:rPr>
                <w:rStyle w:val="GrundtextZchn"/>
                <w:rFonts w:eastAsiaTheme="minorEastAsia"/>
                <w:szCs w:val="21"/>
                <w:lang w:eastAsia="de-CH"/>
              </w:rPr>
            </w:pPr>
            <w:sdt>
              <w:sdtPr>
                <w:rPr>
                  <w:rStyle w:val="GrundtextZchn"/>
                  <w:rFonts w:eastAsiaTheme="minorEastAsia"/>
                  <w:szCs w:val="21"/>
                  <w:lang w:eastAsia="de-CH"/>
                </w:rPr>
                <w:id w:val="-941137534"/>
                <w14:checkbox>
                  <w14:checked w14:val="0"/>
                  <w14:checkedState w14:val="2612" w14:font="MS Gothic"/>
                  <w14:uncheckedState w14:val="2610" w14:font="MS Gothic"/>
                </w14:checkbox>
              </w:sdtPr>
              <w:sdtEndPr>
                <w:rPr>
                  <w:rStyle w:val="GrundtextZchn"/>
                </w:rPr>
              </w:sdtEndPr>
              <w:sdtContent>
                <w:r w:rsidR="009F1F21" w:rsidRPr="00BA0DA5">
                  <w:rPr>
                    <w:rStyle w:val="GrundtextZchn"/>
                    <w:rFonts w:ascii="MS Gothic" w:eastAsia="MS Gothic" w:hAnsi="MS Gothic"/>
                    <w:szCs w:val="21"/>
                    <w:lang w:eastAsia="de-CH"/>
                  </w:rPr>
                  <w:t>☐</w:t>
                </w:r>
              </w:sdtContent>
            </w:sdt>
          </w:p>
        </w:tc>
      </w:tr>
    </w:tbl>
    <w:p w14:paraId="738B1E21" w14:textId="77777777" w:rsidR="009F1F21" w:rsidRPr="00BA0DA5" w:rsidRDefault="009F1F21" w:rsidP="009F1F21">
      <w:pPr>
        <w:pStyle w:val="Grundtext"/>
        <w:rPr>
          <w:rStyle w:val="Grundtextfett"/>
          <w:rFonts w:eastAsiaTheme="majorEastAsia" w:cstheme="majorBidi"/>
          <w:bCs/>
          <w:color w:val="auto"/>
          <w:sz w:val="24"/>
          <w:szCs w:val="28"/>
        </w:rPr>
      </w:pPr>
    </w:p>
    <w:p w14:paraId="412E5984" w14:textId="365F96EC" w:rsidR="009F1F21" w:rsidRPr="00BA0DA5" w:rsidRDefault="009F1F21" w:rsidP="009F1F21">
      <w:pPr>
        <w:spacing w:line="240" w:lineRule="atLeast"/>
      </w:pPr>
      <w:r w:rsidRPr="00BA0DA5">
        <w:t xml:space="preserve">Bemerkungen/Optimierungsvorschläge </w:t>
      </w:r>
    </w:p>
    <w:sdt>
      <w:sdtPr>
        <w:rPr>
          <w:rStyle w:val="AbschnittstitelfettZchn"/>
          <w:rFonts w:eastAsiaTheme="majorEastAsia" w:cstheme="minorBidi"/>
        </w:rPr>
        <w:id w:val="1097134800"/>
        <w:placeholder>
          <w:docPart w:val="ACE35AF4467A458DB4009C6ADD92E6B4"/>
        </w:placeholder>
        <w:showingPlcHdr/>
      </w:sdtPr>
      <w:sdtEndPr>
        <w:rPr>
          <w:rStyle w:val="AbschnittstitelfettZchn"/>
        </w:rPr>
      </w:sdtEndPr>
      <w:sdtContent>
        <w:p w14:paraId="2A2CF119" w14:textId="77777777" w:rsidR="009F1F21" w:rsidRPr="00BA0DA5" w:rsidRDefault="009F1F21" w:rsidP="009F1F21">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69DE5AE1" w14:textId="77777777" w:rsidR="009F1F21" w:rsidRPr="00BA0DA5" w:rsidRDefault="009F1F21" w:rsidP="009F1F21">
      <w:pPr>
        <w:pStyle w:val="Grundtext"/>
        <w:rPr>
          <w:rStyle w:val="Grundtextfett"/>
          <w:rFonts w:eastAsiaTheme="majorEastAsia" w:cstheme="majorBidi"/>
          <w:bCs/>
          <w:color w:val="auto"/>
          <w:sz w:val="24"/>
          <w:szCs w:val="28"/>
        </w:rPr>
      </w:pPr>
    </w:p>
    <w:p w14:paraId="57883DAA" w14:textId="77777777" w:rsidR="009F1F21" w:rsidRPr="00BA0DA5" w:rsidRDefault="009F1F21" w:rsidP="009F1F21">
      <w:pPr>
        <w:pStyle w:val="Grundtext"/>
        <w:rPr>
          <w:rStyle w:val="Grundtextfett"/>
          <w:rFonts w:eastAsiaTheme="majorEastAsia" w:cstheme="majorBidi"/>
          <w:bCs/>
          <w:color w:val="auto"/>
          <w:sz w:val="24"/>
          <w:szCs w:val="28"/>
        </w:rPr>
      </w:pPr>
    </w:p>
    <w:p w14:paraId="0632A7E5" w14:textId="77777777" w:rsidR="009F1F21" w:rsidRPr="00BA0DA5" w:rsidRDefault="009F1F21">
      <w:pPr>
        <w:spacing w:after="200" w:line="276" w:lineRule="auto"/>
        <w:rPr>
          <w:rFonts w:ascii="Arial Black" w:eastAsiaTheme="majorEastAsia" w:hAnsi="Arial Black" w:cstheme="majorBidi"/>
          <w:bCs/>
          <w:sz w:val="24"/>
          <w:szCs w:val="28"/>
        </w:rPr>
      </w:pPr>
      <w:r w:rsidRPr="00BA0DA5">
        <w:rPr>
          <w:sz w:val="24"/>
          <w:szCs w:val="28"/>
        </w:rPr>
        <w:br w:type="page"/>
      </w:r>
    </w:p>
    <w:p w14:paraId="70DF20B6" w14:textId="20E1A53A" w:rsidR="00075F5F" w:rsidRPr="00BA0DA5" w:rsidRDefault="00633400" w:rsidP="00075F5F">
      <w:pPr>
        <w:pStyle w:val="berschrift3"/>
        <w:numPr>
          <w:ilvl w:val="0"/>
          <w:numId w:val="22"/>
        </w:numPr>
        <w:spacing w:after="248"/>
        <w:ind w:left="567" w:hanging="567"/>
      </w:pPr>
      <w:r>
        <w:rPr>
          <w:sz w:val="24"/>
          <w:szCs w:val="28"/>
        </w:rPr>
        <w:lastRenderedPageBreak/>
        <w:t>Kantonale Rahmenlehrpläne</w:t>
      </w:r>
      <w:r w:rsidR="00075F5F" w:rsidRPr="00BA0DA5">
        <w:rPr>
          <w:sz w:val="24"/>
          <w:szCs w:val="28"/>
        </w:rPr>
        <w:t xml:space="preserve"> für die Grundlagenfächer, Sport und Maturitätsarbeit</w:t>
      </w:r>
    </w:p>
    <w:p w14:paraId="2C204C8C" w14:textId="2FB05D16" w:rsidR="00075F5F" w:rsidRPr="00BA0DA5" w:rsidRDefault="00075F5F" w:rsidP="00075F5F">
      <w:pPr>
        <w:spacing w:line="240" w:lineRule="atLeast"/>
      </w:pPr>
      <w:r w:rsidRPr="00BA0DA5">
        <w:t xml:space="preserve">Haben Sie übergeordnete Bemerkungen </w:t>
      </w:r>
      <w:r w:rsidR="00140B1E" w:rsidRPr="00BA0DA5">
        <w:t>zu den Rahmenlehrplänen</w:t>
      </w:r>
      <w:r w:rsidRPr="00BA0DA5">
        <w:t xml:space="preserve"> für die Grundlagenfächer</w:t>
      </w:r>
      <w:r w:rsidR="002043E0" w:rsidRPr="00BA0DA5">
        <w:t>, Sport und Maturitätsarbeit</w:t>
      </w:r>
      <w:r w:rsidRPr="00BA0DA5">
        <w:t xml:space="preserve">? </w:t>
      </w:r>
    </w:p>
    <w:p w14:paraId="76C41E7A" w14:textId="7131B4C0" w:rsidR="00075F5F" w:rsidRPr="00BA0DA5" w:rsidRDefault="00075F5F" w:rsidP="00772D60">
      <w:pPr>
        <w:spacing w:line="240" w:lineRule="atLeast"/>
      </w:pPr>
      <w:r w:rsidRPr="00BA0DA5">
        <w:t>Bemerkungen/Optimierungsvorschläge</w:t>
      </w:r>
    </w:p>
    <w:sdt>
      <w:sdtPr>
        <w:rPr>
          <w:rStyle w:val="AbschnittstitelfettZchn"/>
          <w:rFonts w:eastAsiaTheme="majorEastAsia" w:cstheme="minorBidi"/>
        </w:rPr>
        <w:id w:val="1526901380"/>
        <w:placeholder>
          <w:docPart w:val="5F576AACDBB5468DBACC7A6EE357AE07"/>
        </w:placeholder>
        <w:showingPlcHdr/>
      </w:sdtPr>
      <w:sdtEndPr>
        <w:rPr>
          <w:rStyle w:val="AbschnittstitelfettZchn"/>
        </w:rPr>
      </w:sdtEndPr>
      <w:sdtContent>
        <w:p w14:paraId="5CD22BE6" w14:textId="77777777" w:rsidR="00075F5F" w:rsidRPr="00BA0DA5" w:rsidRDefault="00075F5F" w:rsidP="00075F5F">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56881EDD" w14:textId="77777777" w:rsidR="00BE268F" w:rsidRDefault="00BE268F" w:rsidP="00FD25A4">
      <w:pPr>
        <w:pStyle w:val="Grundtext"/>
      </w:pPr>
    </w:p>
    <w:p w14:paraId="54FE10C9" w14:textId="6BBD8BA8" w:rsidR="00BF3EBF" w:rsidRPr="001B0043" w:rsidRDefault="00BF3EBF" w:rsidP="001B0043">
      <w:pPr>
        <w:pStyle w:val="berschrift2"/>
      </w:pPr>
      <w:r w:rsidRPr="001B0043">
        <w:t>Fachbereich Sprachen</w:t>
      </w:r>
    </w:p>
    <w:p w14:paraId="519E8764" w14:textId="77777777" w:rsidR="00CF4613" w:rsidRDefault="00BF3EBF" w:rsidP="00DE4A9E">
      <w:pPr>
        <w:spacing w:line="240" w:lineRule="atLeast"/>
        <w:rPr>
          <w:rFonts w:eastAsia="Times New Roman" w:cs="Arial"/>
          <w:color w:val="000000"/>
          <w:szCs w:val="21"/>
        </w:rPr>
      </w:pPr>
      <w:r w:rsidRPr="006C26BC">
        <w:rPr>
          <w:rFonts w:eastAsia="Times New Roman" w:cs="Arial"/>
          <w:color w:val="000000"/>
          <w:szCs w:val="21"/>
        </w:rPr>
        <w:t>Sind Sie mit der kantonalen Aufbereitung des nationalen Fach-Rahmenlehrplans Deutsch einverstanden?</w:t>
      </w:r>
    </w:p>
    <w:p w14:paraId="5BB984E5"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9430414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772C1FC7"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9154790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72CC0648"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02692639"/>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1819F51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0758314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36DB38DC"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9377803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2092FA39" w14:textId="77777777" w:rsidR="00917820" w:rsidRDefault="00917820" w:rsidP="00DE4A9E">
      <w:pPr>
        <w:spacing w:line="240" w:lineRule="atLeast"/>
        <w:rPr>
          <w:rFonts w:eastAsia="Times New Roman" w:cs="Arial"/>
          <w:color w:val="000000"/>
          <w:szCs w:val="21"/>
        </w:rPr>
      </w:pPr>
    </w:p>
    <w:p w14:paraId="1C0DF937" w14:textId="31A8016A" w:rsidR="00917820" w:rsidRPr="00BA0DA5" w:rsidRDefault="00917820" w:rsidP="00917820">
      <w:pPr>
        <w:spacing w:line="240" w:lineRule="atLeast"/>
      </w:pPr>
      <w:r w:rsidRPr="00BA0DA5">
        <w:t xml:space="preserve">Bemerkungen/Optimierungsvorschläge zum </w:t>
      </w:r>
      <w:r w:rsidR="00C75C41" w:rsidRPr="00C75C41">
        <w:t>kant. Rahmenlehrplan</w:t>
      </w:r>
      <w:r w:rsidRPr="00BA0DA5">
        <w:t xml:space="preserve"> Deutsch</w:t>
      </w:r>
    </w:p>
    <w:sdt>
      <w:sdtPr>
        <w:rPr>
          <w:rStyle w:val="AbschnittstitelfettZchn"/>
          <w:rFonts w:eastAsiaTheme="majorEastAsia" w:cstheme="minorBidi"/>
        </w:rPr>
        <w:id w:val="1979799785"/>
        <w:placeholder>
          <w:docPart w:val="FEB7A51F9FDE4D2ABDF4123C204B3738"/>
        </w:placeholder>
        <w:showingPlcHdr/>
      </w:sdtPr>
      <w:sdtEndPr>
        <w:rPr>
          <w:rStyle w:val="AbschnittstitelfettZchn"/>
        </w:rPr>
      </w:sdtEndPr>
      <w:sdtContent>
        <w:p w14:paraId="5F1E70CB"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74D3354B" w14:textId="77777777" w:rsidR="00917820" w:rsidRDefault="00917820" w:rsidP="00917820">
      <w:pPr>
        <w:spacing w:after="120" w:line="240" w:lineRule="atLeast"/>
        <w:rPr>
          <w:rFonts w:eastAsia="Times New Roman" w:cs="Arial"/>
          <w:color w:val="000000"/>
          <w:szCs w:val="21"/>
        </w:rPr>
      </w:pPr>
    </w:p>
    <w:p w14:paraId="3B1E7F7F" w14:textId="77777777" w:rsidR="00917820" w:rsidRPr="006C26BC" w:rsidRDefault="00917820" w:rsidP="00917820">
      <w:pPr>
        <w:spacing w:after="120" w:line="240" w:lineRule="atLeast"/>
        <w:rPr>
          <w:rFonts w:eastAsia="Times New Roman" w:cs="Arial"/>
          <w:color w:val="000000"/>
          <w:szCs w:val="21"/>
        </w:rPr>
      </w:pPr>
    </w:p>
    <w:p w14:paraId="6F22469B" w14:textId="49BCD8A0" w:rsidR="00DE4A9E" w:rsidRDefault="00CF4613" w:rsidP="00DE4A9E">
      <w:pPr>
        <w:spacing w:line="240" w:lineRule="atLeast"/>
      </w:pPr>
      <w:r w:rsidRPr="00CF4613">
        <w:t>Sind Sie mit der kantonalen Aufbereitung des nationalen Fach-Rahmenlehrplans Französisch einverstanden?</w:t>
      </w:r>
    </w:p>
    <w:p w14:paraId="51267553"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443411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4B6FDB7A"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3156485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1D43A77F"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762476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477D7440"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9128282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32E18F2C"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855366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79B3965D" w14:textId="77777777" w:rsidR="00917820" w:rsidRDefault="00917820" w:rsidP="00DE4A9E">
      <w:pPr>
        <w:spacing w:line="240" w:lineRule="atLeast"/>
      </w:pPr>
    </w:p>
    <w:p w14:paraId="7B9294AF" w14:textId="01D2E439"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Französisch</w:t>
      </w:r>
    </w:p>
    <w:sdt>
      <w:sdtPr>
        <w:rPr>
          <w:rStyle w:val="AbschnittstitelfettZchn"/>
          <w:rFonts w:eastAsiaTheme="majorEastAsia" w:cstheme="minorBidi"/>
        </w:rPr>
        <w:id w:val="-757590775"/>
        <w:placeholder>
          <w:docPart w:val="26EFD05E7B3041E8B62CFE3A67602F02"/>
        </w:placeholder>
        <w:showingPlcHdr/>
      </w:sdtPr>
      <w:sdtEndPr>
        <w:rPr>
          <w:rStyle w:val="AbschnittstitelfettZchn"/>
        </w:rPr>
      </w:sdtEndPr>
      <w:sdtContent>
        <w:p w14:paraId="415EED38"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5540F16E" w14:textId="77777777" w:rsidR="00917820" w:rsidRDefault="00917820" w:rsidP="00DE4A9E">
      <w:pPr>
        <w:spacing w:line="240" w:lineRule="atLeast"/>
      </w:pPr>
    </w:p>
    <w:p w14:paraId="03A8BE20" w14:textId="77777777" w:rsidR="00917820" w:rsidRPr="00CF4613" w:rsidRDefault="00917820" w:rsidP="00DE4A9E">
      <w:pPr>
        <w:spacing w:line="240" w:lineRule="atLeast"/>
      </w:pPr>
    </w:p>
    <w:p w14:paraId="6817EF19" w14:textId="19831421" w:rsidR="00CF4613" w:rsidRDefault="00CF4613" w:rsidP="00DE4A9E">
      <w:pPr>
        <w:spacing w:line="240" w:lineRule="atLeast"/>
      </w:pPr>
      <w:r w:rsidRPr="00CF4613">
        <w:t>Sind Sie mit der kantonalen Aufbereitung des nationalen Fach-Rahmenlehrplans Italienisch einverstanden?</w:t>
      </w:r>
    </w:p>
    <w:p w14:paraId="4066A71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273521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3D24069A"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09636706"/>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2A1E0A1A"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7494483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5D765E36"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5349143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2109247F"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2942813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7B72E991" w14:textId="77777777" w:rsidR="00917820" w:rsidRDefault="00917820" w:rsidP="00DE4A9E">
      <w:pPr>
        <w:spacing w:line="240" w:lineRule="atLeast"/>
      </w:pPr>
    </w:p>
    <w:p w14:paraId="25E0D4B1" w14:textId="757C0A0A"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Italienisch</w:t>
      </w:r>
    </w:p>
    <w:sdt>
      <w:sdtPr>
        <w:rPr>
          <w:rStyle w:val="AbschnittstitelfettZchn"/>
          <w:rFonts w:eastAsiaTheme="majorEastAsia" w:cstheme="minorBidi"/>
        </w:rPr>
        <w:id w:val="-1759356111"/>
        <w:placeholder>
          <w:docPart w:val="25A18B89B67A447C979D6B4A67F888FA"/>
        </w:placeholder>
        <w:showingPlcHdr/>
      </w:sdtPr>
      <w:sdtEndPr>
        <w:rPr>
          <w:rStyle w:val="AbschnittstitelfettZchn"/>
        </w:rPr>
      </w:sdtEndPr>
      <w:sdtContent>
        <w:p w14:paraId="3D4C633E"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56EB8F2F" w14:textId="77777777" w:rsidR="00917820" w:rsidRDefault="00917820" w:rsidP="00917820">
      <w:pPr>
        <w:spacing w:after="120" w:line="240" w:lineRule="atLeast"/>
      </w:pPr>
    </w:p>
    <w:p w14:paraId="36BA1648" w14:textId="77777777" w:rsidR="00917820" w:rsidRPr="00CF4613" w:rsidRDefault="00917820" w:rsidP="00917820">
      <w:pPr>
        <w:spacing w:after="120" w:line="240" w:lineRule="atLeast"/>
      </w:pPr>
    </w:p>
    <w:p w14:paraId="3A9AA0B8" w14:textId="11B3FB76" w:rsidR="00CF4613" w:rsidRDefault="00CF4613" w:rsidP="00DE4A9E">
      <w:pPr>
        <w:spacing w:line="240" w:lineRule="atLeast"/>
      </w:pPr>
      <w:r w:rsidRPr="00CF4613">
        <w:t>Sind Sie mit der kantonalen Aufbereitung des nationalen Fach-Rahmenlehrplans Englisch einverstanden?</w:t>
      </w:r>
    </w:p>
    <w:p w14:paraId="24273D1B"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46077866"/>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einverstanden </w:t>
      </w:r>
    </w:p>
    <w:p w14:paraId="106006C9"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45191565"/>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eher einverstanden </w:t>
      </w:r>
    </w:p>
    <w:p w14:paraId="4EF0F58E"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85453915"/>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eher nicht einverstanden </w:t>
      </w:r>
    </w:p>
    <w:p w14:paraId="0D092CB2"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63825392"/>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nicht einverstanden</w:t>
      </w:r>
    </w:p>
    <w:p w14:paraId="34044F8E"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687236"/>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weiss nicht / keine Antwort </w:t>
      </w:r>
    </w:p>
    <w:p w14:paraId="4C7D3C86" w14:textId="77777777" w:rsidR="00E72AC3" w:rsidRDefault="00E72AC3" w:rsidP="009F1F21">
      <w:pPr>
        <w:spacing w:line="240" w:lineRule="atLeast"/>
      </w:pPr>
    </w:p>
    <w:p w14:paraId="0F0AFC44" w14:textId="5AD505BC" w:rsidR="009F1F21" w:rsidRPr="00BA0DA5" w:rsidRDefault="009F1F21" w:rsidP="009F1F21">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Englisch</w:t>
      </w:r>
    </w:p>
    <w:sdt>
      <w:sdtPr>
        <w:rPr>
          <w:rStyle w:val="AbschnittstitelfettZchn"/>
          <w:rFonts w:eastAsiaTheme="majorEastAsia" w:cstheme="minorBidi"/>
        </w:rPr>
        <w:id w:val="252259033"/>
        <w:placeholder>
          <w:docPart w:val="AE4158E963984B90BF0D3CA373743F21"/>
        </w:placeholder>
        <w:showingPlcHdr/>
      </w:sdtPr>
      <w:sdtEndPr>
        <w:rPr>
          <w:rStyle w:val="AbschnittstitelfettZchn"/>
        </w:rPr>
      </w:sdtEndPr>
      <w:sdtContent>
        <w:p w14:paraId="337C8084" w14:textId="77777777" w:rsidR="009F1F21" w:rsidRPr="00BA0DA5" w:rsidRDefault="009F1F21" w:rsidP="009F1F21">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1CABB7D1" w14:textId="77777777" w:rsidR="009F1F21" w:rsidRPr="00BA0DA5" w:rsidRDefault="009F1F21" w:rsidP="1E6B0B6A">
      <w:pPr>
        <w:spacing w:line="240" w:lineRule="atLeast"/>
      </w:pPr>
    </w:p>
    <w:p w14:paraId="34B9D8C0" w14:textId="07248204" w:rsidR="00CF4613" w:rsidRPr="001B0043" w:rsidRDefault="00CF4613" w:rsidP="001B0043">
      <w:pPr>
        <w:pStyle w:val="berschrift2"/>
      </w:pPr>
      <w:r w:rsidRPr="001B0043">
        <w:t>Fachbereich MINT</w:t>
      </w:r>
    </w:p>
    <w:p w14:paraId="74F01D57" w14:textId="1266BBDE" w:rsidR="009E7B0E" w:rsidRDefault="00CF4613" w:rsidP="009E7B0E">
      <w:pPr>
        <w:spacing w:line="240" w:lineRule="atLeast"/>
      </w:pPr>
      <w:r w:rsidRPr="00CF4613">
        <w:t>Sind Sie mit der kantonalen Aufbereitung des nationalen Fach-Rahmenlehrplans Mathematik einverstanden?</w:t>
      </w:r>
    </w:p>
    <w:p w14:paraId="4268830B"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6980839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3E782752"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0572588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228944F7"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9515104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072778D9"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9884239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1053CA64"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8987175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6948AF8E" w14:textId="77777777" w:rsidR="00917820" w:rsidRDefault="00917820" w:rsidP="00917820">
      <w:pPr>
        <w:pStyle w:val="Grundtext"/>
        <w:spacing w:after="0" w:line="240" w:lineRule="atLeast"/>
        <w:rPr>
          <w:rStyle w:val="GrundtextZchn"/>
          <w:rFonts w:eastAsiaTheme="minorEastAsia"/>
          <w:sz w:val="21"/>
          <w:szCs w:val="21"/>
          <w:lang w:eastAsia="de-CH"/>
        </w:rPr>
      </w:pPr>
    </w:p>
    <w:p w14:paraId="283DDB91" w14:textId="616D4446"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Mathematik</w:t>
      </w:r>
    </w:p>
    <w:sdt>
      <w:sdtPr>
        <w:rPr>
          <w:rStyle w:val="AbschnittstitelfettZchn"/>
          <w:rFonts w:eastAsiaTheme="majorEastAsia" w:cstheme="minorBidi"/>
        </w:rPr>
        <w:id w:val="-1864050885"/>
        <w:placeholder>
          <w:docPart w:val="50990D7860714F3087815ADB408CEFC9"/>
        </w:placeholder>
        <w:showingPlcHdr/>
      </w:sdtPr>
      <w:sdtEndPr>
        <w:rPr>
          <w:rStyle w:val="AbschnittstitelfettZchn"/>
        </w:rPr>
      </w:sdtEndPr>
      <w:sdtContent>
        <w:p w14:paraId="681D229D"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7098929F" w14:textId="77777777" w:rsidR="00917820" w:rsidRDefault="00917820" w:rsidP="00917820">
      <w:pPr>
        <w:pStyle w:val="Grundtext"/>
        <w:spacing w:after="0" w:line="240" w:lineRule="atLeast"/>
        <w:rPr>
          <w:rStyle w:val="GrundtextZchn"/>
          <w:rFonts w:eastAsiaTheme="minorEastAsia"/>
          <w:sz w:val="21"/>
          <w:szCs w:val="21"/>
          <w:lang w:eastAsia="de-CH"/>
        </w:rPr>
      </w:pPr>
    </w:p>
    <w:p w14:paraId="4FD8A558" w14:textId="77777777" w:rsidR="00917820" w:rsidRPr="00CF4613" w:rsidRDefault="00917820" w:rsidP="009E7B0E">
      <w:pPr>
        <w:spacing w:line="240" w:lineRule="atLeast"/>
      </w:pPr>
    </w:p>
    <w:p w14:paraId="3721CE92" w14:textId="59586C3D" w:rsidR="00CF4613" w:rsidRDefault="00CF4613" w:rsidP="009E7B0E">
      <w:pPr>
        <w:spacing w:line="240" w:lineRule="atLeast"/>
      </w:pPr>
      <w:r w:rsidRPr="00CF4613">
        <w:t>Sind Sie mit der kantonalen Aufbereitung des nationalen Fach-Rahmenlehrplans Informatik einverstanden?</w:t>
      </w:r>
    </w:p>
    <w:p w14:paraId="41A7D29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462583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5E47A2DB"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6520615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7D3F92E2"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2070032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0AF2D474"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2276946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20CD0C6E"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7741367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76A3C089" w14:textId="77777777" w:rsidR="00917820" w:rsidRDefault="00917820" w:rsidP="009E7B0E">
      <w:pPr>
        <w:spacing w:line="240" w:lineRule="atLeast"/>
      </w:pPr>
    </w:p>
    <w:p w14:paraId="30BB509B" w14:textId="4FF0026F"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Informatik</w:t>
      </w:r>
    </w:p>
    <w:sdt>
      <w:sdtPr>
        <w:rPr>
          <w:rStyle w:val="AbschnittstitelfettZchn"/>
          <w:rFonts w:eastAsiaTheme="majorEastAsia" w:cstheme="minorBidi"/>
        </w:rPr>
        <w:id w:val="1743830586"/>
        <w:placeholder>
          <w:docPart w:val="8AA3ECB49D2F4108A1A3AC112C6AD5C9"/>
        </w:placeholder>
        <w:showingPlcHdr/>
      </w:sdtPr>
      <w:sdtEndPr>
        <w:rPr>
          <w:rStyle w:val="AbschnittstitelfettZchn"/>
        </w:rPr>
      </w:sdtEndPr>
      <w:sdtContent>
        <w:p w14:paraId="1D10189C"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53A76410" w14:textId="77777777" w:rsidR="00917820" w:rsidRDefault="00917820" w:rsidP="00917820">
      <w:pPr>
        <w:spacing w:after="120" w:line="240" w:lineRule="atLeast"/>
        <w:rPr>
          <w:rFonts w:eastAsia="Times New Roman" w:cs="Arial"/>
          <w:color w:val="000000"/>
          <w:szCs w:val="21"/>
        </w:rPr>
      </w:pPr>
    </w:p>
    <w:p w14:paraId="57B697D9" w14:textId="77777777" w:rsidR="00917820" w:rsidRPr="006C26BC" w:rsidRDefault="00917820" w:rsidP="00917820">
      <w:pPr>
        <w:spacing w:after="120" w:line="240" w:lineRule="atLeast"/>
        <w:rPr>
          <w:rFonts w:eastAsia="Times New Roman" w:cs="Arial"/>
          <w:color w:val="000000"/>
          <w:szCs w:val="21"/>
        </w:rPr>
      </w:pPr>
    </w:p>
    <w:p w14:paraId="726AAACB" w14:textId="5268562B" w:rsidR="00CF4613" w:rsidRDefault="00CF4613" w:rsidP="009E7B0E">
      <w:pPr>
        <w:spacing w:line="240" w:lineRule="atLeast"/>
      </w:pPr>
      <w:r w:rsidRPr="00CF4613">
        <w:t>Sind Sie mit der kantonalen Aufbereitung des nationalen Fach-Rahmenlehrplans Biologie einverstanden?</w:t>
      </w:r>
    </w:p>
    <w:p w14:paraId="48CD9830"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0347199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12544F9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1576923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477D374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2345953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29BDA0B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5374354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6ACA653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5283749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6540832B" w14:textId="77777777" w:rsidR="00917820" w:rsidRDefault="00917820" w:rsidP="009E7B0E">
      <w:pPr>
        <w:spacing w:line="240" w:lineRule="atLeast"/>
      </w:pPr>
    </w:p>
    <w:p w14:paraId="4EEDE164" w14:textId="4B783443"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Biologie</w:t>
      </w:r>
    </w:p>
    <w:sdt>
      <w:sdtPr>
        <w:id w:val="1855996168"/>
        <w:placeholder>
          <w:docPart w:val="95B31A310AEC4CC2B471AD27D6AA8271"/>
        </w:placeholder>
        <w:showingPlcHdr/>
      </w:sdtPr>
      <w:sdtEndPr/>
      <w:sdtContent>
        <w:p w14:paraId="16ECA0BB" w14:textId="77777777" w:rsidR="00917820" w:rsidRPr="00BA0DA5" w:rsidRDefault="00917820" w:rsidP="00917820">
          <w:pPr>
            <w:spacing w:line="240" w:lineRule="atLeast"/>
          </w:pPr>
          <w:r w:rsidRPr="00917820">
            <w:rPr>
              <w:color w:val="BFBFBF" w:themeColor="background1" w:themeShade="BF"/>
            </w:rPr>
            <w:t>Klicken oder tippen Sie hier, um Text einzugeben.</w:t>
          </w:r>
        </w:p>
      </w:sdtContent>
    </w:sdt>
    <w:p w14:paraId="12EC381A" w14:textId="77777777" w:rsidR="00917820" w:rsidRDefault="00917820" w:rsidP="00917820">
      <w:pPr>
        <w:spacing w:after="120" w:line="240" w:lineRule="atLeast"/>
        <w:rPr>
          <w:rFonts w:eastAsia="Times New Roman" w:cs="Arial"/>
          <w:color w:val="000000"/>
          <w:szCs w:val="21"/>
        </w:rPr>
      </w:pPr>
    </w:p>
    <w:p w14:paraId="0B30EFE0" w14:textId="77777777" w:rsidR="00917820" w:rsidRPr="006C26BC" w:rsidRDefault="00917820" w:rsidP="00917820">
      <w:pPr>
        <w:spacing w:after="120" w:line="240" w:lineRule="atLeast"/>
        <w:rPr>
          <w:rFonts w:eastAsia="Times New Roman" w:cs="Arial"/>
          <w:color w:val="000000"/>
          <w:szCs w:val="21"/>
        </w:rPr>
      </w:pPr>
    </w:p>
    <w:p w14:paraId="5E08DE56" w14:textId="74BD7879" w:rsidR="00CF4613" w:rsidRDefault="00CF4613" w:rsidP="009E7B0E">
      <w:pPr>
        <w:spacing w:line="240" w:lineRule="atLeast"/>
      </w:pPr>
      <w:r w:rsidRPr="00CF4613">
        <w:t>Sind Sie mit der kantonalen Aufbereitung des nationalen Fach-Rahmenlehrplans Chemie einverstanden?</w:t>
      </w:r>
    </w:p>
    <w:p w14:paraId="1301E558"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8088246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4AC80F0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9086604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77F63465"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963572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3B44FC4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94301256"/>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608E234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84748546"/>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598B3E77" w14:textId="77777777" w:rsidR="00917820" w:rsidRDefault="00917820" w:rsidP="009E7B0E">
      <w:pPr>
        <w:spacing w:line="240" w:lineRule="atLeast"/>
      </w:pPr>
    </w:p>
    <w:p w14:paraId="7D39106A" w14:textId="2340C70D"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Chemie</w:t>
      </w:r>
    </w:p>
    <w:sdt>
      <w:sdtPr>
        <w:rPr>
          <w:rStyle w:val="AbschnittstitelfettZchn"/>
          <w:rFonts w:eastAsiaTheme="majorEastAsia" w:cstheme="minorBidi"/>
        </w:rPr>
        <w:id w:val="417831691"/>
        <w:placeholder>
          <w:docPart w:val="1E83CC03FECE483B8871E9B6B0A6303E"/>
        </w:placeholder>
        <w:showingPlcHdr/>
      </w:sdtPr>
      <w:sdtEndPr>
        <w:rPr>
          <w:rStyle w:val="AbschnittstitelfettZchn"/>
        </w:rPr>
      </w:sdtEndPr>
      <w:sdtContent>
        <w:p w14:paraId="11379EDB"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1DD60436" w14:textId="77777777" w:rsidR="00917820" w:rsidRPr="00BA0DA5" w:rsidRDefault="00917820" w:rsidP="00917820">
      <w:pPr>
        <w:spacing w:after="120" w:line="240" w:lineRule="atLeast"/>
      </w:pPr>
    </w:p>
    <w:p w14:paraId="25F32E04" w14:textId="77777777" w:rsidR="00917820" w:rsidRPr="00CF4613" w:rsidRDefault="00917820" w:rsidP="00917820">
      <w:pPr>
        <w:spacing w:after="120" w:line="240" w:lineRule="atLeast"/>
      </w:pPr>
    </w:p>
    <w:p w14:paraId="4CF043F9" w14:textId="1CEF3EEF" w:rsidR="00CF4613" w:rsidRDefault="00CF4613" w:rsidP="009E7B0E">
      <w:pPr>
        <w:spacing w:line="240" w:lineRule="atLeast"/>
      </w:pPr>
      <w:r w:rsidRPr="00CF4613">
        <w:t>Sind Sie mit der kantonalen Aufbereitung des nationalen Fach-Rahmenlehrplans Physik einverstanden?</w:t>
      </w:r>
    </w:p>
    <w:p w14:paraId="371684E1"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29339150"/>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einverstanden </w:t>
      </w:r>
    </w:p>
    <w:p w14:paraId="75F47936"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34199416"/>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eher einverstanden </w:t>
      </w:r>
    </w:p>
    <w:p w14:paraId="3EDB05C7"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78552873"/>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eher nicht einverstanden </w:t>
      </w:r>
    </w:p>
    <w:p w14:paraId="73797231"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44634197"/>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nicht einverstanden</w:t>
      </w:r>
    </w:p>
    <w:p w14:paraId="151EA5E8" w14:textId="77777777" w:rsidR="00E72AC3" w:rsidRDefault="00E77F54" w:rsidP="00E72AC3">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44167669"/>
          <w14:checkbox>
            <w14:checked w14:val="0"/>
            <w14:checkedState w14:val="2612" w14:font="MS Gothic"/>
            <w14:uncheckedState w14:val="2610" w14:font="MS Gothic"/>
          </w14:checkbox>
        </w:sdtPr>
        <w:sdtEndPr>
          <w:rPr>
            <w:rStyle w:val="GrundtextZchn"/>
          </w:rPr>
        </w:sdtEndPr>
        <w:sdtContent>
          <w:r w:rsidR="00E72AC3">
            <w:rPr>
              <w:rStyle w:val="GrundtextZchn"/>
              <w:rFonts w:ascii="MS Gothic" w:eastAsia="MS Gothic" w:hAnsi="MS Gothic" w:hint="eastAsia"/>
              <w:sz w:val="21"/>
              <w:szCs w:val="21"/>
              <w:lang w:eastAsia="de-CH"/>
            </w:rPr>
            <w:t>☐</w:t>
          </w:r>
        </w:sdtContent>
      </w:sdt>
      <w:r w:rsidR="00E72AC3">
        <w:rPr>
          <w:rStyle w:val="GrundtextZchn"/>
          <w:rFonts w:eastAsiaTheme="minorEastAsia"/>
          <w:sz w:val="21"/>
          <w:szCs w:val="21"/>
          <w:lang w:eastAsia="de-CH"/>
        </w:rPr>
        <w:t xml:space="preserve"> weiss nicht / keine Antwort </w:t>
      </w:r>
    </w:p>
    <w:p w14:paraId="76735401" w14:textId="77777777" w:rsidR="009F1F21" w:rsidRPr="00BA0DA5" w:rsidRDefault="009F1F21" w:rsidP="1E6B0B6A">
      <w:pPr>
        <w:spacing w:line="240" w:lineRule="atLeast"/>
      </w:pPr>
    </w:p>
    <w:p w14:paraId="3A78511F" w14:textId="16E316EB" w:rsidR="009E7B0E" w:rsidRPr="00BA0DA5" w:rsidRDefault="009E7B0E" w:rsidP="009E7B0E">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Physik</w:t>
      </w:r>
    </w:p>
    <w:sdt>
      <w:sdtPr>
        <w:rPr>
          <w:rStyle w:val="AbschnittstitelfettZchn"/>
          <w:rFonts w:eastAsiaTheme="majorEastAsia" w:cstheme="minorBidi"/>
        </w:rPr>
        <w:id w:val="1548187930"/>
        <w:placeholder>
          <w:docPart w:val="59D98846DF984690A29017BE64BE0ECE"/>
        </w:placeholder>
        <w:showingPlcHdr/>
      </w:sdtPr>
      <w:sdtEndPr>
        <w:rPr>
          <w:rStyle w:val="AbschnittstitelfettZchn"/>
        </w:rPr>
      </w:sdtEndPr>
      <w:sdtContent>
        <w:p w14:paraId="34CCF518" w14:textId="77777777" w:rsidR="009E7B0E" w:rsidRPr="00BA0DA5" w:rsidRDefault="009E7B0E" w:rsidP="009E7B0E">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614A0547" w14:textId="77777777" w:rsidR="00CF4613" w:rsidRPr="00CF4613" w:rsidRDefault="00CF4613" w:rsidP="009E7B0E">
      <w:pPr>
        <w:spacing w:line="240" w:lineRule="atLeast"/>
        <w:rPr>
          <w:b/>
          <w:bCs/>
          <w:sz w:val="22"/>
        </w:rPr>
      </w:pPr>
    </w:p>
    <w:p w14:paraId="61E5CC6E" w14:textId="446F6854" w:rsidR="00CF4613" w:rsidRPr="001B0043" w:rsidRDefault="00CF4613" w:rsidP="001B0043">
      <w:pPr>
        <w:pStyle w:val="berschrift2"/>
      </w:pPr>
      <w:r w:rsidRPr="001B0043">
        <w:t>Fachbereich Geistes- und Sozialwissenschaften</w:t>
      </w:r>
    </w:p>
    <w:p w14:paraId="4D278D82" w14:textId="41FDC9E3" w:rsidR="00CF4613" w:rsidRDefault="00CF4613" w:rsidP="009E7B0E">
      <w:pPr>
        <w:spacing w:line="240" w:lineRule="atLeast"/>
      </w:pPr>
      <w:r w:rsidRPr="00CF4613">
        <w:t>Sind Sie mit der kantonalen Aufbereitung des nationalen Fach-Rahmenlehrplans Geografie einverstanden?</w:t>
      </w:r>
    </w:p>
    <w:p w14:paraId="75A7E818"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7845090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457FE86A"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1998056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5704028C"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353663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4FE29F1B"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8665039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43FEBE60"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2229401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6C10BE78" w14:textId="77777777" w:rsidR="00917820" w:rsidRDefault="00917820" w:rsidP="00917820">
      <w:pPr>
        <w:spacing w:line="240" w:lineRule="atLeast"/>
      </w:pPr>
    </w:p>
    <w:p w14:paraId="6BA9F582" w14:textId="34210380"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Geografie</w:t>
      </w:r>
    </w:p>
    <w:sdt>
      <w:sdtPr>
        <w:rPr>
          <w:rStyle w:val="AbschnittstitelfettZchn"/>
          <w:rFonts w:eastAsiaTheme="majorEastAsia" w:cstheme="minorBidi"/>
        </w:rPr>
        <w:id w:val="-2101094848"/>
        <w:placeholder>
          <w:docPart w:val="D04AC3D1FECA45E8A98BA21587172ECC"/>
        </w:placeholder>
        <w:showingPlcHdr/>
      </w:sdtPr>
      <w:sdtEndPr>
        <w:rPr>
          <w:rStyle w:val="AbschnittstitelfettZchn"/>
        </w:rPr>
      </w:sdtEndPr>
      <w:sdtContent>
        <w:p w14:paraId="723C7E73"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15CBF64B" w14:textId="77777777" w:rsidR="00917820" w:rsidRPr="00BA0DA5" w:rsidRDefault="00917820" w:rsidP="00917820">
      <w:pPr>
        <w:spacing w:line="240" w:lineRule="atLeast"/>
      </w:pPr>
    </w:p>
    <w:p w14:paraId="77E44703" w14:textId="04C124BF" w:rsidR="00CF4613" w:rsidRDefault="00CF4613" w:rsidP="009E7B0E">
      <w:pPr>
        <w:spacing w:line="240" w:lineRule="atLeast"/>
      </w:pPr>
      <w:r w:rsidRPr="00CF4613">
        <w:t xml:space="preserve">Sind Sie mit der kantonalen Aufbereitung des nationalen </w:t>
      </w:r>
      <w:r w:rsidR="007133F5">
        <w:t>Fach-Rahmenlehrplans</w:t>
      </w:r>
      <w:r w:rsidR="007133F5" w:rsidRPr="00CF4613">
        <w:t> </w:t>
      </w:r>
      <w:r w:rsidRPr="00CF4613">
        <w:t>Geschichte einverstanden?</w:t>
      </w:r>
    </w:p>
    <w:p w14:paraId="2134D88E"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8024757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03648DD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28069616"/>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43A1305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8156470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19C75F68"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6505118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10A3D34E"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43776016"/>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58A6A54F" w14:textId="77777777" w:rsidR="00917820" w:rsidRPr="00BA0DA5" w:rsidRDefault="00917820" w:rsidP="00917820">
      <w:pPr>
        <w:spacing w:line="240" w:lineRule="atLeast"/>
      </w:pPr>
    </w:p>
    <w:p w14:paraId="0C20A224" w14:textId="3CE4AE42"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t>Geschichte</w:t>
      </w:r>
    </w:p>
    <w:sdt>
      <w:sdtPr>
        <w:rPr>
          <w:rStyle w:val="AbschnittstitelfettZchn"/>
          <w:rFonts w:eastAsiaTheme="majorEastAsia" w:cstheme="minorBidi"/>
        </w:rPr>
        <w:id w:val="-188685615"/>
        <w:placeholder>
          <w:docPart w:val="A3DA89BAA59D4E73AA9C622D417C316C"/>
        </w:placeholder>
        <w:showingPlcHdr/>
      </w:sdtPr>
      <w:sdtEndPr>
        <w:rPr>
          <w:rStyle w:val="AbschnittstitelfettZchn"/>
        </w:rPr>
      </w:sdtEndPr>
      <w:sdtContent>
        <w:p w14:paraId="5AF8FBC5"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38E77981" w14:textId="77777777" w:rsidR="00917820" w:rsidRPr="00CF4613" w:rsidRDefault="00917820" w:rsidP="009E7B0E">
      <w:pPr>
        <w:spacing w:line="240" w:lineRule="atLeast"/>
      </w:pPr>
    </w:p>
    <w:p w14:paraId="272FBAD6" w14:textId="00AB6B10" w:rsidR="00CF4613" w:rsidRDefault="00CF4613" w:rsidP="009E7B0E">
      <w:pPr>
        <w:spacing w:line="240" w:lineRule="atLeast"/>
      </w:pPr>
      <w:r w:rsidRPr="00CF4613">
        <w:t xml:space="preserve">Sind Sie mit der kantonalen Aufbereitung des nationalen </w:t>
      </w:r>
      <w:r w:rsidR="007133F5">
        <w:t>Fach-Rahmenlehrplans</w:t>
      </w:r>
      <w:r w:rsidR="007133F5" w:rsidRPr="00CF4613">
        <w:t xml:space="preserve"> </w:t>
      </w:r>
      <w:r w:rsidRPr="00CF4613">
        <w:t>Wirtschaft und Recht einverstanden?</w:t>
      </w:r>
    </w:p>
    <w:p w14:paraId="53D5A208"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7085960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45B5FBC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3305546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7189BAB7"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9870960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4BCCF71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73384468"/>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1130FE76"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2185833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6033082E" w14:textId="77777777" w:rsidR="009E7B0E" w:rsidRPr="00BA0DA5" w:rsidRDefault="009E7B0E" w:rsidP="009E7B0E">
      <w:pPr>
        <w:spacing w:after="0" w:line="240" w:lineRule="atLeast"/>
      </w:pPr>
    </w:p>
    <w:p w14:paraId="20CDB6D0" w14:textId="479974F2" w:rsidR="009E7B0E" w:rsidRPr="00BA0DA5" w:rsidRDefault="009E7B0E" w:rsidP="009E7B0E">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rPr>
          <w:szCs w:val="21"/>
        </w:rPr>
        <w:t>Wirtschaft und Recht</w:t>
      </w:r>
    </w:p>
    <w:sdt>
      <w:sdtPr>
        <w:rPr>
          <w:rStyle w:val="AbschnittstitelfettZchn"/>
          <w:rFonts w:eastAsiaTheme="majorEastAsia" w:cstheme="minorBidi"/>
        </w:rPr>
        <w:id w:val="-936597788"/>
        <w:placeholder>
          <w:docPart w:val="12FE5C623DE2417B8F09F6DEB1C55388"/>
        </w:placeholder>
        <w:showingPlcHdr/>
      </w:sdtPr>
      <w:sdtEndPr>
        <w:rPr>
          <w:rStyle w:val="AbschnittstitelfettZchn"/>
        </w:rPr>
      </w:sdtEndPr>
      <w:sdtContent>
        <w:p w14:paraId="0EEB04D6" w14:textId="77777777" w:rsidR="009E7B0E" w:rsidRPr="00BA0DA5" w:rsidRDefault="009E7B0E" w:rsidP="009E7B0E">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69252CDA" w14:textId="77777777" w:rsidR="009E7B0E" w:rsidRPr="00BA0DA5" w:rsidRDefault="009E7B0E" w:rsidP="009E7B0E">
      <w:pPr>
        <w:spacing w:after="0" w:line="240" w:lineRule="atLeast"/>
      </w:pPr>
    </w:p>
    <w:p w14:paraId="5BB12B74" w14:textId="339EE7D7" w:rsidR="00CF4613" w:rsidRPr="001B0043" w:rsidRDefault="00CF4613" w:rsidP="001B0043">
      <w:pPr>
        <w:pStyle w:val="berschrift2"/>
      </w:pPr>
      <w:r w:rsidRPr="001B0043">
        <w:t>Fachbereich Kunst</w:t>
      </w:r>
    </w:p>
    <w:p w14:paraId="55A6745E" w14:textId="0F9DD677" w:rsidR="00CF4613" w:rsidRDefault="00CF4613" w:rsidP="00605ACD">
      <w:pPr>
        <w:spacing w:line="240" w:lineRule="atLeast"/>
      </w:pPr>
      <w:r w:rsidRPr="00CF4613">
        <w:t xml:space="preserve">Sind Sie mit der kantonalen Aufbereitung des nationalen </w:t>
      </w:r>
      <w:r w:rsidR="006C26BC" w:rsidRPr="00CF4613">
        <w:t>Fach-Rahmenlehrplans</w:t>
      </w:r>
      <w:r w:rsidRPr="00CF4613">
        <w:t xml:space="preserve"> Bildende Kunst einverstanden?</w:t>
      </w:r>
    </w:p>
    <w:p w14:paraId="3673B9F5" w14:textId="77777777" w:rsidR="00917820" w:rsidRPr="00E72AC3" w:rsidRDefault="00E77F54" w:rsidP="00917820">
      <w:pPr>
        <w:spacing w:after="0" w:line="240" w:lineRule="atLeast"/>
      </w:pPr>
      <w:sdt>
        <w:sdtPr>
          <w:id w:val="1328558450"/>
          <w14:checkbox>
            <w14:checked w14:val="0"/>
            <w14:checkedState w14:val="2612" w14:font="MS Gothic"/>
            <w14:uncheckedState w14:val="2610" w14:font="MS Gothic"/>
          </w14:checkbox>
        </w:sdtPr>
        <w:sdtEndPr/>
        <w:sdtContent>
          <w:r w:rsidR="00917820" w:rsidRPr="00E72AC3">
            <w:rPr>
              <w:rFonts w:ascii="Segoe UI Symbol" w:hAnsi="Segoe UI Symbol" w:cs="Segoe UI Symbol"/>
            </w:rPr>
            <w:t>☐</w:t>
          </w:r>
        </w:sdtContent>
      </w:sdt>
      <w:r w:rsidR="00917820" w:rsidRPr="00E72AC3">
        <w:t xml:space="preserve"> einverstanden </w:t>
      </w:r>
    </w:p>
    <w:p w14:paraId="10B1A9BF" w14:textId="77777777" w:rsidR="00917820" w:rsidRPr="00E72AC3" w:rsidRDefault="00E77F54" w:rsidP="00917820">
      <w:pPr>
        <w:spacing w:after="0" w:line="240" w:lineRule="atLeast"/>
      </w:pPr>
      <w:sdt>
        <w:sdtPr>
          <w:id w:val="574562234"/>
          <w14:checkbox>
            <w14:checked w14:val="0"/>
            <w14:checkedState w14:val="2612" w14:font="MS Gothic"/>
            <w14:uncheckedState w14:val="2610" w14:font="MS Gothic"/>
          </w14:checkbox>
        </w:sdtPr>
        <w:sdtEndPr/>
        <w:sdtContent>
          <w:r w:rsidR="00917820" w:rsidRPr="00E72AC3">
            <w:rPr>
              <w:rFonts w:ascii="Segoe UI Symbol" w:hAnsi="Segoe UI Symbol" w:cs="Segoe UI Symbol"/>
            </w:rPr>
            <w:t>☐</w:t>
          </w:r>
        </w:sdtContent>
      </w:sdt>
      <w:r w:rsidR="00917820" w:rsidRPr="00E72AC3">
        <w:t xml:space="preserve"> eher einverstanden </w:t>
      </w:r>
    </w:p>
    <w:p w14:paraId="0AC9D1A4" w14:textId="77777777" w:rsidR="00917820" w:rsidRPr="00E72AC3" w:rsidRDefault="00E77F54" w:rsidP="00917820">
      <w:pPr>
        <w:spacing w:after="0" w:line="240" w:lineRule="atLeast"/>
      </w:pPr>
      <w:sdt>
        <w:sdtPr>
          <w:id w:val="2059428942"/>
          <w14:checkbox>
            <w14:checked w14:val="0"/>
            <w14:checkedState w14:val="2612" w14:font="MS Gothic"/>
            <w14:uncheckedState w14:val="2610" w14:font="MS Gothic"/>
          </w14:checkbox>
        </w:sdtPr>
        <w:sdtEndPr/>
        <w:sdtContent>
          <w:r w:rsidR="00917820" w:rsidRPr="00E72AC3">
            <w:rPr>
              <w:rFonts w:ascii="Segoe UI Symbol" w:hAnsi="Segoe UI Symbol" w:cs="Segoe UI Symbol"/>
            </w:rPr>
            <w:t>☐</w:t>
          </w:r>
        </w:sdtContent>
      </w:sdt>
      <w:r w:rsidR="00917820" w:rsidRPr="00E72AC3">
        <w:t xml:space="preserve"> eher nicht einverstanden </w:t>
      </w:r>
    </w:p>
    <w:p w14:paraId="7B7C3E77" w14:textId="77777777" w:rsidR="00917820" w:rsidRPr="00E72AC3" w:rsidRDefault="00E77F54" w:rsidP="00917820">
      <w:pPr>
        <w:spacing w:after="0" w:line="240" w:lineRule="atLeast"/>
      </w:pPr>
      <w:sdt>
        <w:sdtPr>
          <w:id w:val="1387444914"/>
          <w14:checkbox>
            <w14:checked w14:val="0"/>
            <w14:checkedState w14:val="2612" w14:font="MS Gothic"/>
            <w14:uncheckedState w14:val="2610" w14:font="MS Gothic"/>
          </w14:checkbox>
        </w:sdtPr>
        <w:sdtEndPr/>
        <w:sdtContent>
          <w:r w:rsidR="00917820" w:rsidRPr="00E72AC3">
            <w:rPr>
              <w:rFonts w:ascii="Segoe UI Symbol" w:hAnsi="Segoe UI Symbol" w:cs="Segoe UI Symbol"/>
            </w:rPr>
            <w:t>☐</w:t>
          </w:r>
        </w:sdtContent>
      </w:sdt>
      <w:r w:rsidR="00917820" w:rsidRPr="00E72AC3">
        <w:t xml:space="preserve"> nicht einverstanden</w:t>
      </w:r>
    </w:p>
    <w:p w14:paraId="68755CC8" w14:textId="77777777" w:rsidR="00917820" w:rsidRPr="00E72AC3" w:rsidRDefault="00E77F54" w:rsidP="00917820">
      <w:pPr>
        <w:spacing w:after="0" w:line="240" w:lineRule="atLeast"/>
      </w:pPr>
      <w:sdt>
        <w:sdtPr>
          <w:id w:val="-1262524561"/>
          <w14:checkbox>
            <w14:checked w14:val="0"/>
            <w14:checkedState w14:val="2612" w14:font="MS Gothic"/>
            <w14:uncheckedState w14:val="2610" w14:font="MS Gothic"/>
          </w14:checkbox>
        </w:sdtPr>
        <w:sdtEndPr/>
        <w:sdtContent>
          <w:r w:rsidR="00917820" w:rsidRPr="00E72AC3">
            <w:rPr>
              <w:rFonts w:ascii="Segoe UI Symbol" w:hAnsi="Segoe UI Symbol" w:cs="Segoe UI Symbol"/>
            </w:rPr>
            <w:t>☐</w:t>
          </w:r>
        </w:sdtContent>
      </w:sdt>
      <w:r w:rsidR="00917820" w:rsidRPr="00E72AC3">
        <w:t xml:space="preserve"> weiss nicht / keine Antwort </w:t>
      </w:r>
    </w:p>
    <w:p w14:paraId="17DB3FD8" w14:textId="77777777" w:rsidR="00917820" w:rsidRDefault="00917820" w:rsidP="00917820">
      <w:pPr>
        <w:spacing w:line="240" w:lineRule="atLeast"/>
      </w:pPr>
    </w:p>
    <w:p w14:paraId="6C44DBB2" w14:textId="52083676" w:rsidR="00917820" w:rsidRPr="00BA0DA5" w:rsidRDefault="00917820" w:rsidP="00917820">
      <w:pPr>
        <w:spacing w:line="240" w:lineRule="atLeast"/>
      </w:pPr>
      <w:r w:rsidRPr="00BA0DA5">
        <w:t xml:space="preserve">Bemerkungen/Optimierungsvorschläge zum </w:t>
      </w:r>
      <w:r w:rsidR="00C75C41" w:rsidRPr="00C75C41">
        <w:t>kant.</w:t>
      </w:r>
      <w:r w:rsidR="00C75C41">
        <w:t xml:space="preserve"> </w:t>
      </w:r>
      <w:r w:rsidR="00C75C41" w:rsidRPr="00C75C41">
        <w:t>Rahmenlehrplan</w:t>
      </w:r>
      <w:r w:rsidR="00C75C41">
        <w:t xml:space="preserve"> </w:t>
      </w:r>
      <w:r w:rsidRPr="00BA0DA5">
        <w:rPr>
          <w:szCs w:val="21"/>
        </w:rPr>
        <w:t>Bildende Kunst</w:t>
      </w:r>
    </w:p>
    <w:sdt>
      <w:sdtPr>
        <w:rPr>
          <w:rStyle w:val="AbschnittstitelfettZchn"/>
          <w:rFonts w:eastAsiaTheme="majorEastAsia" w:cstheme="minorBidi"/>
        </w:rPr>
        <w:id w:val="-596719619"/>
        <w:placeholder>
          <w:docPart w:val="025F568FD0D94C4EABE50A38CCE3FC27"/>
        </w:placeholder>
        <w:showingPlcHdr/>
      </w:sdtPr>
      <w:sdtEndPr>
        <w:rPr>
          <w:rStyle w:val="AbschnittstitelfettZchn"/>
        </w:rPr>
      </w:sdtEndPr>
      <w:sdtContent>
        <w:p w14:paraId="28AD3846"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1B04F0D8" w14:textId="77777777" w:rsidR="00917820" w:rsidRPr="00CF4613" w:rsidRDefault="00917820" w:rsidP="00605ACD">
      <w:pPr>
        <w:spacing w:line="240" w:lineRule="atLeast"/>
      </w:pPr>
    </w:p>
    <w:p w14:paraId="1423B79F" w14:textId="743FFE0F" w:rsidR="00605ACD" w:rsidRDefault="00CF4613" w:rsidP="00605ACD">
      <w:pPr>
        <w:spacing w:line="240" w:lineRule="atLeast"/>
      </w:pPr>
      <w:r w:rsidRPr="00CF4613">
        <w:t xml:space="preserve">Sind Sie mit der kantonalen Aufbereitung des nationalen </w:t>
      </w:r>
      <w:r w:rsidR="006C26BC" w:rsidRPr="00CF4613">
        <w:t xml:space="preserve">Fach-Rahmenlehrplans </w:t>
      </w:r>
      <w:r w:rsidRPr="00CF4613">
        <w:t>Musik einverstanden?</w:t>
      </w:r>
    </w:p>
    <w:p w14:paraId="49DC343D" w14:textId="77777777" w:rsidR="00E72AC3" w:rsidRPr="00E72AC3" w:rsidRDefault="00E77F54" w:rsidP="00E72AC3">
      <w:pPr>
        <w:spacing w:after="0" w:line="240" w:lineRule="atLeast"/>
      </w:pPr>
      <w:sdt>
        <w:sdtPr>
          <w:id w:val="1327174967"/>
          <w14:checkbox>
            <w14:checked w14:val="0"/>
            <w14:checkedState w14:val="2612" w14:font="MS Gothic"/>
            <w14:uncheckedState w14:val="2610" w14:font="MS Gothic"/>
          </w14:checkbox>
        </w:sdtPr>
        <w:sdtEndPr/>
        <w:sdtContent>
          <w:r w:rsidR="00E72AC3" w:rsidRPr="00E72AC3">
            <w:rPr>
              <w:rFonts w:ascii="Segoe UI Symbol" w:hAnsi="Segoe UI Symbol" w:cs="Segoe UI Symbol"/>
            </w:rPr>
            <w:t>☐</w:t>
          </w:r>
        </w:sdtContent>
      </w:sdt>
      <w:r w:rsidR="00E72AC3" w:rsidRPr="00E72AC3">
        <w:t xml:space="preserve"> einverstanden </w:t>
      </w:r>
    </w:p>
    <w:p w14:paraId="1FCCE407" w14:textId="77777777" w:rsidR="00E72AC3" w:rsidRPr="00E72AC3" w:rsidRDefault="00E77F54" w:rsidP="00E72AC3">
      <w:pPr>
        <w:spacing w:after="0" w:line="240" w:lineRule="atLeast"/>
      </w:pPr>
      <w:sdt>
        <w:sdtPr>
          <w:id w:val="952059400"/>
          <w14:checkbox>
            <w14:checked w14:val="0"/>
            <w14:checkedState w14:val="2612" w14:font="MS Gothic"/>
            <w14:uncheckedState w14:val="2610" w14:font="MS Gothic"/>
          </w14:checkbox>
        </w:sdtPr>
        <w:sdtEndPr/>
        <w:sdtContent>
          <w:r w:rsidR="00E72AC3" w:rsidRPr="00E72AC3">
            <w:rPr>
              <w:rFonts w:ascii="Segoe UI Symbol" w:hAnsi="Segoe UI Symbol" w:cs="Segoe UI Symbol"/>
            </w:rPr>
            <w:t>☐</w:t>
          </w:r>
        </w:sdtContent>
      </w:sdt>
      <w:r w:rsidR="00E72AC3" w:rsidRPr="00E72AC3">
        <w:t xml:space="preserve"> eher einverstanden </w:t>
      </w:r>
    </w:p>
    <w:p w14:paraId="125493A6" w14:textId="77777777" w:rsidR="00E72AC3" w:rsidRPr="00E72AC3" w:rsidRDefault="00E77F54" w:rsidP="00E72AC3">
      <w:pPr>
        <w:spacing w:after="0" w:line="240" w:lineRule="atLeast"/>
      </w:pPr>
      <w:sdt>
        <w:sdtPr>
          <w:id w:val="-22174986"/>
          <w14:checkbox>
            <w14:checked w14:val="0"/>
            <w14:checkedState w14:val="2612" w14:font="MS Gothic"/>
            <w14:uncheckedState w14:val="2610" w14:font="MS Gothic"/>
          </w14:checkbox>
        </w:sdtPr>
        <w:sdtEndPr/>
        <w:sdtContent>
          <w:r w:rsidR="00E72AC3" w:rsidRPr="00E72AC3">
            <w:rPr>
              <w:rFonts w:ascii="Segoe UI Symbol" w:hAnsi="Segoe UI Symbol" w:cs="Segoe UI Symbol"/>
            </w:rPr>
            <w:t>☐</w:t>
          </w:r>
        </w:sdtContent>
      </w:sdt>
      <w:r w:rsidR="00E72AC3" w:rsidRPr="00E72AC3">
        <w:t xml:space="preserve"> eher nicht einverstanden </w:t>
      </w:r>
    </w:p>
    <w:p w14:paraId="51B0F622" w14:textId="77777777" w:rsidR="00E72AC3" w:rsidRPr="00E72AC3" w:rsidRDefault="00E77F54" w:rsidP="00E72AC3">
      <w:pPr>
        <w:spacing w:after="0" w:line="240" w:lineRule="atLeast"/>
      </w:pPr>
      <w:sdt>
        <w:sdtPr>
          <w:id w:val="257500084"/>
          <w14:checkbox>
            <w14:checked w14:val="0"/>
            <w14:checkedState w14:val="2612" w14:font="MS Gothic"/>
            <w14:uncheckedState w14:val="2610" w14:font="MS Gothic"/>
          </w14:checkbox>
        </w:sdtPr>
        <w:sdtEndPr/>
        <w:sdtContent>
          <w:r w:rsidR="00E72AC3" w:rsidRPr="00E72AC3">
            <w:rPr>
              <w:rFonts w:ascii="Segoe UI Symbol" w:hAnsi="Segoe UI Symbol" w:cs="Segoe UI Symbol"/>
            </w:rPr>
            <w:t>☐</w:t>
          </w:r>
        </w:sdtContent>
      </w:sdt>
      <w:r w:rsidR="00E72AC3" w:rsidRPr="00E72AC3">
        <w:t xml:space="preserve"> nicht einverstanden</w:t>
      </w:r>
    </w:p>
    <w:p w14:paraId="0CDF645A" w14:textId="77777777" w:rsidR="00E72AC3" w:rsidRPr="00E72AC3" w:rsidRDefault="00E77F54" w:rsidP="00E72AC3">
      <w:pPr>
        <w:spacing w:after="0" w:line="240" w:lineRule="atLeast"/>
      </w:pPr>
      <w:sdt>
        <w:sdtPr>
          <w:id w:val="239076051"/>
          <w14:checkbox>
            <w14:checked w14:val="0"/>
            <w14:checkedState w14:val="2612" w14:font="MS Gothic"/>
            <w14:uncheckedState w14:val="2610" w14:font="MS Gothic"/>
          </w14:checkbox>
        </w:sdtPr>
        <w:sdtEndPr/>
        <w:sdtContent>
          <w:r w:rsidR="00E72AC3" w:rsidRPr="00E72AC3">
            <w:rPr>
              <w:rFonts w:ascii="Segoe UI Symbol" w:hAnsi="Segoe UI Symbol" w:cs="Segoe UI Symbol"/>
            </w:rPr>
            <w:t>☐</w:t>
          </w:r>
        </w:sdtContent>
      </w:sdt>
      <w:r w:rsidR="00E72AC3" w:rsidRPr="00E72AC3">
        <w:t xml:space="preserve"> weiss nicht / keine Antwort </w:t>
      </w:r>
    </w:p>
    <w:p w14:paraId="1F7EADE0" w14:textId="77777777" w:rsidR="00E72AC3" w:rsidRPr="00BA0DA5" w:rsidRDefault="00E72AC3" w:rsidP="009E7B0E">
      <w:pPr>
        <w:spacing w:after="0" w:line="240" w:lineRule="atLeast"/>
      </w:pPr>
    </w:p>
    <w:p w14:paraId="2193683D" w14:textId="77777777" w:rsidR="009E7B0E" w:rsidRPr="00BA0DA5" w:rsidRDefault="009E7B0E" w:rsidP="009E7B0E">
      <w:pPr>
        <w:spacing w:after="0" w:line="240" w:lineRule="atLeast"/>
      </w:pPr>
    </w:p>
    <w:p w14:paraId="1851B0B7" w14:textId="49BE5779" w:rsidR="00917820" w:rsidRPr="00BA0DA5" w:rsidRDefault="00917820" w:rsidP="00917820">
      <w:pPr>
        <w:spacing w:line="240" w:lineRule="atLeast"/>
      </w:pPr>
      <w:r w:rsidRPr="00BA0DA5">
        <w:t xml:space="preserve">Bemerkungen/Optimierungsvorschläge zum </w:t>
      </w:r>
      <w:r w:rsidR="00137209" w:rsidRPr="00C75C41">
        <w:t>kant.</w:t>
      </w:r>
      <w:r w:rsidR="00137209">
        <w:t xml:space="preserve"> </w:t>
      </w:r>
      <w:r w:rsidR="00137209" w:rsidRPr="00C75C41">
        <w:t>Rahmenlehrplan</w:t>
      </w:r>
      <w:r w:rsidR="00137209">
        <w:t xml:space="preserve"> </w:t>
      </w:r>
      <w:r w:rsidRPr="00BA0DA5">
        <w:t>Musik</w:t>
      </w:r>
    </w:p>
    <w:sdt>
      <w:sdtPr>
        <w:rPr>
          <w:rStyle w:val="AbschnittstitelfettZchn"/>
          <w:rFonts w:eastAsiaTheme="majorEastAsia" w:cstheme="minorBidi"/>
        </w:rPr>
        <w:id w:val="-1408219743"/>
        <w:placeholder>
          <w:docPart w:val="67677D97AF284466A1D86D5E18E2F4CD"/>
        </w:placeholder>
        <w:showingPlcHdr/>
      </w:sdtPr>
      <w:sdtEndPr>
        <w:rPr>
          <w:rStyle w:val="AbschnittstitelfettZchn"/>
        </w:rPr>
      </w:sdtEndPr>
      <w:sdtContent>
        <w:p w14:paraId="10F527DD"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3A57D836" w14:textId="6AC0B6EA" w:rsidR="00605ACD" w:rsidRPr="00BA0DA5" w:rsidRDefault="00605ACD">
      <w:pPr>
        <w:spacing w:after="200" w:line="276" w:lineRule="auto"/>
      </w:pPr>
    </w:p>
    <w:p w14:paraId="15099F81" w14:textId="5051536D" w:rsidR="00CF4613" w:rsidRPr="001B0043" w:rsidRDefault="00CF4613" w:rsidP="00F03F00">
      <w:pPr>
        <w:pStyle w:val="berschrift2"/>
      </w:pPr>
      <w:r w:rsidRPr="001B0043">
        <w:t>Sport</w:t>
      </w:r>
    </w:p>
    <w:p w14:paraId="3D7382ED" w14:textId="35A0D986" w:rsidR="00605ACD" w:rsidRDefault="00CF4613" w:rsidP="00605ACD">
      <w:pPr>
        <w:spacing w:line="240" w:lineRule="atLeast"/>
      </w:pPr>
      <w:r w:rsidRPr="00CF4613">
        <w:t xml:space="preserve">Sind Sie mit der kantonalen Aufbereitung des nationalen </w:t>
      </w:r>
      <w:r w:rsidR="006C26BC" w:rsidRPr="00CF4613">
        <w:t xml:space="preserve">Fach-Rahmenlehrplans </w:t>
      </w:r>
      <w:r w:rsidRPr="00CF4613">
        <w:t>Sport einverstanden? </w:t>
      </w:r>
    </w:p>
    <w:p w14:paraId="5B30700F"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52325797"/>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einverstanden </w:t>
      </w:r>
    </w:p>
    <w:p w14:paraId="6C47C65D"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8379692"/>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eher einverstanden </w:t>
      </w:r>
    </w:p>
    <w:p w14:paraId="1891D29A"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73202143"/>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eher nicht einverstanden </w:t>
      </w:r>
    </w:p>
    <w:p w14:paraId="2D491851"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04505105"/>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nicht einverstanden</w:t>
      </w:r>
    </w:p>
    <w:p w14:paraId="6836A202"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47327527"/>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weiss nicht / keine Antwort </w:t>
      </w:r>
    </w:p>
    <w:p w14:paraId="7F9D4181" w14:textId="77777777" w:rsidR="00605ACD" w:rsidRPr="00BA0DA5" w:rsidRDefault="00605ACD" w:rsidP="00605ACD">
      <w:pPr>
        <w:spacing w:after="0" w:line="240" w:lineRule="atLeast"/>
      </w:pPr>
    </w:p>
    <w:p w14:paraId="6F52E400" w14:textId="1D0E444F" w:rsidR="009E7B0E" w:rsidRPr="00BA0DA5" w:rsidRDefault="009E7B0E" w:rsidP="009E7B0E">
      <w:pPr>
        <w:spacing w:line="240" w:lineRule="atLeast"/>
      </w:pPr>
      <w:r w:rsidRPr="00BA0DA5">
        <w:t xml:space="preserve">Bemerkungen/Optimierungsvorschläge </w:t>
      </w:r>
      <w:r w:rsidR="00F93545" w:rsidRPr="00F93545">
        <w:t>zum kant</w:t>
      </w:r>
      <w:r w:rsidR="002A36F0">
        <w:t>.</w:t>
      </w:r>
      <w:r w:rsidR="00F93545" w:rsidRPr="00F93545">
        <w:t xml:space="preserve"> Rahmenlehrplan</w:t>
      </w:r>
      <w:r w:rsidRPr="00BA0DA5">
        <w:t xml:space="preserve"> </w:t>
      </w:r>
      <w:r w:rsidR="00011B8C" w:rsidRPr="00BA0DA5">
        <w:t>Sport</w:t>
      </w:r>
    </w:p>
    <w:sdt>
      <w:sdtPr>
        <w:rPr>
          <w:rStyle w:val="AbschnittstitelfettZchn"/>
          <w:rFonts w:eastAsiaTheme="majorEastAsia" w:cstheme="minorBidi"/>
        </w:rPr>
        <w:id w:val="-1804764353"/>
        <w:placeholder>
          <w:docPart w:val="35BB40B01FA442088BAA2DD1A6AC5983"/>
        </w:placeholder>
        <w:showingPlcHdr/>
      </w:sdtPr>
      <w:sdtEndPr>
        <w:rPr>
          <w:rStyle w:val="AbschnittstitelfettZchn"/>
        </w:rPr>
      </w:sdtEndPr>
      <w:sdtContent>
        <w:p w14:paraId="5A01BA93" w14:textId="77777777" w:rsidR="009E7B0E" w:rsidRPr="00BA0DA5" w:rsidRDefault="009E7B0E" w:rsidP="009E7B0E">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3D65A860" w14:textId="77777777" w:rsidR="00CF4613" w:rsidRDefault="00CF4613" w:rsidP="00605ACD">
      <w:pPr>
        <w:spacing w:line="240" w:lineRule="atLeast"/>
      </w:pPr>
    </w:p>
    <w:p w14:paraId="014CD3E4" w14:textId="03097FA0" w:rsidR="006C26BC" w:rsidRDefault="006C26BC">
      <w:pPr>
        <w:spacing w:after="200" w:line="276" w:lineRule="auto"/>
        <w:rPr>
          <w:rFonts w:ascii="Arial Black" w:eastAsiaTheme="majorEastAsia" w:hAnsi="Arial Black" w:cstheme="majorBidi"/>
          <w:bCs/>
          <w:color w:val="000000"/>
          <w:szCs w:val="26"/>
        </w:rPr>
      </w:pPr>
    </w:p>
    <w:p w14:paraId="2289A95F" w14:textId="70FBA744" w:rsidR="00CF4613" w:rsidRPr="001B0043" w:rsidRDefault="00CF4613" w:rsidP="00F03F00">
      <w:pPr>
        <w:pStyle w:val="berschrift2"/>
      </w:pPr>
      <w:r w:rsidRPr="001B0043">
        <w:t>Maturitätsarbeit</w:t>
      </w:r>
    </w:p>
    <w:p w14:paraId="485AC92B" w14:textId="5A6B2498" w:rsidR="00605ACD" w:rsidRPr="00CF4613" w:rsidRDefault="00CF4613" w:rsidP="00605ACD">
      <w:pPr>
        <w:spacing w:line="240" w:lineRule="atLeast"/>
      </w:pPr>
      <w:r w:rsidRPr="00CF4613">
        <w:t xml:space="preserve">Sind Sie mit der kantonalen Aufbereitung des </w:t>
      </w:r>
      <w:r w:rsidR="00F93545" w:rsidRPr="00F93545">
        <w:t>nationale</w:t>
      </w:r>
      <w:r w:rsidR="00F93545">
        <w:t>n</w:t>
      </w:r>
      <w:r w:rsidR="00F93545" w:rsidRPr="00F93545">
        <w:t xml:space="preserve"> Rahmenlehrplan</w:t>
      </w:r>
      <w:r w:rsidR="00F93545">
        <w:t>s</w:t>
      </w:r>
      <w:r w:rsidR="00F93545" w:rsidRPr="00F93545">
        <w:t xml:space="preserve"> Maturitätsarbeit</w:t>
      </w:r>
      <w:r w:rsidRPr="00CF4613">
        <w:t xml:space="preserve"> einverstanden? </w:t>
      </w:r>
    </w:p>
    <w:p w14:paraId="10B7B1CE"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11712810"/>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einverstanden </w:t>
      </w:r>
    </w:p>
    <w:p w14:paraId="722CDE2F"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80404258"/>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eher einverstanden </w:t>
      </w:r>
    </w:p>
    <w:p w14:paraId="3E54B3AD"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68320785"/>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eher nicht einverstanden </w:t>
      </w:r>
    </w:p>
    <w:p w14:paraId="527DBE67"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45458563"/>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nicht einverstanden</w:t>
      </w:r>
    </w:p>
    <w:p w14:paraId="3CFE44FE" w14:textId="77777777" w:rsidR="006C26BC" w:rsidRDefault="00E77F54" w:rsidP="006C26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33334040"/>
          <w14:checkbox>
            <w14:checked w14:val="0"/>
            <w14:checkedState w14:val="2612" w14:font="MS Gothic"/>
            <w14:uncheckedState w14:val="2610" w14:font="MS Gothic"/>
          </w14:checkbox>
        </w:sdtPr>
        <w:sdtEndPr>
          <w:rPr>
            <w:rStyle w:val="GrundtextZchn"/>
          </w:rPr>
        </w:sdtEndPr>
        <w:sdtContent>
          <w:r w:rsidR="006C26BC">
            <w:rPr>
              <w:rStyle w:val="GrundtextZchn"/>
              <w:rFonts w:ascii="MS Gothic" w:eastAsia="MS Gothic" w:hAnsi="MS Gothic" w:hint="eastAsia"/>
              <w:sz w:val="21"/>
              <w:szCs w:val="21"/>
              <w:lang w:eastAsia="de-CH"/>
            </w:rPr>
            <w:t>☐</w:t>
          </w:r>
        </w:sdtContent>
      </w:sdt>
      <w:r w:rsidR="006C26BC">
        <w:rPr>
          <w:rStyle w:val="GrundtextZchn"/>
          <w:rFonts w:eastAsiaTheme="minorEastAsia"/>
          <w:sz w:val="21"/>
          <w:szCs w:val="21"/>
          <w:lang w:eastAsia="de-CH"/>
        </w:rPr>
        <w:t xml:space="preserve"> weiss nicht / keine Antwort </w:t>
      </w:r>
    </w:p>
    <w:p w14:paraId="4D2E63A9" w14:textId="77777777" w:rsidR="00605ACD" w:rsidRPr="00BA0DA5" w:rsidRDefault="00605ACD" w:rsidP="00605ACD">
      <w:pPr>
        <w:spacing w:after="0" w:line="240" w:lineRule="atLeast"/>
      </w:pPr>
    </w:p>
    <w:p w14:paraId="6DE55B1E" w14:textId="2D4B45BA" w:rsidR="009E7B0E" w:rsidRPr="00BA0DA5" w:rsidRDefault="009E7B0E" w:rsidP="009E7B0E">
      <w:pPr>
        <w:spacing w:line="240" w:lineRule="atLeast"/>
      </w:pPr>
      <w:r w:rsidRPr="00BA0DA5">
        <w:t xml:space="preserve">Bemerkungen/Optimierungsvorschläge </w:t>
      </w:r>
      <w:r w:rsidR="00F93545" w:rsidRPr="00F93545">
        <w:t>zum kant</w:t>
      </w:r>
      <w:r w:rsidR="002A36F0">
        <w:t>.</w:t>
      </w:r>
      <w:r w:rsidR="00F93545" w:rsidRPr="00F93545">
        <w:t xml:space="preserve"> Rahmenlehrplan</w:t>
      </w:r>
      <w:r w:rsidRPr="00BA0DA5">
        <w:t xml:space="preserve"> Maturitätsarbeit</w:t>
      </w:r>
    </w:p>
    <w:sdt>
      <w:sdtPr>
        <w:rPr>
          <w:rStyle w:val="AbschnittstitelfettZchn"/>
          <w:rFonts w:eastAsiaTheme="majorEastAsia" w:cstheme="minorBidi"/>
        </w:rPr>
        <w:id w:val="801196445"/>
        <w:placeholder>
          <w:docPart w:val="F2132FF6BFC8424B9CDD10CD478511BB"/>
        </w:placeholder>
        <w:showingPlcHdr/>
      </w:sdtPr>
      <w:sdtEndPr>
        <w:rPr>
          <w:rStyle w:val="AbschnittstitelfettZchn"/>
        </w:rPr>
      </w:sdtEndPr>
      <w:sdtContent>
        <w:p w14:paraId="12E58197" w14:textId="77777777" w:rsidR="009E7B0E" w:rsidRPr="00BA0DA5" w:rsidRDefault="009E7B0E" w:rsidP="009E7B0E">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0F5F8CDF" w14:textId="77777777" w:rsidR="009E7B0E" w:rsidRPr="00BA0DA5" w:rsidRDefault="009E7B0E" w:rsidP="009E7B0E">
      <w:pPr>
        <w:spacing w:line="240" w:lineRule="atLeast"/>
      </w:pPr>
    </w:p>
    <w:p w14:paraId="69E9CC02" w14:textId="16A3A346" w:rsidR="3049528B" w:rsidRPr="00BA0DA5" w:rsidRDefault="00F178CC" w:rsidP="00075F5F">
      <w:pPr>
        <w:pStyle w:val="berschrift3"/>
        <w:numPr>
          <w:ilvl w:val="0"/>
          <w:numId w:val="22"/>
        </w:numPr>
        <w:spacing w:after="248"/>
        <w:ind w:left="567" w:hanging="567"/>
      </w:pPr>
      <w:r w:rsidRPr="00BA0DA5">
        <w:t>Kantonale Rahmenlehrpl</w:t>
      </w:r>
      <w:r w:rsidR="00633400">
        <w:t>äne</w:t>
      </w:r>
      <w:r w:rsidRPr="00BA0DA5">
        <w:t xml:space="preserve"> für die Schwerpunktfächer</w:t>
      </w:r>
    </w:p>
    <w:p w14:paraId="06908A54" w14:textId="2F356D72" w:rsidR="00500C44" w:rsidRPr="00BA0DA5" w:rsidRDefault="00500C44" w:rsidP="001A2CA2">
      <w:pPr>
        <w:pStyle w:val="Grundtext"/>
      </w:pPr>
      <w:r w:rsidRPr="00BA0DA5">
        <w:t xml:space="preserve">Haben Sie </w:t>
      </w:r>
      <w:r w:rsidR="00FD25A4" w:rsidRPr="00BA0DA5">
        <w:t>übergeordnete</w:t>
      </w:r>
      <w:r w:rsidRPr="00BA0DA5">
        <w:t xml:space="preserve"> Bemerkungen </w:t>
      </w:r>
      <w:r w:rsidR="00140B1E" w:rsidRPr="00BA0DA5">
        <w:t xml:space="preserve">zu den </w:t>
      </w:r>
      <w:r w:rsidR="005D55EA">
        <w:t xml:space="preserve">kantonalen </w:t>
      </w:r>
      <w:r w:rsidR="00140B1E" w:rsidRPr="00BA0DA5">
        <w:t xml:space="preserve">Rahmenlehrplänen </w:t>
      </w:r>
      <w:r w:rsidR="00FD25A4" w:rsidRPr="00BA0DA5">
        <w:t>für die</w:t>
      </w:r>
      <w:r w:rsidRPr="00BA0DA5">
        <w:t xml:space="preserve"> Schwerpunktfächer?</w:t>
      </w:r>
    </w:p>
    <w:p w14:paraId="3CF956AF" w14:textId="547AE878" w:rsidR="00140B1E" w:rsidRPr="00BA0DA5" w:rsidRDefault="00140B1E" w:rsidP="00140B1E">
      <w:pPr>
        <w:spacing w:line="240" w:lineRule="atLeast"/>
        <w:rPr>
          <w:b/>
        </w:rPr>
      </w:pPr>
      <w:r w:rsidRPr="00BA0DA5">
        <w:t>Bemerkungen/Optimierungsvorschläge</w:t>
      </w:r>
    </w:p>
    <w:sdt>
      <w:sdtPr>
        <w:rPr>
          <w:rStyle w:val="AbschnittstitelfettZchn"/>
          <w:rFonts w:eastAsiaTheme="majorEastAsia" w:cstheme="minorBidi"/>
        </w:rPr>
        <w:id w:val="-588307821"/>
        <w:placeholder>
          <w:docPart w:val="AB3BDB01559645D194323294DA070A51"/>
        </w:placeholder>
        <w:showingPlcHdr/>
      </w:sdtPr>
      <w:sdtEndPr>
        <w:rPr>
          <w:rStyle w:val="AbschnittstitelfettZchn"/>
        </w:rPr>
      </w:sdtEndPr>
      <w:sdtContent>
        <w:p w14:paraId="447F3AC9" w14:textId="77777777" w:rsidR="00140B1E" w:rsidRPr="00BA0DA5" w:rsidRDefault="00140B1E" w:rsidP="00140B1E">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4C2EA9D2" w14:textId="77777777" w:rsidR="003C7B1D" w:rsidRPr="00BA0DA5" w:rsidRDefault="003C7B1D" w:rsidP="003C7B1D">
      <w:pPr>
        <w:pStyle w:val="Grundtext"/>
        <w:rPr>
          <w:rStyle w:val="AbschnittstitelfettZchn"/>
          <w:rFonts w:eastAsiaTheme="majorEastAsia" w:cstheme="minorBidi"/>
        </w:rPr>
      </w:pPr>
    </w:p>
    <w:p w14:paraId="2A05FE3D" w14:textId="731FCFC2" w:rsidR="009E7B0E" w:rsidRPr="00BA0DA5" w:rsidRDefault="00CF4613" w:rsidP="009E7B0E">
      <w:pPr>
        <w:pStyle w:val="Grundtext"/>
        <w:numPr>
          <w:ilvl w:val="1"/>
          <w:numId w:val="22"/>
        </w:numPr>
        <w:ind w:left="709"/>
        <w:rPr>
          <w:rStyle w:val="AbschnittstitelfettZchn"/>
          <w:rFonts w:eastAsiaTheme="majorEastAsia" w:cstheme="minorBidi"/>
        </w:rPr>
      </w:pPr>
      <w:r>
        <w:rPr>
          <w:rStyle w:val="AbschnittstitelfettZchn"/>
          <w:rFonts w:eastAsiaTheme="majorEastAsia" w:cstheme="minorBidi"/>
        </w:rPr>
        <w:t>Sprachen I</w:t>
      </w:r>
      <w:r w:rsidR="009E7B0E" w:rsidRPr="00BA0DA5">
        <w:rPr>
          <w:rStyle w:val="AbschnittstitelfettZchn"/>
          <w:rFonts w:eastAsiaTheme="majorEastAsia" w:cstheme="minorBidi"/>
        </w:rPr>
        <w:t xml:space="preserve"> </w:t>
      </w:r>
    </w:p>
    <w:p w14:paraId="31206218" w14:textId="25E2CB9F" w:rsidR="00772D60" w:rsidRPr="00BA0DA5" w:rsidRDefault="00772D60"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«Medien, Identität &amp; Kommunikation»</w:t>
      </w:r>
    </w:p>
    <w:p w14:paraId="52B955EC" w14:textId="024CD9D2" w:rsidR="00296238" w:rsidRPr="00BA0DA5" w:rsidRDefault="00296238" w:rsidP="00296238">
      <w:pPr>
        <w:pStyle w:val="Grundtext"/>
      </w:pPr>
      <w:r w:rsidRPr="00BA0DA5">
        <w:t xml:space="preserve">Sind Sie mit der fachlichen Konkretisierung (Lern- /Teilgebiete, fachliche Kompetenzen) </w:t>
      </w:r>
      <w:r w:rsidR="00772D60" w:rsidRPr="00BA0DA5">
        <w:t>des Schwerpunktfachs «Medien, Identität &amp; Kommunikation»</w:t>
      </w:r>
      <w:r w:rsidRPr="00BA0DA5">
        <w:t xml:space="preserve"> einverstanden? </w:t>
      </w:r>
    </w:p>
    <w:p w14:paraId="2CBBB761" w14:textId="77777777" w:rsidR="00296238" w:rsidRPr="00BA0DA5" w:rsidRDefault="00E77F54" w:rsidP="0029623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87680350"/>
          <w14:checkbox>
            <w14:checked w14:val="0"/>
            <w14:checkedState w14:val="2612" w14:font="MS Gothic"/>
            <w14:uncheckedState w14:val="2610" w14:font="MS Gothic"/>
          </w14:checkbox>
        </w:sdtPr>
        <w:sdtEndPr>
          <w:rPr>
            <w:rStyle w:val="GrundtextZchn"/>
          </w:rPr>
        </w:sdtEndPr>
        <w:sdtContent>
          <w:r w:rsidR="00296238" w:rsidRPr="00BA0DA5">
            <w:rPr>
              <w:rStyle w:val="GrundtextZchn"/>
              <w:rFonts w:ascii="MS Gothic" w:eastAsia="MS Gothic" w:hAnsi="MS Gothic" w:hint="eastAsia"/>
              <w:sz w:val="21"/>
              <w:szCs w:val="21"/>
              <w:lang w:eastAsia="de-CH"/>
            </w:rPr>
            <w:t>☐</w:t>
          </w:r>
        </w:sdtContent>
      </w:sdt>
      <w:r w:rsidR="00296238" w:rsidRPr="00BA0DA5">
        <w:rPr>
          <w:rStyle w:val="GrundtextZchn"/>
          <w:rFonts w:eastAsiaTheme="minorEastAsia"/>
          <w:sz w:val="21"/>
          <w:szCs w:val="21"/>
          <w:lang w:eastAsia="de-CH"/>
        </w:rPr>
        <w:t xml:space="preserve"> einverstanden </w:t>
      </w:r>
    </w:p>
    <w:p w14:paraId="3876CC3F" w14:textId="77777777" w:rsidR="00296238" w:rsidRPr="00BA0DA5" w:rsidRDefault="00E77F54" w:rsidP="0029623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29200466"/>
          <w14:checkbox>
            <w14:checked w14:val="0"/>
            <w14:checkedState w14:val="2612" w14:font="MS Gothic"/>
            <w14:uncheckedState w14:val="2610" w14:font="MS Gothic"/>
          </w14:checkbox>
        </w:sdtPr>
        <w:sdtEndPr>
          <w:rPr>
            <w:rStyle w:val="GrundtextZchn"/>
          </w:rPr>
        </w:sdtEndPr>
        <w:sdtContent>
          <w:r w:rsidR="00296238" w:rsidRPr="00BA0DA5">
            <w:rPr>
              <w:rStyle w:val="GrundtextZchn"/>
              <w:rFonts w:ascii="MS Gothic" w:eastAsia="MS Gothic" w:hAnsi="MS Gothic"/>
              <w:sz w:val="21"/>
              <w:szCs w:val="21"/>
              <w:lang w:eastAsia="de-CH"/>
            </w:rPr>
            <w:t>☐</w:t>
          </w:r>
        </w:sdtContent>
      </w:sdt>
      <w:r w:rsidR="00296238" w:rsidRPr="00BA0DA5">
        <w:rPr>
          <w:rStyle w:val="GrundtextZchn"/>
          <w:rFonts w:eastAsiaTheme="minorEastAsia"/>
          <w:sz w:val="21"/>
          <w:szCs w:val="21"/>
          <w:lang w:eastAsia="de-CH"/>
        </w:rPr>
        <w:t xml:space="preserve"> eher einverstanden </w:t>
      </w:r>
    </w:p>
    <w:p w14:paraId="408655B8" w14:textId="77777777" w:rsidR="00296238" w:rsidRPr="00BA0DA5" w:rsidRDefault="00E77F54" w:rsidP="0029623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45569307"/>
          <w14:checkbox>
            <w14:checked w14:val="0"/>
            <w14:checkedState w14:val="2612" w14:font="MS Gothic"/>
            <w14:uncheckedState w14:val="2610" w14:font="MS Gothic"/>
          </w14:checkbox>
        </w:sdtPr>
        <w:sdtEndPr>
          <w:rPr>
            <w:rStyle w:val="GrundtextZchn"/>
          </w:rPr>
        </w:sdtEndPr>
        <w:sdtContent>
          <w:r w:rsidR="00296238" w:rsidRPr="00BA0DA5">
            <w:rPr>
              <w:rStyle w:val="GrundtextZchn"/>
              <w:rFonts w:ascii="MS Gothic" w:eastAsia="MS Gothic" w:hAnsi="MS Gothic"/>
              <w:sz w:val="21"/>
              <w:szCs w:val="21"/>
              <w:lang w:eastAsia="de-CH"/>
            </w:rPr>
            <w:t>☐</w:t>
          </w:r>
        </w:sdtContent>
      </w:sdt>
      <w:r w:rsidR="00296238" w:rsidRPr="00BA0DA5">
        <w:rPr>
          <w:rStyle w:val="GrundtextZchn"/>
          <w:rFonts w:eastAsiaTheme="minorEastAsia"/>
          <w:sz w:val="21"/>
          <w:szCs w:val="21"/>
          <w:lang w:eastAsia="de-CH"/>
        </w:rPr>
        <w:t xml:space="preserve"> eher nicht einverstanden </w:t>
      </w:r>
    </w:p>
    <w:p w14:paraId="7C933C99" w14:textId="77777777" w:rsidR="00296238" w:rsidRPr="00BA0DA5" w:rsidRDefault="00E77F54" w:rsidP="0029623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64190858"/>
          <w14:checkbox>
            <w14:checked w14:val="0"/>
            <w14:checkedState w14:val="2612" w14:font="MS Gothic"/>
            <w14:uncheckedState w14:val="2610" w14:font="MS Gothic"/>
          </w14:checkbox>
        </w:sdtPr>
        <w:sdtEndPr>
          <w:rPr>
            <w:rStyle w:val="GrundtextZchn"/>
          </w:rPr>
        </w:sdtEndPr>
        <w:sdtContent>
          <w:r w:rsidR="00296238" w:rsidRPr="00BA0DA5">
            <w:rPr>
              <w:rStyle w:val="GrundtextZchn"/>
              <w:rFonts w:ascii="MS Gothic" w:eastAsia="MS Gothic" w:hAnsi="MS Gothic"/>
              <w:sz w:val="21"/>
              <w:szCs w:val="21"/>
              <w:lang w:eastAsia="de-CH"/>
            </w:rPr>
            <w:t>☐</w:t>
          </w:r>
        </w:sdtContent>
      </w:sdt>
      <w:r w:rsidR="00296238" w:rsidRPr="00BA0DA5">
        <w:rPr>
          <w:rStyle w:val="GrundtextZchn"/>
          <w:rFonts w:eastAsiaTheme="minorEastAsia"/>
          <w:sz w:val="21"/>
          <w:szCs w:val="21"/>
          <w:lang w:eastAsia="de-CH"/>
        </w:rPr>
        <w:t xml:space="preserve"> nicht einverstanden</w:t>
      </w:r>
    </w:p>
    <w:p w14:paraId="3788A1BC" w14:textId="77777777" w:rsidR="00296238" w:rsidRPr="00BA0DA5" w:rsidRDefault="00E77F54" w:rsidP="0029623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05346409"/>
          <w14:checkbox>
            <w14:checked w14:val="0"/>
            <w14:checkedState w14:val="2612" w14:font="MS Gothic"/>
            <w14:uncheckedState w14:val="2610" w14:font="MS Gothic"/>
          </w14:checkbox>
        </w:sdtPr>
        <w:sdtEndPr>
          <w:rPr>
            <w:rStyle w:val="GrundtextZchn"/>
          </w:rPr>
        </w:sdtEndPr>
        <w:sdtContent>
          <w:r w:rsidR="00296238" w:rsidRPr="00BA0DA5">
            <w:rPr>
              <w:rStyle w:val="GrundtextZchn"/>
              <w:rFonts w:ascii="MS Gothic" w:eastAsia="MS Gothic" w:hAnsi="MS Gothic"/>
              <w:sz w:val="21"/>
              <w:szCs w:val="21"/>
              <w:lang w:eastAsia="de-CH"/>
            </w:rPr>
            <w:t>☐</w:t>
          </w:r>
        </w:sdtContent>
      </w:sdt>
      <w:r w:rsidR="00296238" w:rsidRPr="00BA0DA5">
        <w:rPr>
          <w:rStyle w:val="GrundtextZchn"/>
          <w:rFonts w:eastAsiaTheme="minorEastAsia"/>
          <w:sz w:val="21"/>
          <w:szCs w:val="21"/>
          <w:lang w:eastAsia="de-CH"/>
        </w:rPr>
        <w:t xml:space="preserve"> weiss nicht / keine Antwort </w:t>
      </w:r>
    </w:p>
    <w:p w14:paraId="0FB16F5C" w14:textId="77777777" w:rsidR="00296238" w:rsidRPr="00BA0DA5" w:rsidRDefault="00296238" w:rsidP="00296238">
      <w:pPr>
        <w:pStyle w:val="Grundtext"/>
        <w:spacing w:after="0" w:line="240" w:lineRule="atLeast"/>
        <w:rPr>
          <w:rStyle w:val="GrundtextZchn"/>
          <w:rFonts w:eastAsiaTheme="minorEastAsia"/>
          <w:sz w:val="21"/>
          <w:szCs w:val="21"/>
          <w:lang w:eastAsia="de-CH"/>
        </w:rPr>
      </w:pPr>
    </w:p>
    <w:p w14:paraId="2509C988" w14:textId="77777777" w:rsidR="00296238" w:rsidRPr="00BA0DA5" w:rsidRDefault="00296238" w:rsidP="0029623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131857021"/>
        <w:placeholder>
          <w:docPart w:val="6F6C8BD0CB3F4BCDB72DED6DB80A1C77"/>
        </w:placeholder>
        <w:showingPlcHdr/>
      </w:sdtPr>
      <w:sdtEndPr>
        <w:rPr>
          <w:rStyle w:val="AbschnittstitelfettZchn"/>
        </w:rPr>
      </w:sdtEndPr>
      <w:sdtContent>
        <w:p w14:paraId="5304F879" w14:textId="30E13B5F" w:rsidR="00296238" w:rsidRPr="00BA0DA5" w:rsidRDefault="00296238" w:rsidP="00772D60">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6A8BC910" w14:textId="48752B11" w:rsidR="00296238" w:rsidRPr="00BA0DA5" w:rsidRDefault="009552B8" w:rsidP="004B42C6">
      <w:pPr>
        <w:pStyle w:val="Grundtext"/>
      </w:pPr>
      <w:r w:rsidRPr="00BA0DA5">
        <w:t>Sind</w:t>
      </w:r>
      <w:r w:rsidR="005D55EA">
        <w:t xml:space="preserve"> Sie</w:t>
      </w:r>
      <w:r w:rsidRPr="00BA0DA5">
        <w:t xml:space="preserve"> </w:t>
      </w:r>
      <w:r w:rsidR="00296238" w:rsidRPr="00BA0DA5">
        <w:t xml:space="preserve">mit der vorgesehenen Verteilung der </w:t>
      </w:r>
      <w:r w:rsidR="00C55A4B" w:rsidRPr="00BA0DA5">
        <w:t xml:space="preserve">20 </w:t>
      </w:r>
      <w:r w:rsidR="00772D60" w:rsidRPr="00BA0DA5">
        <w:t xml:space="preserve">kantonal festgelegten </w:t>
      </w:r>
      <w:r w:rsidR="00C55A4B" w:rsidRPr="00BA0DA5">
        <w:t>Semesterlektionen auf die beteiligten Fächer</w:t>
      </w:r>
      <w:r w:rsidR="002E6B8A">
        <w:t xml:space="preserve"> im Schwerpunktfach «Medien, Identität &amp; Kommunikation»</w:t>
      </w:r>
      <w:r w:rsidR="00C55A4B" w:rsidRPr="00BA0DA5">
        <w:t xml:space="preserve"> </w:t>
      </w:r>
      <w:r w:rsidRPr="00BA0DA5">
        <w:t>einverstanden</w:t>
      </w:r>
      <w:r w:rsidR="00296238" w:rsidRPr="00BA0DA5">
        <w:t>?</w:t>
      </w:r>
    </w:p>
    <w:p w14:paraId="6EB6B1B3" w14:textId="2F29D9E2"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44568651"/>
          <w14:checkbox>
            <w14:checked w14:val="0"/>
            <w14:checkedState w14:val="2612" w14:font="MS Gothic"/>
            <w14:uncheckedState w14:val="2610" w14:font="MS Gothic"/>
          </w14:checkbox>
        </w:sdtPr>
        <w:sdtEndPr>
          <w:rPr>
            <w:rStyle w:val="GrundtextZchn"/>
          </w:rPr>
        </w:sdtEndPr>
        <w:sdtContent>
          <w:r w:rsidR="00EA7CFE">
            <w:rPr>
              <w:rStyle w:val="GrundtextZchn"/>
              <w:rFonts w:ascii="MS Gothic" w:eastAsia="MS Gothic" w:hAnsi="MS Gothic" w:hint="eastAsia"/>
              <w:sz w:val="21"/>
              <w:szCs w:val="21"/>
              <w:lang w:eastAsia="de-CH"/>
            </w:rPr>
            <w:t>☐</w:t>
          </w:r>
        </w:sdtContent>
      </w:sdt>
      <w:r w:rsidR="009552B8" w:rsidRPr="00BA0DA5">
        <w:rPr>
          <w:rStyle w:val="GrundtextZchn"/>
          <w:rFonts w:eastAsiaTheme="minorEastAsia"/>
          <w:sz w:val="21"/>
          <w:szCs w:val="21"/>
          <w:lang w:eastAsia="de-CH"/>
        </w:rPr>
        <w:t xml:space="preserve"> einverstanden </w:t>
      </w:r>
    </w:p>
    <w:p w14:paraId="6B3DEB8F"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42384169"/>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einverstanden </w:t>
      </w:r>
    </w:p>
    <w:p w14:paraId="3D95F96C" w14:textId="432B3285"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94146250"/>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nicht einverstanden </w:t>
      </w:r>
    </w:p>
    <w:p w14:paraId="3D8E75AF" w14:textId="79F7DDFE"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9158641"/>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nicht einverstanden</w:t>
      </w:r>
    </w:p>
    <w:p w14:paraId="0E283D0A" w14:textId="062C24AE"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06908491"/>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weiss nicht / keine Antwort </w:t>
      </w:r>
    </w:p>
    <w:p w14:paraId="03287745" w14:textId="77777777" w:rsidR="009552B8" w:rsidRPr="00BA0DA5" w:rsidRDefault="009552B8" w:rsidP="009552B8">
      <w:pPr>
        <w:pStyle w:val="fett0"/>
        <w:spacing w:line="240" w:lineRule="atLeast"/>
        <w:rPr>
          <w:b w:val="0"/>
          <w:szCs w:val="21"/>
        </w:rPr>
      </w:pPr>
    </w:p>
    <w:p w14:paraId="38BA7343" w14:textId="6687CF4C" w:rsidR="009552B8" w:rsidRPr="00BA0DA5" w:rsidRDefault="009552B8" w:rsidP="009552B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37896955"/>
        <w:placeholder>
          <w:docPart w:val="9A260A5E49774425A17A4A7BF37A9DA1"/>
        </w:placeholder>
        <w:showingPlcHdr/>
      </w:sdtPr>
      <w:sdtEndPr>
        <w:rPr>
          <w:rStyle w:val="AbschnittstitelfettZchn"/>
        </w:rPr>
      </w:sdtEndPr>
      <w:sdtContent>
        <w:p w14:paraId="0E1D6C25" w14:textId="3572EDBC" w:rsidR="009552B8" w:rsidRPr="00BA0DA5" w:rsidRDefault="009552B8" w:rsidP="009552B8">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4CEAF0BD" w14:textId="77777777" w:rsidR="009552B8" w:rsidRPr="00BA0DA5" w:rsidRDefault="009552B8" w:rsidP="009552B8">
      <w:pPr>
        <w:pStyle w:val="Grundtext"/>
        <w:ind w:left="360"/>
        <w:rPr>
          <w:rStyle w:val="AbschnittstitelfettZchn"/>
          <w:rFonts w:eastAsiaTheme="majorEastAsia" w:cstheme="minorBidi"/>
        </w:rPr>
      </w:pPr>
    </w:p>
    <w:p w14:paraId="5B89C5C8" w14:textId="03946961" w:rsidR="00B1251E" w:rsidRPr="00BA0DA5" w:rsidRDefault="00B1251E" w:rsidP="009E7B0E">
      <w:pPr>
        <w:pStyle w:val="Grundtext"/>
        <w:rPr>
          <w:rStyle w:val="AbschnittstitelfettZchn"/>
          <w:rFonts w:eastAsiaTheme="majorEastAsia" w:cstheme="minorBidi"/>
        </w:rPr>
      </w:pPr>
      <w:r w:rsidRPr="00BA0DA5">
        <w:rPr>
          <w:rStyle w:val="AbschnittstitelfettZchn"/>
          <w:rFonts w:eastAsiaTheme="majorEastAsia" w:cstheme="minorBidi"/>
        </w:rPr>
        <w:lastRenderedPageBreak/>
        <w:t>Schwerpunktfach «</w:t>
      </w:r>
      <w:r w:rsidR="00A0097B" w:rsidRPr="00BA0DA5">
        <w:rPr>
          <w:rStyle w:val="AbschnittstitelfettZchn"/>
          <w:rFonts w:eastAsiaTheme="majorEastAsia" w:cstheme="minorBidi"/>
        </w:rPr>
        <w:t>Sprache</w:t>
      </w:r>
      <w:r w:rsidR="002043E0" w:rsidRPr="00BA0DA5">
        <w:rPr>
          <w:rStyle w:val="AbschnittstitelfettZchn"/>
          <w:rFonts w:eastAsiaTheme="majorEastAsia" w:cstheme="minorBidi"/>
        </w:rPr>
        <w:t xml:space="preserve"> </w:t>
      </w:r>
      <w:r w:rsidR="00A0097B"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00A0097B" w:rsidRPr="00BA0DA5">
        <w:rPr>
          <w:rStyle w:val="AbschnittstitelfettZchn"/>
          <w:rFonts w:eastAsiaTheme="majorEastAsia" w:cstheme="minorBidi"/>
        </w:rPr>
        <w:t>Kultur: Französisch</w:t>
      </w:r>
      <w:r w:rsidRPr="00BA0DA5">
        <w:rPr>
          <w:rStyle w:val="AbschnittstitelfettZchn"/>
          <w:rFonts w:eastAsiaTheme="majorEastAsia" w:cstheme="minorBidi"/>
        </w:rPr>
        <w:t>»</w:t>
      </w:r>
    </w:p>
    <w:p w14:paraId="4F757B9F" w14:textId="0E99A93A" w:rsidR="00B1251E" w:rsidRPr="00BA0DA5" w:rsidRDefault="00B1251E" w:rsidP="00B1251E">
      <w:pPr>
        <w:pStyle w:val="Grundtext"/>
      </w:pPr>
      <w:r w:rsidRPr="00BA0DA5">
        <w:t>Sind Sie mit der fachlichen Konkretisierung (Lern- /Teilgebiete, fachliche Kompetenzen) des Schwerpunktfachs «</w:t>
      </w:r>
      <w:r w:rsidR="00A0097B" w:rsidRPr="00BA0DA5">
        <w:t>Sprache</w:t>
      </w:r>
      <w:r w:rsidR="002043E0" w:rsidRPr="00BA0DA5">
        <w:t xml:space="preserve"> </w:t>
      </w:r>
      <w:r w:rsidR="00A0097B" w:rsidRPr="00BA0DA5">
        <w:t>&amp;</w:t>
      </w:r>
      <w:r w:rsidR="002043E0" w:rsidRPr="00BA0DA5">
        <w:t xml:space="preserve"> </w:t>
      </w:r>
      <w:r w:rsidR="00A0097B" w:rsidRPr="00BA0DA5">
        <w:t>Kultur: Französisch</w:t>
      </w:r>
      <w:r w:rsidRPr="00BA0DA5">
        <w:t xml:space="preserve">» einverstanden? </w:t>
      </w:r>
    </w:p>
    <w:p w14:paraId="6914672A" w14:textId="77777777" w:rsidR="00B1251E" w:rsidRPr="00BA0DA5" w:rsidRDefault="00E77F54" w:rsidP="00B1251E">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09327227"/>
          <w14:checkbox>
            <w14:checked w14:val="0"/>
            <w14:checkedState w14:val="2612" w14:font="MS Gothic"/>
            <w14:uncheckedState w14:val="2610" w14:font="MS Gothic"/>
          </w14:checkbox>
        </w:sdtPr>
        <w:sdtEndPr>
          <w:rPr>
            <w:rStyle w:val="GrundtextZchn"/>
          </w:rPr>
        </w:sdtEndPr>
        <w:sdtContent>
          <w:r w:rsidR="00B1251E" w:rsidRPr="00BA0DA5">
            <w:rPr>
              <w:rStyle w:val="GrundtextZchn"/>
              <w:rFonts w:ascii="MS Gothic" w:eastAsia="MS Gothic" w:hAnsi="MS Gothic" w:hint="eastAsia"/>
              <w:sz w:val="21"/>
              <w:szCs w:val="21"/>
              <w:lang w:eastAsia="de-CH"/>
            </w:rPr>
            <w:t>☐</w:t>
          </w:r>
        </w:sdtContent>
      </w:sdt>
      <w:r w:rsidR="00B1251E" w:rsidRPr="00BA0DA5">
        <w:rPr>
          <w:rStyle w:val="GrundtextZchn"/>
          <w:rFonts w:eastAsiaTheme="minorEastAsia"/>
          <w:sz w:val="21"/>
          <w:szCs w:val="21"/>
          <w:lang w:eastAsia="de-CH"/>
        </w:rPr>
        <w:t xml:space="preserve"> einverstanden </w:t>
      </w:r>
    </w:p>
    <w:p w14:paraId="4EC69F62" w14:textId="77777777" w:rsidR="00B1251E" w:rsidRPr="00BA0DA5" w:rsidRDefault="00E77F54" w:rsidP="00B1251E">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23225850"/>
          <w14:checkbox>
            <w14:checked w14:val="0"/>
            <w14:checkedState w14:val="2612" w14:font="MS Gothic"/>
            <w14:uncheckedState w14:val="2610" w14:font="MS Gothic"/>
          </w14:checkbox>
        </w:sdtPr>
        <w:sdtEndPr>
          <w:rPr>
            <w:rStyle w:val="GrundtextZchn"/>
          </w:rPr>
        </w:sdtEndPr>
        <w:sdtContent>
          <w:r w:rsidR="00B1251E" w:rsidRPr="00BA0DA5">
            <w:rPr>
              <w:rStyle w:val="GrundtextZchn"/>
              <w:rFonts w:ascii="MS Gothic" w:eastAsia="MS Gothic" w:hAnsi="MS Gothic"/>
              <w:sz w:val="21"/>
              <w:szCs w:val="21"/>
              <w:lang w:eastAsia="de-CH"/>
            </w:rPr>
            <w:t>☐</w:t>
          </w:r>
        </w:sdtContent>
      </w:sdt>
      <w:r w:rsidR="00B1251E" w:rsidRPr="00BA0DA5">
        <w:rPr>
          <w:rStyle w:val="GrundtextZchn"/>
          <w:rFonts w:eastAsiaTheme="minorEastAsia"/>
          <w:sz w:val="21"/>
          <w:szCs w:val="21"/>
          <w:lang w:eastAsia="de-CH"/>
        </w:rPr>
        <w:t xml:space="preserve"> eher einverstanden </w:t>
      </w:r>
    </w:p>
    <w:p w14:paraId="34DD465F" w14:textId="77777777" w:rsidR="00B1251E" w:rsidRPr="00BA0DA5" w:rsidRDefault="00E77F54" w:rsidP="00B1251E">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81164895"/>
          <w14:checkbox>
            <w14:checked w14:val="0"/>
            <w14:checkedState w14:val="2612" w14:font="MS Gothic"/>
            <w14:uncheckedState w14:val="2610" w14:font="MS Gothic"/>
          </w14:checkbox>
        </w:sdtPr>
        <w:sdtEndPr>
          <w:rPr>
            <w:rStyle w:val="GrundtextZchn"/>
          </w:rPr>
        </w:sdtEndPr>
        <w:sdtContent>
          <w:r w:rsidR="00B1251E" w:rsidRPr="00BA0DA5">
            <w:rPr>
              <w:rStyle w:val="GrundtextZchn"/>
              <w:rFonts w:ascii="MS Gothic" w:eastAsia="MS Gothic" w:hAnsi="MS Gothic"/>
              <w:sz w:val="21"/>
              <w:szCs w:val="21"/>
              <w:lang w:eastAsia="de-CH"/>
            </w:rPr>
            <w:t>☐</w:t>
          </w:r>
        </w:sdtContent>
      </w:sdt>
      <w:r w:rsidR="00B1251E" w:rsidRPr="00BA0DA5">
        <w:rPr>
          <w:rStyle w:val="GrundtextZchn"/>
          <w:rFonts w:eastAsiaTheme="minorEastAsia"/>
          <w:sz w:val="21"/>
          <w:szCs w:val="21"/>
          <w:lang w:eastAsia="de-CH"/>
        </w:rPr>
        <w:t xml:space="preserve"> eher nicht einverstanden </w:t>
      </w:r>
    </w:p>
    <w:p w14:paraId="27E18733" w14:textId="77777777" w:rsidR="00B1251E" w:rsidRPr="00BA0DA5" w:rsidRDefault="00E77F54" w:rsidP="00B1251E">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59547994"/>
          <w14:checkbox>
            <w14:checked w14:val="0"/>
            <w14:checkedState w14:val="2612" w14:font="MS Gothic"/>
            <w14:uncheckedState w14:val="2610" w14:font="MS Gothic"/>
          </w14:checkbox>
        </w:sdtPr>
        <w:sdtEndPr>
          <w:rPr>
            <w:rStyle w:val="GrundtextZchn"/>
          </w:rPr>
        </w:sdtEndPr>
        <w:sdtContent>
          <w:r w:rsidR="00B1251E" w:rsidRPr="00BA0DA5">
            <w:rPr>
              <w:rStyle w:val="GrundtextZchn"/>
              <w:rFonts w:ascii="MS Gothic" w:eastAsia="MS Gothic" w:hAnsi="MS Gothic"/>
              <w:sz w:val="21"/>
              <w:szCs w:val="21"/>
              <w:lang w:eastAsia="de-CH"/>
            </w:rPr>
            <w:t>☐</w:t>
          </w:r>
        </w:sdtContent>
      </w:sdt>
      <w:r w:rsidR="00B1251E" w:rsidRPr="00BA0DA5">
        <w:rPr>
          <w:rStyle w:val="GrundtextZchn"/>
          <w:rFonts w:eastAsiaTheme="minorEastAsia"/>
          <w:sz w:val="21"/>
          <w:szCs w:val="21"/>
          <w:lang w:eastAsia="de-CH"/>
        </w:rPr>
        <w:t xml:space="preserve"> nicht einverstanden</w:t>
      </w:r>
    </w:p>
    <w:p w14:paraId="120C7D75" w14:textId="77777777" w:rsidR="00B1251E" w:rsidRPr="00BA0DA5" w:rsidRDefault="00E77F54" w:rsidP="00B1251E">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12378021"/>
          <w14:checkbox>
            <w14:checked w14:val="0"/>
            <w14:checkedState w14:val="2612" w14:font="MS Gothic"/>
            <w14:uncheckedState w14:val="2610" w14:font="MS Gothic"/>
          </w14:checkbox>
        </w:sdtPr>
        <w:sdtEndPr>
          <w:rPr>
            <w:rStyle w:val="GrundtextZchn"/>
          </w:rPr>
        </w:sdtEndPr>
        <w:sdtContent>
          <w:r w:rsidR="00B1251E" w:rsidRPr="00BA0DA5">
            <w:rPr>
              <w:rStyle w:val="GrundtextZchn"/>
              <w:rFonts w:ascii="MS Gothic" w:eastAsia="MS Gothic" w:hAnsi="MS Gothic"/>
              <w:sz w:val="21"/>
              <w:szCs w:val="21"/>
              <w:lang w:eastAsia="de-CH"/>
            </w:rPr>
            <w:t>☐</w:t>
          </w:r>
        </w:sdtContent>
      </w:sdt>
      <w:r w:rsidR="00B1251E" w:rsidRPr="00BA0DA5">
        <w:rPr>
          <w:rStyle w:val="GrundtextZchn"/>
          <w:rFonts w:eastAsiaTheme="minorEastAsia"/>
          <w:sz w:val="21"/>
          <w:szCs w:val="21"/>
          <w:lang w:eastAsia="de-CH"/>
        </w:rPr>
        <w:t xml:space="preserve"> weiss nicht / keine Antwort </w:t>
      </w:r>
    </w:p>
    <w:p w14:paraId="0435A163" w14:textId="77777777" w:rsidR="00B1251E" w:rsidRPr="00BA0DA5" w:rsidRDefault="00B1251E" w:rsidP="00B1251E">
      <w:pPr>
        <w:pStyle w:val="Grundtext"/>
        <w:spacing w:after="0" w:line="240" w:lineRule="atLeast"/>
        <w:rPr>
          <w:rStyle w:val="GrundtextZchn"/>
          <w:rFonts w:eastAsiaTheme="minorEastAsia"/>
          <w:sz w:val="21"/>
          <w:szCs w:val="21"/>
          <w:lang w:eastAsia="de-CH"/>
        </w:rPr>
      </w:pPr>
    </w:p>
    <w:p w14:paraId="187D0911" w14:textId="77777777" w:rsidR="00B1251E" w:rsidRPr="00BA0DA5" w:rsidRDefault="00B1251E" w:rsidP="00B1251E">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581514195"/>
        <w:placeholder>
          <w:docPart w:val="9084F5663B594A768239FFC6B93951BF"/>
        </w:placeholder>
        <w:showingPlcHdr/>
      </w:sdtPr>
      <w:sdtEndPr>
        <w:rPr>
          <w:rStyle w:val="AbschnittstitelfettZchn"/>
        </w:rPr>
      </w:sdtEndPr>
      <w:sdtContent>
        <w:p w14:paraId="0FD18A33" w14:textId="77777777" w:rsidR="00B1251E" w:rsidRPr="00BA0DA5" w:rsidRDefault="00B1251E" w:rsidP="00B1251E">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3FEEA34C" w14:textId="01CC5BB0" w:rsidR="009552B8" w:rsidRPr="00BA0DA5" w:rsidRDefault="009552B8" w:rsidP="009552B8">
      <w:pPr>
        <w:pStyle w:val="Grundtext"/>
      </w:pPr>
      <w:r w:rsidRPr="00BA0DA5">
        <w:t xml:space="preserve">Sind </w:t>
      </w:r>
      <w:r w:rsidRPr="00B204C4">
        <w:t>Sie mit der vorgesehenen</w:t>
      </w:r>
      <w:r w:rsidRPr="00BA0DA5">
        <w:t xml:space="preserve"> Verteilung der 20 kantonal festgelegten Semesterlektionen auf die beteiligten Fächer</w:t>
      </w:r>
      <w:r w:rsidR="00EA7CFE">
        <w:t xml:space="preserve"> </w:t>
      </w:r>
      <w:r w:rsidR="00EA7CFE" w:rsidRPr="00B204C4">
        <w:t xml:space="preserve">im Schwerpunktfach «Sprache &amp; Kultur: Französisch» </w:t>
      </w:r>
      <w:r w:rsidRPr="00BA0DA5">
        <w:t xml:space="preserve"> einverstanden?</w:t>
      </w:r>
    </w:p>
    <w:p w14:paraId="40FB665D" w14:textId="46E220B3"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8700911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552B8" w:rsidRPr="00BA0DA5">
        <w:rPr>
          <w:rStyle w:val="GrundtextZchn"/>
          <w:rFonts w:eastAsiaTheme="minorEastAsia"/>
          <w:sz w:val="21"/>
          <w:szCs w:val="21"/>
          <w:lang w:eastAsia="de-CH"/>
        </w:rPr>
        <w:t xml:space="preserve"> einverstanden </w:t>
      </w:r>
    </w:p>
    <w:p w14:paraId="0792C9C4"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99963917"/>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einverstanden </w:t>
      </w:r>
    </w:p>
    <w:p w14:paraId="25531EB9"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41248786"/>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nicht einverstanden </w:t>
      </w:r>
    </w:p>
    <w:p w14:paraId="00CE73BB"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15764272"/>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nicht einverstanden</w:t>
      </w:r>
    </w:p>
    <w:p w14:paraId="0B3A7C38"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00623721"/>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weiss nicht / keine Antwort </w:t>
      </w:r>
    </w:p>
    <w:p w14:paraId="5DBC150F" w14:textId="77777777" w:rsidR="009552B8" w:rsidRPr="00BA0DA5" w:rsidRDefault="009552B8" w:rsidP="009552B8">
      <w:pPr>
        <w:pStyle w:val="fett0"/>
        <w:spacing w:line="240" w:lineRule="atLeast"/>
        <w:rPr>
          <w:b w:val="0"/>
          <w:szCs w:val="21"/>
        </w:rPr>
      </w:pPr>
    </w:p>
    <w:p w14:paraId="1380C5F1" w14:textId="77777777" w:rsidR="009552B8" w:rsidRPr="00BA0DA5" w:rsidRDefault="009552B8" w:rsidP="009552B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840924730"/>
        <w:placeholder>
          <w:docPart w:val="89E08F61E4DF4533A314E0322BB95A12"/>
        </w:placeholder>
        <w:showingPlcHdr/>
      </w:sdtPr>
      <w:sdtEndPr>
        <w:rPr>
          <w:rStyle w:val="AbschnittstitelfettZchn"/>
        </w:rPr>
      </w:sdtEndPr>
      <w:sdtContent>
        <w:p w14:paraId="4E36767B" w14:textId="77777777" w:rsidR="009552B8" w:rsidRPr="00BA0DA5" w:rsidRDefault="009552B8" w:rsidP="009552B8">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1C313BBC" w14:textId="77777777" w:rsidR="006C26BC" w:rsidRDefault="006C26BC">
      <w:pPr>
        <w:spacing w:after="200" w:line="276" w:lineRule="auto"/>
        <w:rPr>
          <w:rStyle w:val="AbschnittstitelfettZchn"/>
          <w:rFonts w:eastAsiaTheme="majorEastAsia" w:cstheme="minorBidi"/>
        </w:rPr>
      </w:pPr>
      <w:r>
        <w:rPr>
          <w:rStyle w:val="AbschnittstitelfettZchn"/>
          <w:rFonts w:eastAsiaTheme="majorEastAsia" w:cstheme="minorBidi"/>
        </w:rPr>
        <w:br w:type="page"/>
      </w:r>
    </w:p>
    <w:p w14:paraId="395434A9" w14:textId="7B6992CA" w:rsidR="00A0097B" w:rsidRPr="00BA0DA5" w:rsidRDefault="00A0097B" w:rsidP="009E7B0E">
      <w:pPr>
        <w:pStyle w:val="Grundtext"/>
        <w:rPr>
          <w:rStyle w:val="AbschnittstitelfettZchn"/>
          <w:rFonts w:eastAsiaTheme="majorEastAsia" w:cstheme="minorBidi"/>
        </w:rPr>
      </w:pPr>
      <w:r w:rsidRPr="00BA0DA5">
        <w:rPr>
          <w:rStyle w:val="AbschnittstitelfettZchn"/>
          <w:rFonts w:eastAsiaTheme="majorEastAsia" w:cstheme="minorBidi"/>
        </w:rPr>
        <w:lastRenderedPageBreak/>
        <w:t>Schwerpunktfach «Sprache</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Kultur: Italienisch»</w:t>
      </w:r>
    </w:p>
    <w:p w14:paraId="6E751C9F" w14:textId="2BF123D9" w:rsidR="00A0097B" w:rsidRPr="00BA0DA5" w:rsidRDefault="00A0097B" w:rsidP="00A0097B">
      <w:pPr>
        <w:pStyle w:val="Grundtext"/>
      </w:pPr>
      <w:r w:rsidRPr="00BA0DA5">
        <w:t>Sind Sie mit der fachlichen Konkretisierung (Lern- /Teilgebiete, fachliche Kompetenzen) des Schwerpunktfachs «Sprache</w:t>
      </w:r>
      <w:r w:rsidR="002043E0" w:rsidRPr="00BA0DA5">
        <w:t xml:space="preserve"> </w:t>
      </w:r>
      <w:r w:rsidRPr="00BA0DA5">
        <w:t>&amp;</w:t>
      </w:r>
      <w:r w:rsidR="002043E0" w:rsidRPr="00BA0DA5">
        <w:t xml:space="preserve"> </w:t>
      </w:r>
      <w:r w:rsidRPr="00BA0DA5">
        <w:t xml:space="preserve">Kultur: </w:t>
      </w:r>
      <w:r w:rsidR="009552B8" w:rsidRPr="00BA0DA5">
        <w:t>Italienisch</w:t>
      </w:r>
      <w:r w:rsidRPr="00BA0DA5">
        <w:t xml:space="preserve">» einverstanden? </w:t>
      </w:r>
    </w:p>
    <w:p w14:paraId="1DD7E8D0"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50482240"/>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hint="eastAsia"/>
              <w:sz w:val="21"/>
              <w:szCs w:val="21"/>
              <w:lang w:eastAsia="de-CH"/>
            </w:rPr>
            <w:t>☐</w:t>
          </w:r>
        </w:sdtContent>
      </w:sdt>
      <w:r w:rsidR="00A0097B" w:rsidRPr="00BA0DA5">
        <w:rPr>
          <w:rStyle w:val="GrundtextZchn"/>
          <w:rFonts w:eastAsiaTheme="minorEastAsia"/>
          <w:sz w:val="21"/>
          <w:szCs w:val="21"/>
          <w:lang w:eastAsia="de-CH"/>
        </w:rPr>
        <w:t xml:space="preserve"> einverstanden </w:t>
      </w:r>
    </w:p>
    <w:p w14:paraId="7F0B4083"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99119418"/>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eher einverstanden </w:t>
      </w:r>
    </w:p>
    <w:p w14:paraId="6DB6D055"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36005549"/>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eher nicht einverstanden </w:t>
      </w:r>
    </w:p>
    <w:p w14:paraId="196338B4"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50351562"/>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nicht einverstanden</w:t>
      </w:r>
    </w:p>
    <w:p w14:paraId="0E83138E"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7977666"/>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weiss nicht / keine Antwort </w:t>
      </w:r>
    </w:p>
    <w:p w14:paraId="5591F0F9" w14:textId="77777777" w:rsidR="00A0097B" w:rsidRPr="00BA0DA5" w:rsidRDefault="00A0097B" w:rsidP="00A0097B">
      <w:pPr>
        <w:pStyle w:val="Grundtext"/>
        <w:spacing w:after="0" w:line="240" w:lineRule="atLeast"/>
        <w:rPr>
          <w:rStyle w:val="GrundtextZchn"/>
          <w:rFonts w:eastAsiaTheme="minorEastAsia"/>
          <w:sz w:val="21"/>
          <w:szCs w:val="21"/>
          <w:lang w:eastAsia="de-CH"/>
        </w:rPr>
      </w:pPr>
    </w:p>
    <w:p w14:paraId="5AD657BF" w14:textId="77777777" w:rsidR="00A0097B" w:rsidRPr="00BA0DA5" w:rsidRDefault="00A0097B" w:rsidP="00A0097B">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305937355"/>
        <w:placeholder>
          <w:docPart w:val="3CBAC5008CED4912B18898213E9957A3"/>
        </w:placeholder>
        <w:showingPlcHdr/>
      </w:sdtPr>
      <w:sdtEndPr>
        <w:rPr>
          <w:rStyle w:val="AbschnittstitelfettZchn"/>
        </w:rPr>
      </w:sdtEndPr>
      <w:sdtContent>
        <w:p w14:paraId="6BF12BAD" w14:textId="77777777" w:rsidR="00A0097B" w:rsidRPr="00BA0DA5" w:rsidRDefault="00A0097B" w:rsidP="00A0097B">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0B5B6C7C" w14:textId="101C0DA4" w:rsidR="009552B8" w:rsidRPr="00BA0DA5" w:rsidRDefault="009552B8" w:rsidP="009552B8">
      <w:pPr>
        <w:pStyle w:val="Grundtext"/>
      </w:pPr>
      <w:r w:rsidRPr="00BA0DA5">
        <w:t xml:space="preserve">Sind Sie mit der vorgesehenen Verteilung der 20 kantonal festgelegten Semesterlektionen auf die beteiligten Fächer </w:t>
      </w:r>
      <w:r w:rsidR="00EA7CFE" w:rsidRPr="00B204C4">
        <w:t>im Schwerpunktfach «Sprache &amp; Kultur: Italienisch»</w:t>
      </w:r>
      <w:r w:rsidR="00EA7CFE" w:rsidRPr="00BA0DA5">
        <w:t xml:space="preserve"> </w:t>
      </w:r>
      <w:r w:rsidRPr="00BA0DA5">
        <w:t>einverstanden?</w:t>
      </w:r>
    </w:p>
    <w:p w14:paraId="4D5D9A54" w14:textId="583BD070"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4977894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552B8" w:rsidRPr="00BA0DA5">
        <w:rPr>
          <w:rStyle w:val="GrundtextZchn"/>
          <w:rFonts w:eastAsiaTheme="minorEastAsia"/>
          <w:sz w:val="21"/>
          <w:szCs w:val="21"/>
          <w:lang w:eastAsia="de-CH"/>
        </w:rPr>
        <w:t xml:space="preserve"> einverstanden </w:t>
      </w:r>
    </w:p>
    <w:p w14:paraId="1AF654B8"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30332176"/>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einverstanden </w:t>
      </w:r>
    </w:p>
    <w:p w14:paraId="771CE644"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21948666"/>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nicht einverstanden </w:t>
      </w:r>
    </w:p>
    <w:p w14:paraId="2ABAAD39"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77801652"/>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nicht einverstanden</w:t>
      </w:r>
    </w:p>
    <w:p w14:paraId="56943A8C"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75417907"/>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weiss nicht / keine Antwort </w:t>
      </w:r>
    </w:p>
    <w:p w14:paraId="0F96FAB5" w14:textId="77777777" w:rsidR="009552B8" w:rsidRPr="00BA0DA5" w:rsidRDefault="009552B8" w:rsidP="009552B8">
      <w:pPr>
        <w:pStyle w:val="fett0"/>
        <w:spacing w:line="240" w:lineRule="atLeast"/>
        <w:rPr>
          <w:b w:val="0"/>
          <w:szCs w:val="21"/>
        </w:rPr>
      </w:pPr>
    </w:p>
    <w:p w14:paraId="2E1CB02C" w14:textId="77777777" w:rsidR="009552B8" w:rsidRPr="00BA0DA5" w:rsidRDefault="009552B8" w:rsidP="009552B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507746068"/>
        <w:placeholder>
          <w:docPart w:val="7AF6F20A26BE40299FA396B2873DB0FD"/>
        </w:placeholder>
        <w:showingPlcHdr/>
      </w:sdtPr>
      <w:sdtEndPr>
        <w:rPr>
          <w:rStyle w:val="AbschnittstitelfettZchn"/>
        </w:rPr>
      </w:sdtEndPr>
      <w:sdtContent>
        <w:p w14:paraId="1D9F473A" w14:textId="77777777" w:rsidR="009552B8" w:rsidRPr="00BA0DA5" w:rsidRDefault="009552B8" w:rsidP="009552B8">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5EEBB603" w14:textId="3F43102E" w:rsidR="00A0097B" w:rsidRPr="00BA0DA5" w:rsidRDefault="00A0097B"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«Sprache</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Kultur: Russisch»</w:t>
      </w:r>
    </w:p>
    <w:p w14:paraId="13B26D1B" w14:textId="35087EBD" w:rsidR="00A0097B" w:rsidRPr="00BA0DA5" w:rsidRDefault="00A0097B" w:rsidP="00A0097B">
      <w:pPr>
        <w:pStyle w:val="Grundtext"/>
      </w:pPr>
      <w:r w:rsidRPr="00BA0DA5">
        <w:t>Sind Sie mit der fachlichen Konkretisierung (Lern- /Teilgebiete, fachliche Kompetenzen) des Schwerpunktfachs «Sprache</w:t>
      </w:r>
      <w:r w:rsidR="002043E0" w:rsidRPr="00BA0DA5">
        <w:t xml:space="preserve"> </w:t>
      </w:r>
      <w:r w:rsidRPr="00BA0DA5">
        <w:t>&amp;</w:t>
      </w:r>
      <w:r w:rsidR="002043E0" w:rsidRPr="00BA0DA5">
        <w:t xml:space="preserve"> </w:t>
      </w:r>
      <w:r w:rsidRPr="00BA0DA5">
        <w:t xml:space="preserve">Kultur: Russisch» einverstanden? </w:t>
      </w:r>
    </w:p>
    <w:p w14:paraId="3F105A62"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77411886"/>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hint="eastAsia"/>
              <w:sz w:val="21"/>
              <w:szCs w:val="21"/>
              <w:lang w:eastAsia="de-CH"/>
            </w:rPr>
            <w:t>☐</w:t>
          </w:r>
        </w:sdtContent>
      </w:sdt>
      <w:r w:rsidR="00A0097B" w:rsidRPr="00BA0DA5">
        <w:rPr>
          <w:rStyle w:val="GrundtextZchn"/>
          <w:rFonts w:eastAsiaTheme="minorEastAsia"/>
          <w:sz w:val="21"/>
          <w:szCs w:val="21"/>
          <w:lang w:eastAsia="de-CH"/>
        </w:rPr>
        <w:t xml:space="preserve"> einverstanden </w:t>
      </w:r>
    </w:p>
    <w:p w14:paraId="71683691"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21633353"/>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eher einverstanden </w:t>
      </w:r>
    </w:p>
    <w:p w14:paraId="46025821"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29576624"/>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eher nicht einverstanden </w:t>
      </w:r>
    </w:p>
    <w:p w14:paraId="62FBC2C7"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44847697"/>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nicht einverstanden</w:t>
      </w:r>
    </w:p>
    <w:p w14:paraId="6F6C2F7F"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19396595"/>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weiss nicht / keine Antwort </w:t>
      </w:r>
    </w:p>
    <w:p w14:paraId="246707DC" w14:textId="77777777" w:rsidR="00A0097B" w:rsidRPr="00BA0DA5" w:rsidRDefault="00A0097B" w:rsidP="00A0097B">
      <w:pPr>
        <w:pStyle w:val="Grundtext"/>
        <w:spacing w:after="0" w:line="240" w:lineRule="atLeast"/>
        <w:rPr>
          <w:rStyle w:val="GrundtextZchn"/>
          <w:rFonts w:eastAsiaTheme="minorEastAsia"/>
          <w:sz w:val="21"/>
          <w:szCs w:val="21"/>
          <w:lang w:eastAsia="de-CH"/>
        </w:rPr>
      </w:pPr>
    </w:p>
    <w:p w14:paraId="1FA54BFB" w14:textId="77777777" w:rsidR="00A0097B" w:rsidRPr="00BA0DA5" w:rsidRDefault="00A0097B" w:rsidP="00A0097B">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862431116"/>
        <w:placeholder>
          <w:docPart w:val="4694504E62CE46B9B6648C558EC4FA91"/>
        </w:placeholder>
        <w:showingPlcHdr/>
      </w:sdtPr>
      <w:sdtEndPr>
        <w:rPr>
          <w:rStyle w:val="AbschnittstitelfettZchn"/>
        </w:rPr>
      </w:sdtEndPr>
      <w:sdtContent>
        <w:p w14:paraId="2360937C" w14:textId="77777777" w:rsidR="00A0097B" w:rsidRPr="00BA0DA5" w:rsidRDefault="00A0097B" w:rsidP="00A0097B">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24FF3FF3" w14:textId="144C317F" w:rsidR="009552B8" w:rsidRPr="00BA0DA5" w:rsidRDefault="009552B8" w:rsidP="009552B8">
      <w:pPr>
        <w:pStyle w:val="Grundtext"/>
      </w:pPr>
      <w:r w:rsidRPr="00BA0DA5">
        <w:t xml:space="preserve">Sind </w:t>
      </w:r>
      <w:r w:rsidRPr="00B204C4">
        <w:t xml:space="preserve">Sie </w:t>
      </w:r>
      <w:r w:rsidRPr="00BA0DA5">
        <w:t>mit der vorgesehenen Verteilung der 20 kantonal festgelegten Semesterlektionen auf die beteiligten Fächer</w:t>
      </w:r>
      <w:r w:rsidR="00EA7CFE" w:rsidRPr="00EA7CFE">
        <w:t xml:space="preserve"> </w:t>
      </w:r>
      <w:r w:rsidR="00EA7CFE" w:rsidRPr="00B204C4">
        <w:t>im Schwerpunktfach «Sprache &amp; Kultur: Russisch»</w:t>
      </w:r>
      <w:r w:rsidR="00EA7CFE" w:rsidRPr="00BA0DA5">
        <w:t xml:space="preserve"> </w:t>
      </w:r>
      <w:r w:rsidRPr="00BA0DA5">
        <w:t>einverstanden?</w:t>
      </w:r>
    </w:p>
    <w:p w14:paraId="6F451D73" w14:textId="7991410F"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8992419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552B8" w:rsidRPr="00BA0DA5">
        <w:rPr>
          <w:rStyle w:val="GrundtextZchn"/>
          <w:rFonts w:eastAsiaTheme="minorEastAsia"/>
          <w:sz w:val="21"/>
          <w:szCs w:val="21"/>
          <w:lang w:eastAsia="de-CH"/>
        </w:rPr>
        <w:t xml:space="preserve"> einverstanden </w:t>
      </w:r>
    </w:p>
    <w:p w14:paraId="4987AC41"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75673619"/>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einverstanden </w:t>
      </w:r>
    </w:p>
    <w:p w14:paraId="74E80D9B"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47240383"/>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nicht einverstanden </w:t>
      </w:r>
    </w:p>
    <w:p w14:paraId="055EE4E7"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09347344"/>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nicht einverstanden</w:t>
      </w:r>
    </w:p>
    <w:p w14:paraId="2480337B"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342798"/>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weiss nicht / keine Antwort </w:t>
      </w:r>
    </w:p>
    <w:p w14:paraId="6543CD0C" w14:textId="77777777" w:rsidR="009552B8" w:rsidRPr="00BA0DA5" w:rsidRDefault="009552B8" w:rsidP="009552B8">
      <w:pPr>
        <w:pStyle w:val="fett0"/>
        <w:spacing w:line="240" w:lineRule="atLeast"/>
        <w:rPr>
          <w:b w:val="0"/>
          <w:szCs w:val="21"/>
        </w:rPr>
      </w:pPr>
    </w:p>
    <w:p w14:paraId="751E3D9E" w14:textId="77777777" w:rsidR="009552B8" w:rsidRPr="00BA0DA5" w:rsidRDefault="009552B8" w:rsidP="009552B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855763693"/>
        <w:placeholder>
          <w:docPart w:val="8670CF3E44834730974C3C130086AC8A"/>
        </w:placeholder>
        <w:showingPlcHdr/>
      </w:sdtPr>
      <w:sdtEndPr>
        <w:rPr>
          <w:rStyle w:val="AbschnittstitelfettZchn"/>
        </w:rPr>
      </w:sdtEndPr>
      <w:sdtContent>
        <w:p w14:paraId="242EC4B2" w14:textId="77777777" w:rsidR="009552B8" w:rsidRPr="00BA0DA5" w:rsidRDefault="009552B8" w:rsidP="009552B8">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765E1BAB" w14:textId="5FEA4858" w:rsidR="00A0097B" w:rsidRPr="00BA0DA5" w:rsidRDefault="00A0097B"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«Sprache</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Kultur: Spanisch»</w:t>
      </w:r>
    </w:p>
    <w:p w14:paraId="13587552" w14:textId="6F69B389" w:rsidR="00A0097B" w:rsidRPr="00BA0DA5" w:rsidRDefault="00A0097B" w:rsidP="00A0097B">
      <w:pPr>
        <w:pStyle w:val="Grundtext"/>
      </w:pPr>
      <w:r w:rsidRPr="00BA0DA5">
        <w:t>Sind Sie mit der fachlichen Konkretisierung (Lern- /Teilgebiete, fachliche Kompetenzen) des Schwerpunktfachs «Sprache</w:t>
      </w:r>
      <w:r w:rsidR="002043E0" w:rsidRPr="00BA0DA5">
        <w:t xml:space="preserve"> </w:t>
      </w:r>
      <w:r w:rsidRPr="00BA0DA5">
        <w:t>&amp;</w:t>
      </w:r>
      <w:r w:rsidR="002043E0" w:rsidRPr="00BA0DA5">
        <w:t xml:space="preserve"> </w:t>
      </w:r>
      <w:r w:rsidRPr="00BA0DA5">
        <w:t xml:space="preserve">Kultur: Spanisch» einverstanden? </w:t>
      </w:r>
    </w:p>
    <w:p w14:paraId="43998A8E"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9366420"/>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hint="eastAsia"/>
              <w:sz w:val="21"/>
              <w:szCs w:val="21"/>
              <w:lang w:eastAsia="de-CH"/>
            </w:rPr>
            <w:t>☐</w:t>
          </w:r>
        </w:sdtContent>
      </w:sdt>
      <w:r w:rsidR="00A0097B" w:rsidRPr="00BA0DA5">
        <w:rPr>
          <w:rStyle w:val="GrundtextZchn"/>
          <w:rFonts w:eastAsiaTheme="minorEastAsia"/>
          <w:sz w:val="21"/>
          <w:szCs w:val="21"/>
          <w:lang w:eastAsia="de-CH"/>
        </w:rPr>
        <w:t xml:space="preserve"> einverstanden </w:t>
      </w:r>
    </w:p>
    <w:p w14:paraId="7465332A"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98919942"/>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eher einverstanden </w:t>
      </w:r>
    </w:p>
    <w:p w14:paraId="6968BA55"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11464041"/>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eher nicht einverstanden </w:t>
      </w:r>
    </w:p>
    <w:p w14:paraId="71C13441"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74390597"/>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nicht einverstanden</w:t>
      </w:r>
    </w:p>
    <w:p w14:paraId="1BFE989A" w14:textId="77777777" w:rsidR="00A0097B" w:rsidRPr="00BA0DA5" w:rsidRDefault="00E77F54" w:rsidP="00A0097B">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38191464"/>
          <w14:checkbox>
            <w14:checked w14:val="0"/>
            <w14:checkedState w14:val="2612" w14:font="MS Gothic"/>
            <w14:uncheckedState w14:val="2610" w14:font="MS Gothic"/>
          </w14:checkbox>
        </w:sdtPr>
        <w:sdtEndPr>
          <w:rPr>
            <w:rStyle w:val="GrundtextZchn"/>
          </w:rPr>
        </w:sdtEndPr>
        <w:sdtContent>
          <w:r w:rsidR="00A0097B" w:rsidRPr="00BA0DA5">
            <w:rPr>
              <w:rStyle w:val="GrundtextZchn"/>
              <w:rFonts w:ascii="MS Gothic" w:eastAsia="MS Gothic" w:hAnsi="MS Gothic"/>
              <w:sz w:val="21"/>
              <w:szCs w:val="21"/>
              <w:lang w:eastAsia="de-CH"/>
            </w:rPr>
            <w:t>☐</w:t>
          </w:r>
        </w:sdtContent>
      </w:sdt>
      <w:r w:rsidR="00A0097B" w:rsidRPr="00BA0DA5">
        <w:rPr>
          <w:rStyle w:val="GrundtextZchn"/>
          <w:rFonts w:eastAsiaTheme="minorEastAsia"/>
          <w:sz w:val="21"/>
          <w:szCs w:val="21"/>
          <w:lang w:eastAsia="de-CH"/>
        </w:rPr>
        <w:t xml:space="preserve"> weiss nicht / keine Antwort </w:t>
      </w:r>
    </w:p>
    <w:p w14:paraId="11311082" w14:textId="77777777" w:rsidR="00A0097B" w:rsidRPr="00BA0DA5" w:rsidRDefault="00A0097B" w:rsidP="00A0097B">
      <w:pPr>
        <w:pStyle w:val="Grundtext"/>
        <w:spacing w:after="0" w:line="240" w:lineRule="atLeast"/>
        <w:rPr>
          <w:rStyle w:val="GrundtextZchn"/>
          <w:rFonts w:eastAsiaTheme="minorEastAsia"/>
          <w:sz w:val="21"/>
          <w:szCs w:val="21"/>
          <w:lang w:eastAsia="de-CH"/>
        </w:rPr>
      </w:pPr>
    </w:p>
    <w:p w14:paraId="2253066C" w14:textId="77777777" w:rsidR="00A0097B" w:rsidRPr="00BA0DA5" w:rsidRDefault="00A0097B" w:rsidP="00A0097B">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881309482"/>
        <w:placeholder>
          <w:docPart w:val="02F39A0BD7EC49219FBF85C10CF6C71D"/>
        </w:placeholder>
        <w:showingPlcHdr/>
      </w:sdtPr>
      <w:sdtEndPr>
        <w:rPr>
          <w:rStyle w:val="AbschnittstitelfettZchn"/>
        </w:rPr>
      </w:sdtEndPr>
      <w:sdtContent>
        <w:p w14:paraId="662A23BD" w14:textId="77777777" w:rsidR="00A0097B" w:rsidRPr="00BA0DA5" w:rsidRDefault="00A0097B" w:rsidP="00A0097B">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7080ED1A" w14:textId="42104589" w:rsidR="009552B8" w:rsidRPr="00BA0DA5" w:rsidRDefault="009552B8" w:rsidP="009552B8">
      <w:pPr>
        <w:pStyle w:val="Grundtext"/>
      </w:pPr>
      <w:r w:rsidRPr="00BA0DA5">
        <w:t xml:space="preserve">Sind Sie mit der vorgesehenen Verteilung der 20 kantonal festgelegten Semesterlektionen auf die beteiligten Fächer </w:t>
      </w:r>
      <w:r w:rsidR="00EA7CFE" w:rsidRPr="00BA0DA5">
        <w:t xml:space="preserve">im Schwerpunktfach «Sprache &amp; Kultur: Spanisch» </w:t>
      </w:r>
      <w:r w:rsidRPr="00BA0DA5">
        <w:t>einverstanden?</w:t>
      </w:r>
    </w:p>
    <w:p w14:paraId="1D14EC4B" w14:textId="5FABA01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8739286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552B8" w:rsidRPr="00BA0DA5">
        <w:rPr>
          <w:rStyle w:val="GrundtextZchn"/>
          <w:rFonts w:eastAsiaTheme="minorEastAsia"/>
          <w:sz w:val="21"/>
          <w:szCs w:val="21"/>
          <w:lang w:eastAsia="de-CH"/>
        </w:rPr>
        <w:t xml:space="preserve"> einverstanden </w:t>
      </w:r>
    </w:p>
    <w:p w14:paraId="46B9B7D0"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53179171"/>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einverstanden </w:t>
      </w:r>
    </w:p>
    <w:p w14:paraId="5DCD73BD"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64164351"/>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eher nicht einverstanden </w:t>
      </w:r>
    </w:p>
    <w:p w14:paraId="2DDDF6F3"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10655451"/>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nicht einverstanden</w:t>
      </w:r>
    </w:p>
    <w:p w14:paraId="37578139" w14:textId="77777777" w:rsidR="009552B8" w:rsidRPr="00BA0DA5" w:rsidRDefault="00E77F54" w:rsidP="009552B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83429241"/>
          <w14:checkbox>
            <w14:checked w14:val="0"/>
            <w14:checkedState w14:val="2612" w14:font="MS Gothic"/>
            <w14:uncheckedState w14:val="2610" w14:font="MS Gothic"/>
          </w14:checkbox>
        </w:sdtPr>
        <w:sdtEndPr>
          <w:rPr>
            <w:rStyle w:val="GrundtextZchn"/>
          </w:rPr>
        </w:sdtEndPr>
        <w:sdtContent>
          <w:r w:rsidR="009552B8" w:rsidRPr="00BA0DA5">
            <w:rPr>
              <w:rStyle w:val="GrundtextZchn"/>
              <w:rFonts w:ascii="MS Gothic" w:eastAsia="MS Gothic" w:hAnsi="MS Gothic"/>
              <w:sz w:val="21"/>
              <w:szCs w:val="21"/>
              <w:lang w:eastAsia="de-CH"/>
            </w:rPr>
            <w:t>☐</w:t>
          </w:r>
        </w:sdtContent>
      </w:sdt>
      <w:r w:rsidR="009552B8" w:rsidRPr="00BA0DA5">
        <w:rPr>
          <w:rStyle w:val="GrundtextZchn"/>
          <w:rFonts w:eastAsiaTheme="minorEastAsia"/>
          <w:sz w:val="21"/>
          <w:szCs w:val="21"/>
          <w:lang w:eastAsia="de-CH"/>
        </w:rPr>
        <w:t xml:space="preserve"> weiss nicht / keine Antwort </w:t>
      </w:r>
    </w:p>
    <w:p w14:paraId="33054358" w14:textId="77777777" w:rsidR="009552B8" w:rsidRPr="00BA0DA5" w:rsidRDefault="009552B8" w:rsidP="009552B8">
      <w:pPr>
        <w:pStyle w:val="fett0"/>
        <w:spacing w:line="240" w:lineRule="atLeast"/>
        <w:rPr>
          <w:b w:val="0"/>
          <w:szCs w:val="21"/>
        </w:rPr>
      </w:pPr>
    </w:p>
    <w:p w14:paraId="6BF5666D" w14:textId="77777777" w:rsidR="009552B8" w:rsidRPr="00BA0DA5" w:rsidRDefault="009552B8" w:rsidP="009552B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502820249"/>
        <w:placeholder>
          <w:docPart w:val="C8AE84B78A004BC787D3CF9F51A31B7C"/>
        </w:placeholder>
        <w:showingPlcHdr/>
      </w:sdtPr>
      <w:sdtEndPr>
        <w:rPr>
          <w:rStyle w:val="AbschnittstitelfettZchn"/>
        </w:rPr>
      </w:sdtEndPr>
      <w:sdtContent>
        <w:p w14:paraId="40674D2C" w14:textId="77777777" w:rsidR="009552B8" w:rsidRPr="00BA0DA5" w:rsidRDefault="009552B8" w:rsidP="009552B8">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16017F84" w14:textId="4AA44062" w:rsidR="009E7B0E" w:rsidRDefault="009E7B0E" w:rsidP="00011B8C">
      <w:pPr>
        <w:pStyle w:val="Grundtext"/>
        <w:rPr>
          <w:rStyle w:val="AbschnittstitelfettZchn"/>
          <w:rFonts w:eastAsiaTheme="majorEastAsia" w:cstheme="minorBidi"/>
        </w:rPr>
      </w:pPr>
    </w:p>
    <w:p w14:paraId="0A0ED6B5" w14:textId="77777777" w:rsidR="006C26BC" w:rsidRDefault="006C26BC">
      <w:pPr>
        <w:spacing w:after="200" w:line="276" w:lineRule="auto"/>
        <w:rPr>
          <w:rStyle w:val="AbschnittstitelfettZchn"/>
          <w:rFonts w:eastAsiaTheme="majorEastAsia" w:cstheme="minorBidi"/>
        </w:rPr>
      </w:pPr>
      <w:r>
        <w:rPr>
          <w:rStyle w:val="AbschnittstitelfettZchn"/>
          <w:rFonts w:eastAsiaTheme="majorEastAsia" w:cstheme="minorBidi"/>
        </w:rPr>
        <w:br w:type="page"/>
      </w:r>
    </w:p>
    <w:p w14:paraId="49D0C194" w14:textId="27CD4CFA" w:rsidR="00CF4613" w:rsidRPr="00BA0DA5" w:rsidRDefault="00CF4613" w:rsidP="00CF4613">
      <w:pPr>
        <w:pStyle w:val="Grundtext"/>
        <w:numPr>
          <w:ilvl w:val="1"/>
          <w:numId w:val="22"/>
        </w:numPr>
        <w:ind w:left="709"/>
        <w:rPr>
          <w:rStyle w:val="AbschnittstitelfettZchn"/>
          <w:rFonts w:eastAsiaTheme="majorEastAsia" w:cstheme="minorBidi"/>
        </w:rPr>
      </w:pPr>
      <w:r>
        <w:rPr>
          <w:rStyle w:val="AbschnittstitelfettZchn"/>
          <w:rFonts w:eastAsiaTheme="majorEastAsia" w:cstheme="minorBidi"/>
        </w:rPr>
        <w:lastRenderedPageBreak/>
        <w:t>Sprachen II</w:t>
      </w:r>
      <w:r w:rsidRPr="00BA0DA5">
        <w:rPr>
          <w:rStyle w:val="AbschnittstitelfettZchn"/>
          <w:rFonts w:eastAsiaTheme="majorEastAsia" w:cstheme="minorBidi"/>
        </w:rPr>
        <w:t xml:space="preserve"> </w:t>
      </w:r>
    </w:p>
    <w:p w14:paraId="2938380F" w14:textId="77777777" w:rsidR="00CF4613" w:rsidRDefault="00CF4613" w:rsidP="00011B8C">
      <w:pPr>
        <w:pStyle w:val="Grundtext"/>
        <w:rPr>
          <w:rStyle w:val="AbschnittstitelfettZchn"/>
          <w:rFonts w:eastAsiaTheme="majorEastAsia" w:cstheme="minorBidi"/>
        </w:rPr>
      </w:pPr>
    </w:p>
    <w:p w14:paraId="41E9C32C" w14:textId="77777777" w:rsidR="00011B8C" w:rsidRPr="00BA0DA5" w:rsidRDefault="00011B8C" w:rsidP="00011B8C">
      <w:pPr>
        <w:pStyle w:val="Grundtext"/>
        <w:rPr>
          <w:rStyle w:val="AbschnittstitelfettZchn"/>
          <w:rFonts w:eastAsiaTheme="majorEastAsia" w:cstheme="minorBidi"/>
        </w:rPr>
      </w:pPr>
      <w:r w:rsidRPr="00BA0DA5">
        <w:rPr>
          <w:rStyle w:val="AbschnittstitelfettZchn"/>
          <w:rFonts w:eastAsiaTheme="majorEastAsia" w:cstheme="minorBidi"/>
        </w:rPr>
        <w:t>Schwerpunktfach «Sprache &amp; Philosophie: Griechisch»</w:t>
      </w:r>
    </w:p>
    <w:p w14:paraId="3FF15603" w14:textId="77777777" w:rsidR="00011B8C" w:rsidRPr="00BA0DA5" w:rsidRDefault="00011B8C" w:rsidP="00011B8C">
      <w:pPr>
        <w:pStyle w:val="Grundtext"/>
      </w:pPr>
      <w:r w:rsidRPr="00BA0DA5">
        <w:t xml:space="preserve">Sind Sie mit der fachlichen Konkretisierung (Lern- /Teilgebiete, fachliche Kompetenzen) des Schwerpunktfachs «Sprache &amp; Philosophie: Griechisch» einverstanden? </w:t>
      </w:r>
    </w:p>
    <w:p w14:paraId="287D8191"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98753919"/>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hint="eastAsia"/>
              <w:sz w:val="21"/>
              <w:szCs w:val="21"/>
              <w:lang w:eastAsia="de-CH"/>
            </w:rPr>
            <w:t>☐</w:t>
          </w:r>
        </w:sdtContent>
      </w:sdt>
      <w:r w:rsidR="00011B8C" w:rsidRPr="00BA0DA5">
        <w:rPr>
          <w:rStyle w:val="GrundtextZchn"/>
          <w:rFonts w:eastAsiaTheme="minorEastAsia"/>
          <w:sz w:val="21"/>
          <w:szCs w:val="21"/>
          <w:lang w:eastAsia="de-CH"/>
        </w:rPr>
        <w:t xml:space="preserve"> einverstanden </w:t>
      </w:r>
    </w:p>
    <w:p w14:paraId="71E04E4C"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20740466"/>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eher einverstanden </w:t>
      </w:r>
    </w:p>
    <w:p w14:paraId="4528A368"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10997524"/>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eher nicht einverstanden </w:t>
      </w:r>
    </w:p>
    <w:p w14:paraId="4311B8E7"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79891117"/>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nicht einverstanden</w:t>
      </w:r>
    </w:p>
    <w:p w14:paraId="19EF53E1"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74678884"/>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weiss nicht / keine Antwort </w:t>
      </w:r>
    </w:p>
    <w:p w14:paraId="0D71B00A" w14:textId="77777777" w:rsidR="00011B8C" w:rsidRPr="00BA0DA5" w:rsidRDefault="00011B8C" w:rsidP="00011B8C">
      <w:pPr>
        <w:pStyle w:val="Grundtext"/>
        <w:spacing w:after="0" w:line="240" w:lineRule="atLeast"/>
        <w:rPr>
          <w:rStyle w:val="GrundtextZchn"/>
          <w:rFonts w:eastAsiaTheme="minorEastAsia"/>
          <w:sz w:val="21"/>
          <w:szCs w:val="21"/>
          <w:lang w:eastAsia="de-CH"/>
        </w:rPr>
      </w:pPr>
    </w:p>
    <w:p w14:paraId="5D7B262E" w14:textId="77777777" w:rsidR="00011B8C" w:rsidRPr="00BA0DA5" w:rsidRDefault="00011B8C" w:rsidP="00011B8C">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827005928"/>
        <w:placeholder>
          <w:docPart w:val="16E79CD5A03F44B8B740D71817E4DDF6"/>
        </w:placeholder>
        <w:showingPlcHdr/>
      </w:sdtPr>
      <w:sdtEndPr>
        <w:rPr>
          <w:rStyle w:val="AbschnittstitelfettZchn"/>
        </w:rPr>
      </w:sdtEndPr>
      <w:sdtContent>
        <w:p w14:paraId="5874958A" w14:textId="77777777" w:rsidR="00011B8C" w:rsidRPr="00BA0DA5" w:rsidRDefault="00011B8C" w:rsidP="00011B8C">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0B99BF61" w14:textId="0548827F" w:rsidR="00011B8C" w:rsidRPr="00BA0DA5" w:rsidRDefault="00011B8C" w:rsidP="00011B8C">
      <w:pPr>
        <w:pStyle w:val="Grundtext"/>
      </w:pPr>
      <w:r w:rsidRPr="00BA0DA5">
        <w:t xml:space="preserve">Sind Sie mit der vorgesehenen Verteilung der 20 kantonal festgelegten Semesterlektionen auf die beteiligten Fächer </w:t>
      </w:r>
      <w:r w:rsidR="00EA7CFE" w:rsidRPr="00BA0DA5">
        <w:t xml:space="preserve">im Schwerpunktfach «Sprache &amp; Philosophie: Griechisch» </w:t>
      </w:r>
      <w:r w:rsidRPr="00BA0DA5">
        <w:t>einverstanden?</w:t>
      </w:r>
    </w:p>
    <w:p w14:paraId="244FA376"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10573467"/>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hint="eastAsia"/>
              <w:sz w:val="21"/>
              <w:szCs w:val="21"/>
              <w:lang w:eastAsia="de-CH"/>
            </w:rPr>
            <w:t>☐</w:t>
          </w:r>
        </w:sdtContent>
      </w:sdt>
      <w:r w:rsidR="00011B8C" w:rsidRPr="00BA0DA5">
        <w:rPr>
          <w:rStyle w:val="GrundtextZchn"/>
          <w:rFonts w:eastAsiaTheme="minorEastAsia"/>
          <w:sz w:val="21"/>
          <w:szCs w:val="21"/>
          <w:lang w:eastAsia="de-CH"/>
        </w:rPr>
        <w:t xml:space="preserve"> einverstanden </w:t>
      </w:r>
    </w:p>
    <w:p w14:paraId="1E3EBAB0"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03828370"/>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eher einverstanden </w:t>
      </w:r>
    </w:p>
    <w:p w14:paraId="678CBD17"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2774523"/>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eher nicht einverstanden </w:t>
      </w:r>
    </w:p>
    <w:p w14:paraId="1D3EFC51"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29625067"/>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nicht einverstanden</w:t>
      </w:r>
    </w:p>
    <w:p w14:paraId="1462648E" w14:textId="77777777" w:rsidR="00011B8C" w:rsidRPr="00BA0DA5" w:rsidRDefault="00E77F54" w:rsidP="00011B8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61129528"/>
          <w14:checkbox>
            <w14:checked w14:val="0"/>
            <w14:checkedState w14:val="2612" w14:font="MS Gothic"/>
            <w14:uncheckedState w14:val="2610" w14:font="MS Gothic"/>
          </w14:checkbox>
        </w:sdtPr>
        <w:sdtEndPr>
          <w:rPr>
            <w:rStyle w:val="GrundtextZchn"/>
          </w:rPr>
        </w:sdtEndPr>
        <w:sdtContent>
          <w:r w:rsidR="00011B8C" w:rsidRPr="00BA0DA5">
            <w:rPr>
              <w:rStyle w:val="GrundtextZchn"/>
              <w:rFonts w:ascii="MS Gothic" w:eastAsia="MS Gothic" w:hAnsi="MS Gothic"/>
              <w:sz w:val="21"/>
              <w:szCs w:val="21"/>
              <w:lang w:eastAsia="de-CH"/>
            </w:rPr>
            <w:t>☐</w:t>
          </w:r>
        </w:sdtContent>
      </w:sdt>
      <w:r w:rsidR="00011B8C" w:rsidRPr="00BA0DA5">
        <w:rPr>
          <w:rStyle w:val="GrundtextZchn"/>
          <w:rFonts w:eastAsiaTheme="minorEastAsia"/>
          <w:sz w:val="21"/>
          <w:szCs w:val="21"/>
          <w:lang w:eastAsia="de-CH"/>
        </w:rPr>
        <w:t xml:space="preserve"> weiss nicht / keine Antwort </w:t>
      </w:r>
    </w:p>
    <w:p w14:paraId="1DB846BF" w14:textId="77777777" w:rsidR="00011B8C" w:rsidRPr="00BA0DA5" w:rsidRDefault="00011B8C" w:rsidP="00011B8C">
      <w:pPr>
        <w:pStyle w:val="fett0"/>
        <w:spacing w:line="240" w:lineRule="atLeast"/>
        <w:rPr>
          <w:b w:val="0"/>
          <w:szCs w:val="21"/>
        </w:rPr>
      </w:pPr>
    </w:p>
    <w:p w14:paraId="417ED8D7" w14:textId="77777777" w:rsidR="00011B8C" w:rsidRPr="00BA0DA5" w:rsidRDefault="00011B8C" w:rsidP="00011B8C">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993407884"/>
        <w:placeholder>
          <w:docPart w:val="4C1AACA451F844C99015BB031E90F034"/>
        </w:placeholder>
        <w:showingPlcHdr/>
      </w:sdtPr>
      <w:sdtEndPr>
        <w:rPr>
          <w:rStyle w:val="AbschnittstitelfettZchn"/>
        </w:rPr>
      </w:sdtEndPr>
      <w:sdtContent>
        <w:p w14:paraId="3A518693" w14:textId="77777777" w:rsidR="00011B8C" w:rsidRPr="00BA0DA5" w:rsidRDefault="00011B8C" w:rsidP="00011B8C">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58E5F88E" w14:textId="77777777" w:rsidR="00011B8C" w:rsidRPr="00BA0DA5" w:rsidRDefault="00011B8C" w:rsidP="00011B8C">
      <w:pPr>
        <w:pStyle w:val="Grundtext"/>
        <w:ind w:left="-11"/>
        <w:rPr>
          <w:rStyle w:val="AbschnittstitelfettZchn"/>
          <w:rFonts w:eastAsiaTheme="majorEastAsia" w:cstheme="minorBidi"/>
        </w:rPr>
      </w:pPr>
    </w:p>
    <w:p w14:paraId="6DE7D11E" w14:textId="7CA5D7B3" w:rsidR="008937B5" w:rsidRPr="00BA0DA5" w:rsidRDefault="008937B5"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«Sprache</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Philosophie: Latein (Anschluss Sekundarschule)»</w:t>
      </w:r>
    </w:p>
    <w:p w14:paraId="714E6BE0" w14:textId="7D36888A" w:rsidR="008937B5" w:rsidRPr="00BA0DA5" w:rsidRDefault="008937B5" w:rsidP="008937B5">
      <w:pPr>
        <w:pStyle w:val="Grundtext"/>
      </w:pPr>
      <w:r w:rsidRPr="00BA0DA5">
        <w:t>Sind Sie mit der fachlichen Konkretisierung (Lern- /Teilgebiete, fachliche Kompetenzen) des Schwerpunktfachs «Sprache</w:t>
      </w:r>
      <w:r w:rsidR="002043E0" w:rsidRPr="00BA0DA5">
        <w:t xml:space="preserve"> </w:t>
      </w:r>
      <w:r w:rsidRPr="00BA0DA5">
        <w:t>&amp;</w:t>
      </w:r>
      <w:r w:rsidR="002043E0" w:rsidRPr="00BA0DA5">
        <w:t xml:space="preserve"> </w:t>
      </w:r>
      <w:r w:rsidRPr="00BA0DA5">
        <w:t xml:space="preserve">Philosophie: Latein (Anschluss Sekundarschule)» einverstanden? </w:t>
      </w:r>
    </w:p>
    <w:p w14:paraId="688D5381" w14:textId="77777777" w:rsidR="008937B5" w:rsidRPr="00BA0DA5" w:rsidRDefault="00E77F54" w:rsidP="008937B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56992851"/>
          <w14:checkbox>
            <w14:checked w14:val="0"/>
            <w14:checkedState w14:val="2612" w14:font="MS Gothic"/>
            <w14:uncheckedState w14:val="2610" w14:font="MS Gothic"/>
          </w14:checkbox>
        </w:sdtPr>
        <w:sdtEndPr>
          <w:rPr>
            <w:rStyle w:val="GrundtextZchn"/>
          </w:rPr>
        </w:sdtEndPr>
        <w:sdtContent>
          <w:r w:rsidR="008937B5" w:rsidRPr="00BA0DA5">
            <w:rPr>
              <w:rStyle w:val="GrundtextZchn"/>
              <w:rFonts w:ascii="MS Gothic" w:eastAsia="MS Gothic" w:hAnsi="MS Gothic" w:hint="eastAsia"/>
              <w:sz w:val="21"/>
              <w:szCs w:val="21"/>
              <w:lang w:eastAsia="de-CH"/>
            </w:rPr>
            <w:t>☐</w:t>
          </w:r>
        </w:sdtContent>
      </w:sdt>
      <w:r w:rsidR="008937B5" w:rsidRPr="00BA0DA5">
        <w:rPr>
          <w:rStyle w:val="GrundtextZchn"/>
          <w:rFonts w:eastAsiaTheme="minorEastAsia"/>
          <w:sz w:val="21"/>
          <w:szCs w:val="21"/>
          <w:lang w:eastAsia="de-CH"/>
        </w:rPr>
        <w:t xml:space="preserve"> einverstanden </w:t>
      </w:r>
    </w:p>
    <w:p w14:paraId="10C961B2" w14:textId="77777777" w:rsidR="008937B5" w:rsidRPr="00BA0DA5" w:rsidRDefault="00E77F54" w:rsidP="008937B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94431162"/>
          <w14:checkbox>
            <w14:checked w14:val="0"/>
            <w14:checkedState w14:val="2612" w14:font="MS Gothic"/>
            <w14:uncheckedState w14:val="2610" w14:font="MS Gothic"/>
          </w14:checkbox>
        </w:sdtPr>
        <w:sdtEndPr>
          <w:rPr>
            <w:rStyle w:val="GrundtextZchn"/>
          </w:rPr>
        </w:sdtEndPr>
        <w:sdtContent>
          <w:r w:rsidR="008937B5" w:rsidRPr="00BA0DA5">
            <w:rPr>
              <w:rStyle w:val="GrundtextZchn"/>
              <w:rFonts w:ascii="MS Gothic" w:eastAsia="MS Gothic" w:hAnsi="MS Gothic"/>
              <w:sz w:val="21"/>
              <w:szCs w:val="21"/>
              <w:lang w:eastAsia="de-CH"/>
            </w:rPr>
            <w:t>☐</w:t>
          </w:r>
        </w:sdtContent>
      </w:sdt>
      <w:r w:rsidR="008937B5" w:rsidRPr="00BA0DA5">
        <w:rPr>
          <w:rStyle w:val="GrundtextZchn"/>
          <w:rFonts w:eastAsiaTheme="minorEastAsia"/>
          <w:sz w:val="21"/>
          <w:szCs w:val="21"/>
          <w:lang w:eastAsia="de-CH"/>
        </w:rPr>
        <w:t xml:space="preserve"> eher einverstanden </w:t>
      </w:r>
    </w:p>
    <w:p w14:paraId="18B59760" w14:textId="77777777" w:rsidR="008937B5" w:rsidRPr="00BA0DA5" w:rsidRDefault="00E77F54" w:rsidP="008937B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24969569"/>
          <w14:checkbox>
            <w14:checked w14:val="0"/>
            <w14:checkedState w14:val="2612" w14:font="MS Gothic"/>
            <w14:uncheckedState w14:val="2610" w14:font="MS Gothic"/>
          </w14:checkbox>
        </w:sdtPr>
        <w:sdtEndPr>
          <w:rPr>
            <w:rStyle w:val="GrundtextZchn"/>
          </w:rPr>
        </w:sdtEndPr>
        <w:sdtContent>
          <w:r w:rsidR="008937B5" w:rsidRPr="00BA0DA5">
            <w:rPr>
              <w:rStyle w:val="GrundtextZchn"/>
              <w:rFonts w:ascii="MS Gothic" w:eastAsia="MS Gothic" w:hAnsi="MS Gothic"/>
              <w:sz w:val="21"/>
              <w:szCs w:val="21"/>
              <w:lang w:eastAsia="de-CH"/>
            </w:rPr>
            <w:t>☐</w:t>
          </w:r>
        </w:sdtContent>
      </w:sdt>
      <w:r w:rsidR="008937B5" w:rsidRPr="00BA0DA5">
        <w:rPr>
          <w:rStyle w:val="GrundtextZchn"/>
          <w:rFonts w:eastAsiaTheme="minorEastAsia"/>
          <w:sz w:val="21"/>
          <w:szCs w:val="21"/>
          <w:lang w:eastAsia="de-CH"/>
        </w:rPr>
        <w:t xml:space="preserve"> eher nicht einverstanden </w:t>
      </w:r>
    </w:p>
    <w:p w14:paraId="097CE9B6" w14:textId="77777777" w:rsidR="008937B5" w:rsidRPr="00BA0DA5" w:rsidRDefault="00E77F54" w:rsidP="008937B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41805841"/>
          <w14:checkbox>
            <w14:checked w14:val="0"/>
            <w14:checkedState w14:val="2612" w14:font="MS Gothic"/>
            <w14:uncheckedState w14:val="2610" w14:font="MS Gothic"/>
          </w14:checkbox>
        </w:sdtPr>
        <w:sdtEndPr>
          <w:rPr>
            <w:rStyle w:val="GrundtextZchn"/>
          </w:rPr>
        </w:sdtEndPr>
        <w:sdtContent>
          <w:r w:rsidR="008937B5" w:rsidRPr="00BA0DA5">
            <w:rPr>
              <w:rStyle w:val="GrundtextZchn"/>
              <w:rFonts w:ascii="MS Gothic" w:eastAsia="MS Gothic" w:hAnsi="MS Gothic"/>
              <w:sz w:val="21"/>
              <w:szCs w:val="21"/>
              <w:lang w:eastAsia="de-CH"/>
            </w:rPr>
            <w:t>☐</w:t>
          </w:r>
        </w:sdtContent>
      </w:sdt>
      <w:r w:rsidR="008937B5" w:rsidRPr="00BA0DA5">
        <w:rPr>
          <w:rStyle w:val="GrundtextZchn"/>
          <w:rFonts w:eastAsiaTheme="minorEastAsia"/>
          <w:sz w:val="21"/>
          <w:szCs w:val="21"/>
          <w:lang w:eastAsia="de-CH"/>
        </w:rPr>
        <w:t xml:space="preserve"> nicht einverstanden</w:t>
      </w:r>
    </w:p>
    <w:p w14:paraId="181EA890" w14:textId="77777777" w:rsidR="008937B5" w:rsidRPr="00BA0DA5" w:rsidRDefault="00E77F54" w:rsidP="008937B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71745123"/>
          <w14:checkbox>
            <w14:checked w14:val="0"/>
            <w14:checkedState w14:val="2612" w14:font="MS Gothic"/>
            <w14:uncheckedState w14:val="2610" w14:font="MS Gothic"/>
          </w14:checkbox>
        </w:sdtPr>
        <w:sdtEndPr>
          <w:rPr>
            <w:rStyle w:val="GrundtextZchn"/>
          </w:rPr>
        </w:sdtEndPr>
        <w:sdtContent>
          <w:r w:rsidR="008937B5" w:rsidRPr="00BA0DA5">
            <w:rPr>
              <w:rStyle w:val="GrundtextZchn"/>
              <w:rFonts w:ascii="MS Gothic" w:eastAsia="MS Gothic" w:hAnsi="MS Gothic"/>
              <w:sz w:val="21"/>
              <w:szCs w:val="21"/>
              <w:lang w:eastAsia="de-CH"/>
            </w:rPr>
            <w:t>☐</w:t>
          </w:r>
        </w:sdtContent>
      </w:sdt>
      <w:r w:rsidR="008937B5" w:rsidRPr="00BA0DA5">
        <w:rPr>
          <w:rStyle w:val="GrundtextZchn"/>
          <w:rFonts w:eastAsiaTheme="minorEastAsia"/>
          <w:sz w:val="21"/>
          <w:szCs w:val="21"/>
          <w:lang w:eastAsia="de-CH"/>
        </w:rPr>
        <w:t xml:space="preserve"> weiss nicht / keine Antwort </w:t>
      </w:r>
    </w:p>
    <w:p w14:paraId="6B354DB0" w14:textId="77777777" w:rsidR="008937B5" w:rsidRPr="00BA0DA5" w:rsidRDefault="008937B5" w:rsidP="008937B5">
      <w:pPr>
        <w:pStyle w:val="Grundtext"/>
        <w:spacing w:after="0" w:line="240" w:lineRule="atLeast"/>
        <w:rPr>
          <w:rStyle w:val="GrundtextZchn"/>
          <w:rFonts w:eastAsiaTheme="minorEastAsia"/>
          <w:sz w:val="21"/>
          <w:szCs w:val="21"/>
          <w:lang w:eastAsia="de-CH"/>
        </w:rPr>
      </w:pPr>
    </w:p>
    <w:p w14:paraId="76F24DAC" w14:textId="77777777" w:rsidR="008937B5" w:rsidRPr="00BA0DA5" w:rsidRDefault="008937B5" w:rsidP="008937B5">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732931507"/>
        <w:placeholder>
          <w:docPart w:val="4548CD29C4DF440C8AD5A5987F1A6AD1"/>
        </w:placeholder>
        <w:showingPlcHdr/>
      </w:sdtPr>
      <w:sdtEndPr>
        <w:rPr>
          <w:rStyle w:val="AbschnittstitelfettZchn"/>
        </w:rPr>
      </w:sdtEndPr>
      <w:sdtContent>
        <w:p w14:paraId="489ABFB0" w14:textId="77777777" w:rsidR="008937B5" w:rsidRPr="00BA0DA5" w:rsidRDefault="008937B5" w:rsidP="008937B5">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3A200401" w14:textId="4A7BA58B" w:rsidR="001F1B0D" w:rsidRPr="00BA0DA5" w:rsidRDefault="001F1B0D" w:rsidP="001F1B0D">
      <w:pPr>
        <w:pStyle w:val="Grundtext"/>
      </w:pPr>
      <w:r w:rsidRPr="00BA0DA5">
        <w:t xml:space="preserve">Sind Sie mit der vorgesehenen Verteilung der 20 kantonal festgelegten Semesterlektionen auf die beteiligten Fächer </w:t>
      </w:r>
      <w:r w:rsidR="00EA7CFE" w:rsidRPr="00BA0DA5">
        <w:t>im Schwerpunktfach «Sprache &amp; Philosophie: Latein</w:t>
      </w:r>
      <w:r w:rsidR="00EA7CFE">
        <w:t xml:space="preserve"> </w:t>
      </w:r>
      <w:r w:rsidR="00EA7CFE" w:rsidRPr="00BA0DA5">
        <w:t xml:space="preserve">(Anschluss Sekundarschule)» </w:t>
      </w:r>
      <w:r w:rsidRPr="00BA0DA5">
        <w:t>einverstanden?</w:t>
      </w:r>
    </w:p>
    <w:p w14:paraId="7946764C" w14:textId="0F11615D"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3527829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1F353CF2"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00926400"/>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586FC2CA"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87774305"/>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5290A609"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06273744"/>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123E7B4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45292504"/>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020BAAEF" w14:textId="77777777" w:rsidR="001F1B0D" w:rsidRPr="00BA0DA5" w:rsidRDefault="001F1B0D" w:rsidP="001F1B0D">
      <w:pPr>
        <w:pStyle w:val="fett0"/>
        <w:spacing w:line="240" w:lineRule="atLeast"/>
        <w:rPr>
          <w:b w:val="0"/>
          <w:szCs w:val="21"/>
        </w:rPr>
      </w:pPr>
    </w:p>
    <w:p w14:paraId="14A95464" w14:textId="77777777" w:rsidR="001F1B0D" w:rsidRPr="00BA0DA5" w:rsidRDefault="001F1B0D" w:rsidP="001F1B0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375964722"/>
        <w:placeholder>
          <w:docPart w:val="B2978E8EFEF84E388C1529B39618F39E"/>
        </w:placeholder>
        <w:showingPlcHdr/>
      </w:sdtPr>
      <w:sdtEndPr>
        <w:rPr>
          <w:rStyle w:val="AbschnittstitelfettZchn"/>
        </w:rPr>
      </w:sdtEndPr>
      <w:sdtContent>
        <w:p w14:paraId="3F173155" w14:textId="77777777" w:rsidR="001F1B0D" w:rsidRPr="00BA0DA5" w:rsidRDefault="001F1B0D" w:rsidP="001F1B0D">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69CF0AF5" w14:textId="77777777" w:rsidR="0046745D" w:rsidRPr="00BA0DA5" w:rsidRDefault="0046745D" w:rsidP="008937B5">
      <w:pPr>
        <w:pStyle w:val="fett0"/>
        <w:spacing w:line="240" w:lineRule="atLeast"/>
        <w:rPr>
          <w:b w:val="0"/>
          <w:szCs w:val="21"/>
        </w:rPr>
      </w:pPr>
    </w:p>
    <w:p w14:paraId="3FF486CC" w14:textId="77777777" w:rsidR="0046745D" w:rsidRPr="00BA0DA5" w:rsidRDefault="0046745D" w:rsidP="009E7B0E">
      <w:pPr>
        <w:pStyle w:val="Grundtext"/>
        <w:rPr>
          <w:rStyle w:val="AbschnittstitelfettZchn"/>
          <w:rFonts w:eastAsiaTheme="majorEastAsia" w:cstheme="minorBidi"/>
        </w:rPr>
      </w:pPr>
    </w:p>
    <w:p w14:paraId="4DBEA3B5" w14:textId="3AFE3B44" w:rsidR="0046745D" w:rsidRPr="00BA0DA5" w:rsidRDefault="0046745D"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«Sprache</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Philosophie: Latein (Anschluss Untergymnasium)»</w:t>
      </w:r>
    </w:p>
    <w:p w14:paraId="259B2428" w14:textId="54551BCD" w:rsidR="0046745D" w:rsidRPr="00BA0DA5" w:rsidRDefault="0046745D" w:rsidP="0046745D">
      <w:pPr>
        <w:pStyle w:val="Grundtext"/>
      </w:pPr>
      <w:r w:rsidRPr="00BA0DA5">
        <w:t>Sind Sie mit der fachlichen Konkretisierung (Lern- /Teilgebiete, fachliche Kompetenzen) des Schwerpunktfachs «Sprache</w:t>
      </w:r>
      <w:r w:rsidR="002043E0" w:rsidRPr="00BA0DA5">
        <w:t xml:space="preserve"> </w:t>
      </w:r>
      <w:r w:rsidRPr="00BA0DA5">
        <w:t>&amp;</w:t>
      </w:r>
      <w:r w:rsidR="002043E0" w:rsidRPr="00BA0DA5">
        <w:t xml:space="preserve"> </w:t>
      </w:r>
      <w:r w:rsidRPr="00BA0DA5">
        <w:t xml:space="preserve">Philosophie: Latein (Anschluss Untergymnasium)» einverstanden? </w:t>
      </w:r>
    </w:p>
    <w:p w14:paraId="4BC6DE5C"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49728919"/>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hint="eastAsia"/>
              <w:sz w:val="21"/>
              <w:szCs w:val="21"/>
              <w:lang w:eastAsia="de-CH"/>
            </w:rPr>
            <w:t>☐</w:t>
          </w:r>
        </w:sdtContent>
      </w:sdt>
      <w:r w:rsidR="0046745D" w:rsidRPr="00BA0DA5">
        <w:rPr>
          <w:rStyle w:val="GrundtextZchn"/>
          <w:rFonts w:eastAsiaTheme="minorEastAsia"/>
          <w:sz w:val="21"/>
          <w:szCs w:val="21"/>
          <w:lang w:eastAsia="de-CH"/>
        </w:rPr>
        <w:t xml:space="preserve"> einverstanden </w:t>
      </w:r>
    </w:p>
    <w:p w14:paraId="274D425F"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55182345"/>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eher einverstanden </w:t>
      </w:r>
    </w:p>
    <w:p w14:paraId="59F7ECE9"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46900784"/>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eher nicht einverstanden </w:t>
      </w:r>
    </w:p>
    <w:p w14:paraId="17487B8B"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48596950"/>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nicht einverstanden</w:t>
      </w:r>
    </w:p>
    <w:p w14:paraId="52B82F41"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09266465"/>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weiss nicht / keine Antwort </w:t>
      </w:r>
    </w:p>
    <w:p w14:paraId="7EF9AD72" w14:textId="77777777" w:rsidR="0046745D" w:rsidRPr="00BA0DA5" w:rsidRDefault="0046745D" w:rsidP="0046745D">
      <w:pPr>
        <w:pStyle w:val="Grundtext"/>
        <w:spacing w:after="0" w:line="240" w:lineRule="atLeast"/>
        <w:rPr>
          <w:rStyle w:val="GrundtextZchn"/>
          <w:rFonts w:eastAsiaTheme="minorEastAsia"/>
          <w:sz w:val="21"/>
          <w:szCs w:val="21"/>
          <w:lang w:eastAsia="de-CH"/>
        </w:rPr>
      </w:pPr>
    </w:p>
    <w:p w14:paraId="4B7FF0A4" w14:textId="77777777" w:rsidR="0046745D" w:rsidRPr="00BA0DA5" w:rsidRDefault="0046745D" w:rsidP="0046745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293018926"/>
        <w:placeholder>
          <w:docPart w:val="F4C0BCA64EC1472DA2C4018D1669B9F9"/>
        </w:placeholder>
        <w:showingPlcHdr/>
      </w:sdtPr>
      <w:sdtEndPr>
        <w:rPr>
          <w:rStyle w:val="AbschnittstitelfettZchn"/>
        </w:rPr>
      </w:sdtEndPr>
      <w:sdtContent>
        <w:p w14:paraId="063F91BB" w14:textId="77777777" w:rsidR="0046745D" w:rsidRPr="00BA0DA5" w:rsidRDefault="0046745D" w:rsidP="0046745D">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13AAE37C" w14:textId="7114858C" w:rsidR="001F1B0D" w:rsidRPr="00BA0DA5" w:rsidRDefault="001F1B0D" w:rsidP="001F1B0D">
      <w:pPr>
        <w:pStyle w:val="Grundtext"/>
      </w:pPr>
      <w:r w:rsidRPr="00BA0DA5">
        <w:t xml:space="preserve">Sind Sie mit der vorgesehenen Verteilung der 20 kantonal festgelegten Semesterlektionen auf die beteiligten Fächer </w:t>
      </w:r>
      <w:r w:rsidR="00EA7CFE" w:rsidRPr="00BA0DA5">
        <w:t xml:space="preserve">im Schwerpunktfach «Sprache &amp; Philosophie: Latein (Anschluss Untergymnasium)» </w:t>
      </w:r>
      <w:r w:rsidRPr="00BA0DA5">
        <w:t>einverstanden?</w:t>
      </w:r>
    </w:p>
    <w:p w14:paraId="1DE5C8E4" w14:textId="54917671"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77735583"/>
          <w14:checkbox>
            <w14:checked w14:val="0"/>
            <w14:checkedState w14:val="2612" w14:font="MS Gothic"/>
            <w14:uncheckedState w14:val="2610" w14:font="MS Gothic"/>
          </w14:checkbox>
        </w:sdtPr>
        <w:sdtEndPr>
          <w:rPr>
            <w:rStyle w:val="GrundtextZchn"/>
          </w:rPr>
        </w:sdtEndPr>
        <w:sdtContent>
          <w:r w:rsidR="007D6AC8">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13589930"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8368272"/>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48F98F6B"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9071016"/>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28FFD291"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96553296"/>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793DBE38"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86395427"/>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50B7575D" w14:textId="77777777" w:rsidR="001F1B0D" w:rsidRPr="00BA0DA5" w:rsidRDefault="001F1B0D" w:rsidP="001F1B0D">
      <w:pPr>
        <w:pStyle w:val="fett0"/>
        <w:spacing w:line="240" w:lineRule="atLeast"/>
        <w:rPr>
          <w:b w:val="0"/>
          <w:szCs w:val="21"/>
        </w:rPr>
      </w:pPr>
    </w:p>
    <w:p w14:paraId="249F6FB7" w14:textId="77777777" w:rsidR="001F1B0D" w:rsidRPr="00BA0DA5" w:rsidRDefault="001F1B0D" w:rsidP="001F1B0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886630377"/>
        <w:placeholder>
          <w:docPart w:val="32A999CAA21E47D68989A282C3BC7205"/>
        </w:placeholder>
        <w:showingPlcHdr/>
      </w:sdtPr>
      <w:sdtEndPr>
        <w:rPr>
          <w:rStyle w:val="AbschnittstitelfettZchn"/>
        </w:rPr>
      </w:sdtEndPr>
      <w:sdtContent>
        <w:p w14:paraId="138D8CA9" w14:textId="77777777" w:rsidR="001F1B0D" w:rsidRPr="00BA0DA5" w:rsidRDefault="001F1B0D" w:rsidP="001F1B0D">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0ED6522F" w14:textId="77777777" w:rsidR="009E7B0E" w:rsidRPr="00BA0DA5" w:rsidRDefault="009E7B0E" w:rsidP="009E7B0E">
      <w:pPr>
        <w:pStyle w:val="Grundtext"/>
        <w:rPr>
          <w:rStyle w:val="AbschnittstitelfettZchn"/>
          <w:rFonts w:eastAsiaTheme="majorEastAsia" w:cstheme="minorBidi"/>
        </w:rPr>
      </w:pPr>
    </w:p>
    <w:p w14:paraId="6FB6CADB" w14:textId="77777777" w:rsidR="009E7B0E" w:rsidRPr="00BA0DA5" w:rsidRDefault="009E7B0E" w:rsidP="009E7B0E">
      <w:pPr>
        <w:pStyle w:val="Grundtext"/>
        <w:rPr>
          <w:rStyle w:val="AbschnittstitelfettZchn"/>
          <w:rFonts w:eastAsiaTheme="majorEastAsia" w:cstheme="minorBidi"/>
        </w:rPr>
      </w:pPr>
    </w:p>
    <w:p w14:paraId="0FCAB671" w14:textId="63E9B199" w:rsidR="009E7B0E" w:rsidRPr="00BA0DA5" w:rsidRDefault="009E7B0E" w:rsidP="009E7B0E">
      <w:pPr>
        <w:pStyle w:val="Grundtext"/>
        <w:numPr>
          <w:ilvl w:val="1"/>
          <w:numId w:val="22"/>
        </w:numPr>
        <w:ind w:left="709"/>
        <w:rPr>
          <w:rStyle w:val="AbschnittstitelfettZchn"/>
          <w:rFonts w:eastAsiaTheme="majorEastAsia" w:cstheme="minorBidi"/>
        </w:rPr>
      </w:pPr>
      <w:r w:rsidRPr="00BA0DA5">
        <w:rPr>
          <w:rStyle w:val="AbschnittstitelfettZchn"/>
          <w:rFonts w:eastAsiaTheme="majorEastAsia" w:cstheme="minorBidi"/>
        </w:rPr>
        <w:t>Geistes</w:t>
      </w:r>
      <w:r w:rsidR="009F48C4" w:rsidRPr="00BA0DA5">
        <w:rPr>
          <w:rStyle w:val="AbschnittstitelfettZchn"/>
          <w:rFonts w:eastAsiaTheme="majorEastAsia" w:cstheme="minorBidi"/>
        </w:rPr>
        <w:t>- und Sozial</w:t>
      </w:r>
      <w:r w:rsidRPr="00BA0DA5">
        <w:rPr>
          <w:rStyle w:val="AbschnittstitelfettZchn"/>
          <w:rFonts w:eastAsiaTheme="majorEastAsia" w:cstheme="minorBidi"/>
        </w:rPr>
        <w:t xml:space="preserve">wissenschaften </w:t>
      </w:r>
    </w:p>
    <w:p w14:paraId="1C836C42" w14:textId="52912706" w:rsidR="0046745D" w:rsidRPr="00BA0DA5" w:rsidRDefault="0046745D"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«Geopolitik»</w:t>
      </w:r>
    </w:p>
    <w:p w14:paraId="78DCE056" w14:textId="74FB4E66" w:rsidR="0046745D" w:rsidRPr="00BA0DA5" w:rsidRDefault="0046745D" w:rsidP="0046745D">
      <w:pPr>
        <w:pStyle w:val="Grundtext"/>
      </w:pPr>
      <w:r w:rsidRPr="00BA0DA5">
        <w:t xml:space="preserve">Sind Sie mit der fachlichen Konkretisierung (Lern- /Teilgebiete, fachliche Kompetenzen) des Schwerpunktfachs «Geopolitik» einverstanden? </w:t>
      </w:r>
    </w:p>
    <w:p w14:paraId="4C974491"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25847777"/>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hint="eastAsia"/>
              <w:sz w:val="21"/>
              <w:szCs w:val="21"/>
              <w:lang w:eastAsia="de-CH"/>
            </w:rPr>
            <w:t>☐</w:t>
          </w:r>
        </w:sdtContent>
      </w:sdt>
      <w:r w:rsidR="0046745D" w:rsidRPr="00BA0DA5">
        <w:rPr>
          <w:rStyle w:val="GrundtextZchn"/>
          <w:rFonts w:eastAsiaTheme="minorEastAsia"/>
          <w:sz w:val="21"/>
          <w:szCs w:val="21"/>
          <w:lang w:eastAsia="de-CH"/>
        </w:rPr>
        <w:t xml:space="preserve"> einverstanden </w:t>
      </w:r>
    </w:p>
    <w:p w14:paraId="622E5C4B"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89468215"/>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eher einverstanden </w:t>
      </w:r>
    </w:p>
    <w:p w14:paraId="27979F7C"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72856325"/>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eher nicht einverstanden </w:t>
      </w:r>
    </w:p>
    <w:p w14:paraId="7ECE23A5"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45448389"/>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nicht einverstanden</w:t>
      </w:r>
    </w:p>
    <w:p w14:paraId="453A7BB5" w14:textId="77777777" w:rsidR="0046745D" w:rsidRPr="00BA0DA5" w:rsidRDefault="00E77F54" w:rsidP="004674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23387786"/>
          <w14:checkbox>
            <w14:checked w14:val="0"/>
            <w14:checkedState w14:val="2612" w14:font="MS Gothic"/>
            <w14:uncheckedState w14:val="2610" w14:font="MS Gothic"/>
          </w14:checkbox>
        </w:sdtPr>
        <w:sdtEndPr>
          <w:rPr>
            <w:rStyle w:val="GrundtextZchn"/>
          </w:rPr>
        </w:sdtEndPr>
        <w:sdtContent>
          <w:r w:rsidR="0046745D" w:rsidRPr="00BA0DA5">
            <w:rPr>
              <w:rStyle w:val="GrundtextZchn"/>
              <w:rFonts w:ascii="MS Gothic" w:eastAsia="MS Gothic" w:hAnsi="MS Gothic"/>
              <w:sz w:val="21"/>
              <w:szCs w:val="21"/>
              <w:lang w:eastAsia="de-CH"/>
            </w:rPr>
            <w:t>☐</w:t>
          </w:r>
        </w:sdtContent>
      </w:sdt>
      <w:r w:rsidR="0046745D" w:rsidRPr="00BA0DA5">
        <w:rPr>
          <w:rStyle w:val="GrundtextZchn"/>
          <w:rFonts w:eastAsiaTheme="minorEastAsia"/>
          <w:sz w:val="21"/>
          <w:szCs w:val="21"/>
          <w:lang w:eastAsia="de-CH"/>
        </w:rPr>
        <w:t xml:space="preserve"> weiss nicht / keine Antwort </w:t>
      </w:r>
    </w:p>
    <w:p w14:paraId="6FA8B7E0" w14:textId="77777777" w:rsidR="0046745D" w:rsidRPr="00BA0DA5" w:rsidRDefault="0046745D" w:rsidP="0046745D">
      <w:pPr>
        <w:pStyle w:val="Grundtext"/>
        <w:spacing w:after="0" w:line="240" w:lineRule="atLeast"/>
        <w:rPr>
          <w:rStyle w:val="GrundtextZchn"/>
          <w:rFonts w:eastAsiaTheme="minorEastAsia"/>
          <w:sz w:val="21"/>
          <w:szCs w:val="21"/>
          <w:lang w:eastAsia="de-CH"/>
        </w:rPr>
      </w:pPr>
    </w:p>
    <w:p w14:paraId="36A30682" w14:textId="77777777" w:rsidR="0046745D" w:rsidRPr="00BA0DA5" w:rsidRDefault="0046745D" w:rsidP="0046745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81419259"/>
        <w:placeholder>
          <w:docPart w:val="35CFB8C94C3D457988677D6F0AA30BAA"/>
        </w:placeholder>
        <w:showingPlcHdr/>
      </w:sdtPr>
      <w:sdtEndPr>
        <w:rPr>
          <w:rStyle w:val="AbschnittstitelfettZchn"/>
        </w:rPr>
      </w:sdtEndPr>
      <w:sdtContent>
        <w:p w14:paraId="273D8611" w14:textId="77777777" w:rsidR="0046745D" w:rsidRPr="00BA0DA5" w:rsidRDefault="0046745D" w:rsidP="0046745D">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2DF748E3" w14:textId="3B54519B" w:rsidR="001F1B0D" w:rsidRPr="00BA0DA5" w:rsidRDefault="001F1B0D" w:rsidP="001F1B0D">
      <w:pPr>
        <w:pStyle w:val="Grundtext"/>
      </w:pPr>
      <w:r w:rsidRPr="00BA0DA5">
        <w:t xml:space="preserve">Sind Sie mit der vorgesehenen Verteilung der 20 kantonal festgelegten Semesterlektionen auf die beteiligten Fächer </w:t>
      </w:r>
      <w:r w:rsidR="00EA7CFE" w:rsidRPr="00BA0DA5">
        <w:t xml:space="preserve">im Schwerpunktfach «Geopolitik» </w:t>
      </w:r>
      <w:r w:rsidRPr="00BA0DA5">
        <w:t>einverstanden?</w:t>
      </w:r>
    </w:p>
    <w:p w14:paraId="02B4045C" w14:textId="71DEC900"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6589812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4F17F35F"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32308059"/>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64E054F6"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64780185"/>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0D283CDC"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10534885"/>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5BB36F1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01607268"/>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0DB94416" w14:textId="77777777" w:rsidR="001F1B0D" w:rsidRPr="00BA0DA5" w:rsidRDefault="001F1B0D" w:rsidP="001F1B0D">
      <w:pPr>
        <w:pStyle w:val="fett0"/>
        <w:spacing w:line="240" w:lineRule="atLeast"/>
        <w:rPr>
          <w:b w:val="0"/>
          <w:szCs w:val="21"/>
        </w:rPr>
      </w:pPr>
    </w:p>
    <w:p w14:paraId="1775B019" w14:textId="77777777" w:rsidR="001F1B0D" w:rsidRPr="00BA0DA5" w:rsidRDefault="001F1B0D" w:rsidP="001F1B0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898907972"/>
        <w:placeholder>
          <w:docPart w:val="05E0355FD37F494FBE1E3A246B4BDC76"/>
        </w:placeholder>
        <w:showingPlcHdr/>
      </w:sdtPr>
      <w:sdtEndPr>
        <w:rPr>
          <w:rStyle w:val="AbschnittstitelfettZchn"/>
        </w:rPr>
      </w:sdtEndPr>
      <w:sdtContent>
        <w:p w14:paraId="18F17A17" w14:textId="77777777" w:rsidR="001F1B0D" w:rsidRPr="00BA0DA5" w:rsidRDefault="001F1B0D" w:rsidP="001F1B0D">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63C4B733" w14:textId="5A91F71E" w:rsidR="00376A5D" w:rsidRPr="00BA0DA5" w:rsidRDefault="00376A5D"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«Philosophie, Pädagogik</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Psychologie»</w:t>
      </w:r>
    </w:p>
    <w:p w14:paraId="0CB5135F" w14:textId="29F7B37F" w:rsidR="00376A5D" w:rsidRPr="00BA0DA5" w:rsidRDefault="00376A5D" w:rsidP="00376A5D">
      <w:pPr>
        <w:pStyle w:val="Grundtext"/>
      </w:pPr>
      <w:r w:rsidRPr="00BA0DA5">
        <w:t>Sind Sie mit der fachlichen Konkretisierung (Lern- /Teilgebiete, fachliche Kompetenzen) des Schwerpunktfachs «Philosophie, Pädagogik</w:t>
      </w:r>
      <w:r w:rsidR="002043E0" w:rsidRPr="00BA0DA5">
        <w:t xml:space="preserve"> </w:t>
      </w:r>
      <w:r w:rsidRPr="00BA0DA5">
        <w:t>&amp;</w:t>
      </w:r>
      <w:r w:rsidR="002043E0" w:rsidRPr="00BA0DA5">
        <w:t xml:space="preserve"> </w:t>
      </w:r>
      <w:r w:rsidRPr="00BA0DA5">
        <w:t xml:space="preserve">Psychologie» einverstanden? </w:t>
      </w:r>
    </w:p>
    <w:p w14:paraId="19B4CFF2" w14:textId="77777777" w:rsidR="00376A5D" w:rsidRPr="00BA0DA5" w:rsidRDefault="00E77F54" w:rsidP="00376A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01747798"/>
          <w14:checkbox>
            <w14:checked w14:val="0"/>
            <w14:checkedState w14:val="2612" w14:font="MS Gothic"/>
            <w14:uncheckedState w14:val="2610" w14:font="MS Gothic"/>
          </w14:checkbox>
        </w:sdtPr>
        <w:sdtEndPr>
          <w:rPr>
            <w:rStyle w:val="GrundtextZchn"/>
          </w:rPr>
        </w:sdtEndPr>
        <w:sdtContent>
          <w:r w:rsidR="00376A5D" w:rsidRPr="00BA0DA5">
            <w:rPr>
              <w:rStyle w:val="GrundtextZchn"/>
              <w:rFonts w:ascii="MS Gothic" w:eastAsia="MS Gothic" w:hAnsi="MS Gothic" w:hint="eastAsia"/>
              <w:sz w:val="21"/>
              <w:szCs w:val="21"/>
              <w:lang w:eastAsia="de-CH"/>
            </w:rPr>
            <w:t>☐</w:t>
          </w:r>
        </w:sdtContent>
      </w:sdt>
      <w:r w:rsidR="00376A5D" w:rsidRPr="00BA0DA5">
        <w:rPr>
          <w:rStyle w:val="GrundtextZchn"/>
          <w:rFonts w:eastAsiaTheme="minorEastAsia"/>
          <w:sz w:val="21"/>
          <w:szCs w:val="21"/>
          <w:lang w:eastAsia="de-CH"/>
        </w:rPr>
        <w:t xml:space="preserve"> einverstanden </w:t>
      </w:r>
    </w:p>
    <w:p w14:paraId="489A45BD" w14:textId="77777777" w:rsidR="00376A5D" w:rsidRPr="00BA0DA5" w:rsidRDefault="00E77F54" w:rsidP="00376A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45453735"/>
          <w14:checkbox>
            <w14:checked w14:val="0"/>
            <w14:checkedState w14:val="2612" w14:font="MS Gothic"/>
            <w14:uncheckedState w14:val="2610" w14:font="MS Gothic"/>
          </w14:checkbox>
        </w:sdtPr>
        <w:sdtEndPr>
          <w:rPr>
            <w:rStyle w:val="GrundtextZchn"/>
          </w:rPr>
        </w:sdtEndPr>
        <w:sdtContent>
          <w:r w:rsidR="00376A5D" w:rsidRPr="00BA0DA5">
            <w:rPr>
              <w:rStyle w:val="GrundtextZchn"/>
              <w:rFonts w:ascii="MS Gothic" w:eastAsia="MS Gothic" w:hAnsi="MS Gothic"/>
              <w:sz w:val="21"/>
              <w:szCs w:val="21"/>
              <w:lang w:eastAsia="de-CH"/>
            </w:rPr>
            <w:t>☐</w:t>
          </w:r>
        </w:sdtContent>
      </w:sdt>
      <w:r w:rsidR="00376A5D" w:rsidRPr="00BA0DA5">
        <w:rPr>
          <w:rStyle w:val="GrundtextZchn"/>
          <w:rFonts w:eastAsiaTheme="minorEastAsia"/>
          <w:sz w:val="21"/>
          <w:szCs w:val="21"/>
          <w:lang w:eastAsia="de-CH"/>
        </w:rPr>
        <w:t xml:space="preserve"> eher einverstanden </w:t>
      </w:r>
    </w:p>
    <w:p w14:paraId="617240CB" w14:textId="77777777" w:rsidR="00376A5D" w:rsidRPr="00BA0DA5" w:rsidRDefault="00E77F54" w:rsidP="00376A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60664817"/>
          <w14:checkbox>
            <w14:checked w14:val="0"/>
            <w14:checkedState w14:val="2612" w14:font="MS Gothic"/>
            <w14:uncheckedState w14:val="2610" w14:font="MS Gothic"/>
          </w14:checkbox>
        </w:sdtPr>
        <w:sdtEndPr>
          <w:rPr>
            <w:rStyle w:val="GrundtextZchn"/>
          </w:rPr>
        </w:sdtEndPr>
        <w:sdtContent>
          <w:r w:rsidR="00376A5D" w:rsidRPr="00BA0DA5">
            <w:rPr>
              <w:rStyle w:val="GrundtextZchn"/>
              <w:rFonts w:ascii="MS Gothic" w:eastAsia="MS Gothic" w:hAnsi="MS Gothic"/>
              <w:sz w:val="21"/>
              <w:szCs w:val="21"/>
              <w:lang w:eastAsia="de-CH"/>
            </w:rPr>
            <w:t>☐</w:t>
          </w:r>
        </w:sdtContent>
      </w:sdt>
      <w:r w:rsidR="00376A5D" w:rsidRPr="00BA0DA5">
        <w:rPr>
          <w:rStyle w:val="GrundtextZchn"/>
          <w:rFonts w:eastAsiaTheme="minorEastAsia"/>
          <w:sz w:val="21"/>
          <w:szCs w:val="21"/>
          <w:lang w:eastAsia="de-CH"/>
        </w:rPr>
        <w:t xml:space="preserve"> eher nicht einverstanden </w:t>
      </w:r>
    </w:p>
    <w:p w14:paraId="772CA37A" w14:textId="77777777" w:rsidR="00376A5D" w:rsidRPr="00BA0DA5" w:rsidRDefault="00E77F54" w:rsidP="00376A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13286772"/>
          <w14:checkbox>
            <w14:checked w14:val="0"/>
            <w14:checkedState w14:val="2612" w14:font="MS Gothic"/>
            <w14:uncheckedState w14:val="2610" w14:font="MS Gothic"/>
          </w14:checkbox>
        </w:sdtPr>
        <w:sdtEndPr>
          <w:rPr>
            <w:rStyle w:val="GrundtextZchn"/>
          </w:rPr>
        </w:sdtEndPr>
        <w:sdtContent>
          <w:r w:rsidR="00376A5D" w:rsidRPr="00BA0DA5">
            <w:rPr>
              <w:rStyle w:val="GrundtextZchn"/>
              <w:rFonts w:ascii="MS Gothic" w:eastAsia="MS Gothic" w:hAnsi="MS Gothic"/>
              <w:sz w:val="21"/>
              <w:szCs w:val="21"/>
              <w:lang w:eastAsia="de-CH"/>
            </w:rPr>
            <w:t>☐</w:t>
          </w:r>
        </w:sdtContent>
      </w:sdt>
      <w:r w:rsidR="00376A5D" w:rsidRPr="00BA0DA5">
        <w:rPr>
          <w:rStyle w:val="GrundtextZchn"/>
          <w:rFonts w:eastAsiaTheme="minorEastAsia"/>
          <w:sz w:val="21"/>
          <w:szCs w:val="21"/>
          <w:lang w:eastAsia="de-CH"/>
        </w:rPr>
        <w:t xml:space="preserve"> nicht einverstanden</w:t>
      </w:r>
    </w:p>
    <w:p w14:paraId="06888991" w14:textId="77777777" w:rsidR="00376A5D" w:rsidRPr="00BA0DA5" w:rsidRDefault="00E77F54" w:rsidP="00376A5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33011378"/>
          <w14:checkbox>
            <w14:checked w14:val="0"/>
            <w14:checkedState w14:val="2612" w14:font="MS Gothic"/>
            <w14:uncheckedState w14:val="2610" w14:font="MS Gothic"/>
          </w14:checkbox>
        </w:sdtPr>
        <w:sdtEndPr>
          <w:rPr>
            <w:rStyle w:val="GrundtextZchn"/>
          </w:rPr>
        </w:sdtEndPr>
        <w:sdtContent>
          <w:r w:rsidR="00376A5D" w:rsidRPr="00BA0DA5">
            <w:rPr>
              <w:rStyle w:val="GrundtextZchn"/>
              <w:rFonts w:ascii="MS Gothic" w:eastAsia="MS Gothic" w:hAnsi="MS Gothic"/>
              <w:sz w:val="21"/>
              <w:szCs w:val="21"/>
              <w:lang w:eastAsia="de-CH"/>
            </w:rPr>
            <w:t>☐</w:t>
          </w:r>
        </w:sdtContent>
      </w:sdt>
      <w:r w:rsidR="00376A5D" w:rsidRPr="00BA0DA5">
        <w:rPr>
          <w:rStyle w:val="GrundtextZchn"/>
          <w:rFonts w:eastAsiaTheme="minorEastAsia"/>
          <w:sz w:val="21"/>
          <w:szCs w:val="21"/>
          <w:lang w:eastAsia="de-CH"/>
        </w:rPr>
        <w:t xml:space="preserve"> weiss nicht / keine Antwort </w:t>
      </w:r>
    </w:p>
    <w:p w14:paraId="3F123819" w14:textId="77777777" w:rsidR="00376A5D" w:rsidRPr="00BA0DA5" w:rsidRDefault="00376A5D" w:rsidP="00376A5D">
      <w:pPr>
        <w:pStyle w:val="Grundtext"/>
        <w:spacing w:after="0" w:line="240" w:lineRule="atLeast"/>
        <w:rPr>
          <w:rStyle w:val="GrundtextZchn"/>
          <w:rFonts w:eastAsiaTheme="minorEastAsia"/>
          <w:sz w:val="21"/>
          <w:szCs w:val="21"/>
          <w:lang w:eastAsia="de-CH"/>
        </w:rPr>
      </w:pPr>
    </w:p>
    <w:p w14:paraId="38FEE84E" w14:textId="77777777" w:rsidR="00376A5D" w:rsidRPr="00BA0DA5" w:rsidRDefault="00376A5D" w:rsidP="00376A5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212727890"/>
        <w:placeholder>
          <w:docPart w:val="E191C4E209AE4A4AB80F495A13ACB362"/>
        </w:placeholder>
        <w:showingPlcHdr/>
      </w:sdtPr>
      <w:sdtEndPr>
        <w:rPr>
          <w:rStyle w:val="AbschnittstitelfettZchn"/>
        </w:rPr>
      </w:sdtEndPr>
      <w:sdtContent>
        <w:p w14:paraId="2622CE48" w14:textId="77777777" w:rsidR="00376A5D" w:rsidRPr="00BA0DA5" w:rsidRDefault="00376A5D" w:rsidP="00376A5D">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141CDC9B" w14:textId="69524E43" w:rsidR="001F1B0D" w:rsidRPr="00BA0DA5" w:rsidRDefault="001F1B0D" w:rsidP="001F1B0D">
      <w:pPr>
        <w:pStyle w:val="Grundtext"/>
      </w:pPr>
      <w:r w:rsidRPr="00BA0DA5">
        <w:t xml:space="preserve">Sind Sie mit der vorgesehenen Verteilung der 20 kantonal festgelegten Semesterlektionen auf die beteiligten Fächer </w:t>
      </w:r>
      <w:r w:rsidR="00EA7CFE" w:rsidRPr="00BA0DA5">
        <w:t xml:space="preserve">im Schwerpunktfach «Philosophie, Pädagogik &amp; Psychologie» </w:t>
      </w:r>
      <w:r w:rsidRPr="00BA0DA5">
        <w:t>einverstanden?</w:t>
      </w:r>
    </w:p>
    <w:p w14:paraId="3247D25E" w14:textId="318102B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85023216"/>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085E3280"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12915612"/>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20C3FD8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47810552"/>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19E1807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68877690"/>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7B09B143"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97474502"/>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3DE25059" w14:textId="77777777" w:rsidR="001F1B0D" w:rsidRPr="00BA0DA5" w:rsidRDefault="001F1B0D" w:rsidP="001F1B0D">
      <w:pPr>
        <w:pStyle w:val="fett0"/>
        <w:spacing w:line="240" w:lineRule="atLeast"/>
        <w:rPr>
          <w:b w:val="0"/>
          <w:szCs w:val="21"/>
        </w:rPr>
      </w:pPr>
    </w:p>
    <w:p w14:paraId="2E314DA9" w14:textId="77777777" w:rsidR="001F1B0D" w:rsidRPr="00BA0DA5" w:rsidRDefault="001F1B0D" w:rsidP="001F1B0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61781386"/>
        <w:placeholder>
          <w:docPart w:val="33C78ED86F894621BAEA97E1FCE44E9C"/>
        </w:placeholder>
        <w:showingPlcHdr/>
      </w:sdtPr>
      <w:sdtEndPr>
        <w:rPr>
          <w:rStyle w:val="AbschnittstitelfettZchn"/>
        </w:rPr>
      </w:sdtEndPr>
      <w:sdtContent>
        <w:p w14:paraId="347D1261" w14:textId="77777777" w:rsidR="001F1B0D" w:rsidRPr="00BA0DA5" w:rsidRDefault="001F1B0D" w:rsidP="001F1B0D">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5CA00CFD" w14:textId="3133CE5C" w:rsidR="003E49E8" w:rsidRPr="00BA0DA5" w:rsidRDefault="003E49E8"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«Wirtschaft, Recht &amp; Gesellschaft»</w:t>
      </w:r>
    </w:p>
    <w:p w14:paraId="031F3303" w14:textId="406DB963" w:rsidR="003E49E8" w:rsidRPr="00BA0DA5" w:rsidRDefault="003E49E8" w:rsidP="003E49E8">
      <w:pPr>
        <w:pStyle w:val="Grundtext"/>
      </w:pPr>
      <w:r w:rsidRPr="00BA0DA5">
        <w:t xml:space="preserve">Sind Sie mit der fachlichen Konkretisierung (Lern- /Teilgebiete, fachliche Kompetenzen) des Schwerpunktfachs «Wirtschaft, Recht &amp; Gesellschaft» einverstanden? </w:t>
      </w:r>
    </w:p>
    <w:p w14:paraId="5EF4992F" w14:textId="77777777" w:rsidR="003E49E8" w:rsidRPr="00BA0DA5" w:rsidRDefault="00E77F54" w:rsidP="003E49E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1682288"/>
          <w14:checkbox>
            <w14:checked w14:val="0"/>
            <w14:checkedState w14:val="2612" w14:font="MS Gothic"/>
            <w14:uncheckedState w14:val="2610" w14:font="MS Gothic"/>
          </w14:checkbox>
        </w:sdtPr>
        <w:sdtEndPr>
          <w:rPr>
            <w:rStyle w:val="GrundtextZchn"/>
          </w:rPr>
        </w:sdtEndPr>
        <w:sdtContent>
          <w:r w:rsidR="003E49E8" w:rsidRPr="00BA0DA5">
            <w:rPr>
              <w:rStyle w:val="GrundtextZchn"/>
              <w:rFonts w:ascii="MS Gothic" w:eastAsia="MS Gothic" w:hAnsi="MS Gothic" w:hint="eastAsia"/>
              <w:sz w:val="21"/>
              <w:szCs w:val="21"/>
              <w:lang w:eastAsia="de-CH"/>
            </w:rPr>
            <w:t>☐</w:t>
          </w:r>
        </w:sdtContent>
      </w:sdt>
      <w:r w:rsidR="003E49E8" w:rsidRPr="00BA0DA5">
        <w:rPr>
          <w:rStyle w:val="GrundtextZchn"/>
          <w:rFonts w:eastAsiaTheme="minorEastAsia"/>
          <w:sz w:val="21"/>
          <w:szCs w:val="21"/>
          <w:lang w:eastAsia="de-CH"/>
        </w:rPr>
        <w:t xml:space="preserve"> einverstanden </w:t>
      </w:r>
    </w:p>
    <w:p w14:paraId="68A58886" w14:textId="77777777" w:rsidR="003E49E8" w:rsidRPr="00BA0DA5" w:rsidRDefault="00E77F54" w:rsidP="003E49E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36795046"/>
          <w14:checkbox>
            <w14:checked w14:val="0"/>
            <w14:checkedState w14:val="2612" w14:font="MS Gothic"/>
            <w14:uncheckedState w14:val="2610" w14:font="MS Gothic"/>
          </w14:checkbox>
        </w:sdtPr>
        <w:sdtEndPr>
          <w:rPr>
            <w:rStyle w:val="GrundtextZchn"/>
          </w:rPr>
        </w:sdtEndPr>
        <w:sdtContent>
          <w:r w:rsidR="003E49E8" w:rsidRPr="00BA0DA5">
            <w:rPr>
              <w:rStyle w:val="GrundtextZchn"/>
              <w:rFonts w:ascii="MS Gothic" w:eastAsia="MS Gothic" w:hAnsi="MS Gothic"/>
              <w:sz w:val="21"/>
              <w:szCs w:val="21"/>
              <w:lang w:eastAsia="de-CH"/>
            </w:rPr>
            <w:t>☐</w:t>
          </w:r>
        </w:sdtContent>
      </w:sdt>
      <w:r w:rsidR="003E49E8" w:rsidRPr="00BA0DA5">
        <w:rPr>
          <w:rStyle w:val="GrundtextZchn"/>
          <w:rFonts w:eastAsiaTheme="minorEastAsia"/>
          <w:sz w:val="21"/>
          <w:szCs w:val="21"/>
          <w:lang w:eastAsia="de-CH"/>
        </w:rPr>
        <w:t xml:space="preserve"> eher einverstanden </w:t>
      </w:r>
    </w:p>
    <w:p w14:paraId="31737577" w14:textId="77777777" w:rsidR="003E49E8" w:rsidRPr="00BA0DA5" w:rsidRDefault="00E77F54" w:rsidP="003E49E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40841236"/>
          <w14:checkbox>
            <w14:checked w14:val="0"/>
            <w14:checkedState w14:val="2612" w14:font="MS Gothic"/>
            <w14:uncheckedState w14:val="2610" w14:font="MS Gothic"/>
          </w14:checkbox>
        </w:sdtPr>
        <w:sdtEndPr>
          <w:rPr>
            <w:rStyle w:val="GrundtextZchn"/>
          </w:rPr>
        </w:sdtEndPr>
        <w:sdtContent>
          <w:r w:rsidR="003E49E8" w:rsidRPr="00BA0DA5">
            <w:rPr>
              <w:rStyle w:val="GrundtextZchn"/>
              <w:rFonts w:ascii="MS Gothic" w:eastAsia="MS Gothic" w:hAnsi="MS Gothic"/>
              <w:sz w:val="21"/>
              <w:szCs w:val="21"/>
              <w:lang w:eastAsia="de-CH"/>
            </w:rPr>
            <w:t>☐</w:t>
          </w:r>
        </w:sdtContent>
      </w:sdt>
      <w:r w:rsidR="003E49E8" w:rsidRPr="00BA0DA5">
        <w:rPr>
          <w:rStyle w:val="GrundtextZchn"/>
          <w:rFonts w:eastAsiaTheme="minorEastAsia"/>
          <w:sz w:val="21"/>
          <w:szCs w:val="21"/>
          <w:lang w:eastAsia="de-CH"/>
        </w:rPr>
        <w:t xml:space="preserve"> eher nicht einverstanden </w:t>
      </w:r>
    </w:p>
    <w:p w14:paraId="356E2894" w14:textId="77777777" w:rsidR="003E49E8" w:rsidRPr="00BA0DA5" w:rsidRDefault="00E77F54" w:rsidP="003E49E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2338282"/>
          <w14:checkbox>
            <w14:checked w14:val="0"/>
            <w14:checkedState w14:val="2612" w14:font="MS Gothic"/>
            <w14:uncheckedState w14:val="2610" w14:font="MS Gothic"/>
          </w14:checkbox>
        </w:sdtPr>
        <w:sdtEndPr>
          <w:rPr>
            <w:rStyle w:val="GrundtextZchn"/>
          </w:rPr>
        </w:sdtEndPr>
        <w:sdtContent>
          <w:r w:rsidR="003E49E8" w:rsidRPr="00BA0DA5">
            <w:rPr>
              <w:rStyle w:val="GrundtextZchn"/>
              <w:rFonts w:ascii="MS Gothic" w:eastAsia="MS Gothic" w:hAnsi="MS Gothic"/>
              <w:sz w:val="21"/>
              <w:szCs w:val="21"/>
              <w:lang w:eastAsia="de-CH"/>
            </w:rPr>
            <w:t>☐</w:t>
          </w:r>
        </w:sdtContent>
      </w:sdt>
      <w:r w:rsidR="003E49E8" w:rsidRPr="00BA0DA5">
        <w:rPr>
          <w:rStyle w:val="GrundtextZchn"/>
          <w:rFonts w:eastAsiaTheme="minorEastAsia"/>
          <w:sz w:val="21"/>
          <w:szCs w:val="21"/>
          <w:lang w:eastAsia="de-CH"/>
        </w:rPr>
        <w:t xml:space="preserve"> nicht einverstanden</w:t>
      </w:r>
    </w:p>
    <w:p w14:paraId="5E178124" w14:textId="77777777" w:rsidR="003E49E8" w:rsidRPr="00BA0DA5" w:rsidRDefault="00E77F54" w:rsidP="003E49E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59119059"/>
          <w14:checkbox>
            <w14:checked w14:val="0"/>
            <w14:checkedState w14:val="2612" w14:font="MS Gothic"/>
            <w14:uncheckedState w14:val="2610" w14:font="MS Gothic"/>
          </w14:checkbox>
        </w:sdtPr>
        <w:sdtEndPr>
          <w:rPr>
            <w:rStyle w:val="GrundtextZchn"/>
          </w:rPr>
        </w:sdtEndPr>
        <w:sdtContent>
          <w:r w:rsidR="003E49E8" w:rsidRPr="00BA0DA5">
            <w:rPr>
              <w:rStyle w:val="GrundtextZchn"/>
              <w:rFonts w:ascii="MS Gothic" w:eastAsia="MS Gothic" w:hAnsi="MS Gothic"/>
              <w:sz w:val="21"/>
              <w:szCs w:val="21"/>
              <w:lang w:eastAsia="de-CH"/>
            </w:rPr>
            <w:t>☐</w:t>
          </w:r>
        </w:sdtContent>
      </w:sdt>
      <w:r w:rsidR="003E49E8" w:rsidRPr="00BA0DA5">
        <w:rPr>
          <w:rStyle w:val="GrundtextZchn"/>
          <w:rFonts w:eastAsiaTheme="minorEastAsia"/>
          <w:sz w:val="21"/>
          <w:szCs w:val="21"/>
          <w:lang w:eastAsia="de-CH"/>
        </w:rPr>
        <w:t xml:space="preserve"> weiss nicht / keine Antwort </w:t>
      </w:r>
    </w:p>
    <w:p w14:paraId="46C237F1" w14:textId="77777777" w:rsidR="003E49E8" w:rsidRPr="00BA0DA5" w:rsidRDefault="003E49E8" w:rsidP="003E49E8">
      <w:pPr>
        <w:pStyle w:val="Grundtext"/>
        <w:spacing w:after="0" w:line="240" w:lineRule="atLeast"/>
        <w:rPr>
          <w:rStyle w:val="GrundtextZchn"/>
          <w:rFonts w:eastAsiaTheme="minorEastAsia"/>
          <w:sz w:val="21"/>
          <w:szCs w:val="21"/>
          <w:lang w:eastAsia="de-CH"/>
        </w:rPr>
      </w:pPr>
    </w:p>
    <w:p w14:paraId="23E8E7AD" w14:textId="77777777" w:rsidR="003E49E8" w:rsidRPr="00BA0DA5" w:rsidRDefault="003E49E8" w:rsidP="003E49E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557510716"/>
        <w:placeholder>
          <w:docPart w:val="7D9E362878ED4863B14D91B9345E4281"/>
        </w:placeholder>
        <w:showingPlcHdr/>
      </w:sdtPr>
      <w:sdtEndPr>
        <w:rPr>
          <w:rStyle w:val="AbschnittstitelfettZchn"/>
        </w:rPr>
      </w:sdtEndPr>
      <w:sdtContent>
        <w:p w14:paraId="390CAA7F" w14:textId="77777777" w:rsidR="003E49E8" w:rsidRPr="00BA0DA5" w:rsidRDefault="003E49E8" w:rsidP="003E49E8">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070FFB95" w14:textId="15914439" w:rsidR="001F1B0D" w:rsidRPr="00BA0DA5" w:rsidRDefault="001F1B0D" w:rsidP="001F1B0D">
      <w:pPr>
        <w:pStyle w:val="Grundtext"/>
      </w:pPr>
      <w:r w:rsidRPr="00BA0DA5">
        <w:t xml:space="preserve">Sind Sie mit der vorgesehenen Verteilung der 20 kantonal festgelegten Semesterlektionen auf die beteiligten Fächer </w:t>
      </w:r>
      <w:r w:rsidR="00EA7CFE" w:rsidRPr="00BA0DA5">
        <w:t xml:space="preserve">im Schwerpunktfach «Wirtschaft, Recht &amp; Gesellschaft» </w:t>
      </w:r>
      <w:r w:rsidRPr="00BA0DA5">
        <w:t>einverstanden?</w:t>
      </w:r>
    </w:p>
    <w:p w14:paraId="0B334119" w14:textId="37F5689E"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97179049"/>
          <w14:checkbox>
            <w14:checked w14:val="0"/>
            <w14:checkedState w14:val="2612" w14:font="MS Gothic"/>
            <w14:uncheckedState w14:val="2610" w14:font="MS Gothic"/>
          </w14:checkbox>
        </w:sdtPr>
        <w:sdtEndPr>
          <w:rPr>
            <w:rStyle w:val="GrundtextZchn"/>
          </w:rPr>
        </w:sdtEndPr>
        <w:sdtContent>
          <w:r w:rsidR="007D6AC8">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485517E0"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64098194"/>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0381C445"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41506981"/>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2453410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23399848"/>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28F207E7"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91181126"/>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6825ED66" w14:textId="77777777" w:rsidR="001F1B0D" w:rsidRPr="00BA0DA5" w:rsidRDefault="001F1B0D" w:rsidP="001F1B0D">
      <w:pPr>
        <w:pStyle w:val="fett0"/>
        <w:spacing w:line="240" w:lineRule="atLeast"/>
        <w:rPr>
          <w:b w:val="0"/>
          <w:szCs w:val="21"/>
        </w:rPr>
      </w:pPr>
    </w:p>
    <w:p w14:paraId="12116302" w14:textId="77777777" w:rsidR="001F1B0D" w:rsidRPr="00BA0DA5" w:rsidRDefault="001F1B0D" w:rsidP="001F1B0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471583729"/>
        <w:placeholder>
          <w:docPart w:val="1C43AE0710E94711AD3E4945D07FD6E4"/>
        </w:placeholder>
        <w:showingPlcHdr/>
      </w:sdtPr>
      <w:sdtEndPr>
        <w:rPr>
          <w:rStyle w:val="AbschnittstitelfettZchn"/>
        </w:rPr>
      </w:sdtEndPr>
      <w:sdtContent>
        <w:p w14:paraId="40100E5B" w14:textId="77777777" w:rsidR="001F1B0D" w:rsidRPr="00BA0DA5" w:rsidRDefault="001F1B0D" w:rsidP="001F1B0D">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6075488E" w14:textId="174F3072" w:rsidR="009E7B0E" w:rsidRPr="00BA0DA5" w:rsidRDefault="009E7B0E" w:rsidP="009E7B0E">
      <w:pPr>
        <w:pStyle w:val="Grundtext"/>
        <w:numPr>
          <w:ilvl w:val="1"/>
          <w:numId w:val="22"/>
        </w:numPr>
        <w:ind w:left="709"/>
        <w:rPr>
          <w:rStyle w:val="AbschnittstitelfettZchn"/>
          <w:rFonts w:eastAsiaTheme="majorEastAsia" w:cstheme="minorBidi"/>
        </w:rPr>
      </w:pPr>
      <w:r w:rsidRPr="00BA0DA5">
        <w:rPr>
          <w:rStyle w:val="AbschnittstitelfettZchn"/>
          <w:rFonts w:eastAsiaTheme="majorEastAsia" w:cstheme="minorBidi"/>
        </w:rPr>
        <w:t xml:space="preserve">MINT </w:t>
      </w:r>
    </w:p>
    <w:p w14:paraId="5D725E04" w14:textId="7F8C85DA" w:rsidR="00F27AC8" w:rsidRPr="00BA0DA5" w:rsidRDefault="00F27AC8"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«Engineering»</w:t>
      </w:r>
    </w:p>
    <w:p w14:paraId="078D9C25" w14:textId="4BF9CC79" w:rsidR="00F27AC8" w:rsidRPr="00BA0DA5" w:rsidRDefault="00F27AC8" w:rsidP="00F27AC8">
      <w:pPr>
        <w:pStyle w:val="Grundtext"/>
      </w:pPr>
      <w:r w:rsidRPr="00BA0DA5">
        <w:t xml:space="preserve">Sind Sie mit der fachlichen Konkretisierung (Lern- /Teilgebiete, fachliche Kompetenzen) des Schwerpunktfachs «Engineering» einverstanden? </w:t>
      </w:r>
    </w:p>
    <w:p w14:paraId="5EABDF01" w14:textId="77777777" w:rsidR="00F27AC8" w:rsidRPr="00BA0DA5" w:rsidRDefault="00E77F54" w:rsidP="00F27AC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9679361"/>
          <w14:checkbox>
            <w14:checked w14:val="0"/>
            <w14:checkedState w14:val="2612" w14:font="MS Gothic"/>
            <w14:uncheckedState w14:val="2610" w14:font="MS Gothic"/>
          </w14:checkbox>
        </w:sdtPr>
        <w:sdtEndPr>
          <w:rPr>
            <w:rStyle w:val="GrundtextZchn"/>
          </w:rPr>
        </w:sdtEndPr>
        <w:sdtContent>
          <w:r w:rsidR="00F27AC8" w:rsidRPr="00BA0DA5">
            <w:rPr>
              <w:rStyle w:val="GrundtextZchn"/>
              <w:rFonts w:ascii="MS Gothic" w:eastAsia="MS Gothic" w:hAnsi="MS Gothic" w:hint="eastAsia"/>
              <w:sz w:val="21"/>
              <w:szCs w:val="21"/>
              <w:lang w:eastAsia="de-CH"/>
            </w:rPr>
            <w:t>☐</w:t>
          </w:r>
        </w:sdtContent>
      </w:sdt>
      <w:r w:rsidR="00F27AC8" w:rsidRPr="00BA0DA5">
        <w:rPr>
          <w:rStyle w:val="GrundtextZchn"/>
          <w:rFonts w:eastAsiaTheme="minorEastAsia"/>
          <w:sz w:val="21"/>
          <w:szCs w:val="21"/>
          <w:lang w:eastAsia="de-CH"/>
        </w:rPr>
        <w:t xml:space="preserve"> einverstanden </w:t>
      </w:r>
    </w:p>
    <w:p w14:paraId="0296FF9C" w14:textId="77777777" w:rsidR="00F27AC8" w:rsidRPr="00BA0DA5" w:rsidRDefault="00E77F54" w:rsidP="00F27AC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57924556"/>
          <w14:checkbox>
            <w14:checked w14:val="0"/>
            <w14:checkedState w14:val="2612" w14:font="MS Gothic"/>
            <w14:uncheckedState w14:val="2610" w14:font="MS Gothic"/>
          </w14:checkbox>
        </w:sdtPr>
        <w:sdtEndPr>
          <w:rPr>
            <w:rStyle w:val="GrundtextZchn"/>
          </w:rPr>
        </w:sdtEndPr>
        <w:sdtContent>
          <w:r w:rsidR="00F27AC8" w:rsidRPr="00BA0DA5">
            <w:rPr>
              <w:rStyle w:val="GrundtextZchn"/>
              <w:rFonts w:ascii="MS Gothic" w:eastAsia="MS Gothic" w:hAnsi="MS Gothic"/>
              <w:sz w:val="21"/>
              <w:szCs w:val="21"/>
              <w:lang w:eastAsia="de-CH"/>
            </w:rPr>
            <w:t>☐</w:t>
          </w:r>
        </w:sdtContent>
      </w:sdt>
      <w:r w:rsidR="00F27AC8" w:rsidRPr="00BA0DA5">
        <w:rPr>
          <w:rStyle w:val="GrundtextZchn"/>
          <w:rFonts w:eastAsiaTheme="minorEastAsia"/>
          <w:sz w:val="21"/>
          <w:szCs w:val="21"/>
          <w:lang w:eastAsia="de-CH"/>
        </w:rPr>
        <w:t xml:space="preserve"> eher einverstanden </w:t>
      </w:r>
    </w:p>
    <w:p w14:paraId="75D8B9C4" w14:textId="77777777" w:rsidR="00F27AC8" w:rsidRPr="00BA0DA5" w:rsidRDefault="00E77F54" w:rsidP="00F27AC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26203719"/>
          <w14:checkbox>
            <w14:checked w14:val="0"/>
            <w14:checkedState w14:val="2612" w14:font="MS Gothic"/>
            <w14:uncheckedState w14:val="2610" w14:font="MS Gothic"/>
          </w14:checkbox>
        </w:sdtPr>
        <w:sdtEndPr>
          <w:rPr>
            <w:rStyle w:val="GrundtextZchn"/>
          </w:rPr>
        </w:sdtEndPr>
        <w:sdtContent>
          <w:r w:rsidR="00F27AC8" w:rsidRPr="00BA0DA5">
            <w:rPr>
              <w:rStyle w:val="GrundtextZchn"/>
              <w:rFonts w:ascii="MS Gothic" w:eastAsia="MS Gothic" w:hAnsi="MS Gothic"/>
              <w:sz w:val="21"/>
              <w:szCs w:val="21"/>
              <w:lang w:eastAsia="de-CH"/>
            </w:rPr>
            <w:t>☐</w:t>
          </w:r>
        </w:sdtContent>
      </w:sdt>
      <w:r w:rsidR="00F27AC8" w:rsidRPr="00BA0DA5">
        <w:rPr>
          <w:rStyle w:val="GrundtextZchn"/>
          <w:rFonts w:eastAsiaTheme="minorEastAsia"/>
          <w:sz w:val="21"/>
          <w:szCs w:val="21"/>
          <w:lang w:eastAsia="de-CH"/>
        </w:rPr>
        <w:t xml:space="preserve"> eher nicht einverstanden </w:t>
      </w:r>
    </w:p>
    <w:p w14:paraId="165B99F5" w14:textId="77777777" w:rsidR="00F27AC8" w:rsidRPr="00BA0DA5" w:rsidRDefault="00E77F54" w:rsidP="00F27AC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14363822"/>
          <w14:checkbox>
            <w14:checked w14:val="0"/>
            <w14:checkedState w14:val="2612" w14:font="MS Gothic"/>
            <w14:uncheckedState w14:val="2610" w14:font="MS Gothic"/>
          </w14:checkbox>
        </w:sdtPr>
        <w:sdtEndPr>
          <w:rPr>
            <w:rStyle w:val="GrundtextZchn"/>
          </w:rPr>
        </w:sdtEndPr>
        <w:sdtContent>
          <w:r w:rsidR="00F27AC8" w:rsidRPr="00BA0DA5">
            <w:rPr>
              <w:rStyle w:val="GrundtextZchn"/>
              <w:rFonts w:ascii="MS Gothic" w:eastAsia="MS Gothic" w:hAnsi="MS Gothic"/>
              <w:sz w:val="21"/>
              <w:szCs w:val="21"/>
              <w:lang w:eastAsia="de-CH"/>
            </w:rPr>
            <w:t>☐</w:t>
          </w:r>
        </w:sdtContent>
      </w:sdt>
      <w:r w:rsidR="00F27AC8" w:rsidRPr="00BA0DA5">
        <w:rPr>
          <w:rStyle w:val="GrundtextZchn"/>
          <w:rFonts w:eastAsiaTheme="minorEastAsia"/>
          <w:sz w:val="21"/>
          <w:szCs w:val="21"/>
          <w:lang w:eastAsia="de-CH"/>
        </w:rPr>
        <w:t xml:space="preserve"> nicht einverstanden</w:t>
      </w:r>
    </w:p>
    <w:p w14:paraId="532DF8E3" w14:textId="77777777" w:rsidR="00F27AC8" w:rsidRPr="00BA0DA5" w:rsidRDefault="00E77F54" w:rsidP="00F27AC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20889912"/>
          <w14:checkbox>
            <w14:checked w14:val="0"/>
            <w14:checkedState w14:val="2612" w14:font="MS Gothic"/>
            <w14:uncheckedState w14:val="2610" w14:font="MS Gothic"/>
          </w14:checkbox>
        </w:sdtPr>
        <w:sdtEndPr>
          <w:rPr>
            <w:rStyle w:val="GrundtextZchn"/>
          </w:rPr>
        </w:sdtEndPr>
        <w:sdtContent>
          <w:r w:rsidR="00F27AC8" w:rsidRPr="00BA0DA5">
            <w:rPr>
              <w:rStyle w:val="GrundtextZchn"/>
              <w:rFonts w:ascii="MS Gothic" w:eastAsia="MS Gothic" w:hAnsi="MS Gothic"/>
              <w:sz w:val="21"/>
              <w:szCs w:val="21"/>
              <w:lang w:eastAsia="de-CH"/>
            </w:rPr>
            <w:t>☐</w:t>
          </w:r>
        </w:sdtContent>
      </w:sdt>
      <w:r w:rsidR="00F27AC8" w:rsidRPr="00BA0DA5">
        <w:rPr>
          <w:rStyle w:val="GrundtextZchn"/>
          <w:rFonts w:eastAsiaTheme="minorEastAsia"/>
          <w:sz w:val="21"/>
          <w:szCs w:val="21"/>
          <w:lang w:eastAsia="de-CH"/>
        </w:rPr>
        <w:t xml:space="preserve"> weiss nicht / keine Antwort </w:t>
      </w:r>
    </w:p>
    <w:p w14:paraId="25B1EEBD" w14:textId="77777777" w:rsidR="00F27AC8" w:rsidRPr="00BA0DA5" w:rsidRDefault="00F27AC8" w:rsidP="00F27AC8">
      <w:pPr>
        <w:pStyle w:val="Grundtext"/>
        <w:spacing w:after="0" w:line="240" w:lineRule="atLeast"/>
        <w:rPr>
          <w:rStyle w:val="GrundtextZchn"/>
          <w:rFonts w:eastAsiaTheme="minorEastAsia"/>
          <w:sz w:val="21"/>
          <w:szCs w:val="21"/>
          <w:lang w:eastAsia="de-CH"/>
        </w:rPr>
      </w:pPr>
    </w:p>
    <w:p w14:paraId="36208D12" w14:textId="77777777" w:rsidR="00F27AC8" w:rsidRPr="00BA0DA5" w:rsidRDefault="00F27AC8" w:rsidP="00F27AC8">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697532622"/>
        <w:placeholder>
          <w:docPart w:val="6FD2AB3C4DBE46E799E3145959470417"/>
        </w:placeholder>
        <w:showingPlcHdr/>
      </w:sdtPr>
      <w:sdtEndPr>
        <w:rPr>
          <w:rStyle w:val="AbschnittstitelfettZchn"/>
        </w:rPr>
      </w:sdtEndPr>
      <w:sdtContent>
        <w:p w14:paraId="19D0BF29" w14:textId="77777777" w:rsidR="00F27AC8" w:rsidRPr="00BA0DA5" w:rsidRDefault="00F27AC8" w:rsidP="00F27AC8">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737F8553" w14:textId="03FC9E58" w:rsidR="001F1B0D" w:rsidRPr="00BA0DA5" w:rsidRDefault="001F1B0D" w:rsidP="001F1B0D">
      <w:pPr>
        <w:pStyle w:val="Grundtext"/>
      </w:pPr>
      <w:r w:rsidRPr="00BA0DA5">
        <w:t>Sind Sie mit der vorgesehenen Verteilung der 20 kantonal festgelegten Semesterlektionen auf die beteiligten Fächer</w:t>
      </w:r>
      <w:r w:rsidR="00EA7CFE">
        <w:t xml:space="preserve"> </w:t>
      </w:r>
      <w:r w:rsidR="00EA7CFE" w:rsidRPr="00BA0DA5">
        <w:t xml:space="preserve">im Schwerpunktfach «Engineering» </w:t>
      </w:r>
      <w:r w:rsidRPr="00BA0DA5">
        <w:t>einverstanden?</w:t>
      </w:r>
    </w:p>
    <w:p w14:paraId="7E2AB2AA" w14:textId="40C40EEC"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98659679"/>
          <w14:checkbox>
            <w14:checked w14:val="0"/>
            <w14:checkedState w14:val="2612" w14:font="MS Gothic"/>
            <w14:uncheckedState w14:val="2610" w14:font="MS Gothic"/>
          </w14:checkbox>
        </w:sdtPr>
        <w:sdtEndPr>
          <w:rPr>
            <w:rStyle w:val="GrundtextZchn"/>
          </w:rPr>
        </w:sdtEndPr>
        <w:sdtContent>
          <w:r w:rsidR="00EA7CFE">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47152B27"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97152066"/>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122559B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03203553"/>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3DEEFC66"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51306677"/>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14559CC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08603456"/>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336BB829" w14:textId="77777777" w:rsidR="001F1B0D" w:rsidRPr="00BA0DA5" w:rsidRDefault="001F1B0D" w:rsidP="001F1B0D">
      <w:pPr>
        <w:pStyle w:val="fett0"/>
        <w:spacing w:line="240" w:lineRule="atLeast"/>
        <w:rPr>
          <w:b w:val="0"/>
          <w:szCs w:val="21"/>
        </w:rPr>
      </w:pPr>
    </w:p>
    <w:p w14:paraId="4684D622" w14:textId="77777777" w:rsidR="001F1B0D" w:rsidRPr="00BA0DA5" w:rsidRDefault="001F1B0D" w:rsidP="001F1B0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164042441"/>
        <w:placeholder>
          <w:docPart w:val="E79AF9A9E27C42F69A27E3687BCFF639"/>
        </w:placeholder>
        <w:showingPlcHdr/>
      </w:sdtPr>
      <w:sdtEndPr>
        <w:rPr>
          <w:rStyle w:val="AbschnittstitelfettZchn"/>
        </w:rPr>
      </w:sdtEndPr>
      <w:sdtContent>
        <w:p w14:paraId="7117BD00" w14:textId="77777777" w:rsidR="001F1B0D" w:rsidRPr="00BA0DA5" w:rsidRDefault="001F1B0D" w:rsidP="001F1B0D">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0EFE9044" w14:textId="77777777" w:rsidR="00D65A3A" w:rsidRPr="00BA0DA5" w:rsidRDefault="00D65A3A" w:rsidP="00F27AC8">
      <w:pPr>
        <w:pStyle w:val="fett0"/>
        <w:spacing w:line="240" w:lineRule="atLeast"/>
        <w:rPr>
          <w:b w:val="0"/>
          <w:szCs w:val="21"/>
        </w:rPr>
      </w:pPr>
    </w:p>
    <w:p w14:paraId="013FF9CC" w14:textId="77777777" w:rsidR="00D65A3A" w:rsidRPr="00BA0DA5" w:rsidRDefault="00D65A3A" w:rsidP="00F27AC8">
      <w:pPr>
        <w:pStyle w:val="fett0"/>
        <w:spacing w:line="240" w:lineRule="atLeast"/>
        <w:rPr>
          <w:b w:val="0"/>
          <w:szCs w:val="21"/>
        </w:rPr>
      </w:pPr>
    </w:p>
    <w:p w14:paraId="466D1C37" w14:textId="58DD5A71" w:rsidR="00D65A3A" w:rsidRPr="00BA0DA5" w:rsidRDefault="00D65A3A"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«Life Sciences»</w:t>
      </w:r>
    </w:p>
    <w:p w14:paraId="62E034E8" w14:textId="796D893E" w:rsidR="00D65A3A" w:rsidRPr="00BA0DA5" w:rsidRDefault="00D65A3A" w:rsidP="00D65A3A">
      <w:pPr>
        <w:pStyle w:val="Grundtext"/>
      </w:pPr>
      <w:r w:rsidRPr="00BA0DA5">
        <w:t xml:space="preserve">Sind Sie mit der fachlichen Konkretisierung (Lern- /Teilgebiete, fachliche Kompetenzen) des Schwerpunktfachs «Life Sciences» einverstanden? </w:t>
      </w:r>
    </w:p>
    <w:p w14:paraId="4E5A9AB2"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31974476"/>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hint="eastAsia"/>
              <w:sz w:val="21"/>
              <w:szCs w:val="21"/>
              <w:lang w:eastAsia="de-CH"/>
            </w:rPr>
            <w:t>☐</w:t>
          </w:r>
        </w:sdtContent>
      </w:sdt>
      <w:r w:rsidR="00D65A3A" w:rsidRPr="00BA0DA5">
        <w:rPr>
          <w:rStyle w:val="GrundtextZchn"/>
          <w:rFonts w:eastAsiaTheme="minorEastAsia"/>
          <w:sz w:val="21"/>
          <w:szCs w:val="21"/>
          <w:lang w:eastAsia="de-CH"/>
        </w:rPr>
        <w:t xml:space="preserve"> einverstanden </w:t>
      </w:r>
    </w:p>
    <w:p w14:paraId="04ED8685"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74967116"/>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eher einverstanden </w:t>
      </w:r>
    </w:p>
    <w:p w14:paraId="274E465A"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58393107"/>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eher nicht einverstanden </w:t>
      </w:r>
    </w:p>
    <w:p w14:paraId="00EDC0B8"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99029884"/>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nicht einverstanden</w:t>
      </w:r>
    </w:p>
    <w:p w14:paraId="3C06F40A"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03798313"/>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weiss nicht / keine Antwort </w:t>
      </w:r>
    </w:p>
    <w:p w14:paraId="71CCE904" w14:textId="77777777" w:rsidR="00D65A3A" w:rsidRPr="00BA0DA5" w:rsidRDefault="00D65A3A" w:rsidP="00D65A3A">
      <w:pPr>
        <w:pStyle w:val="Grundtext"/>
        <w:spacing w:after="0" w:line="240" w:lineRule="atLeast"/>
        <w:rPr>
          <w:rStyle w:val="GrundtextZchn"/>
          <w:rFonts w:eastAsiaTheme="minorEastAsia"/>
          <w:sz w:val="21"/>
          <w:szCs w:val="21"/>
          <w:lang w:eastAsia="de-CH"/>
        </w:rPr>
      </w:pPr>
    </w:p>
    <w:p w14:paraId="5D142B66" w14:textId="77777777" w:rsidR="00D65A3A" w:rsidRPr="00BA0DA5" w:rsidRDefault="00D65A3A" w:rsidP="00D65A3A">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623890237"/>
        <w:placeholder>
          <w:docPart w:val="9E67F430EF4F410AA126F59C5F03E2EE"/>
        </w:placeholder>
        <w:showingPlcHdr/>
      </w:sdtPr>
      <w:sdtEndPr>
        <w:rPr>
          <w:rStyle w:val="AbschnittstitelfettZchn"/>
        </w:rPr>
      </w:sdtEndPr>
      <w:sdtContent>
        <w:p w14:paraId="69D1C616" w14:textId="77777777" w:rsidR="00D65A3A" w:rsidRPr="00BA0DA5" w:rsidRDefault="00D65A3A" w:rsidP="00D65A3A">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75BC17B5" w14:textId="0D5349AD" w:rsidR="001F1B0D" w:rsidRPr="00BA0DA5" w:rsidRDefault="001F1B0D" w:rsidP="001F1B0D">
      <w:pPr>
        <w:pStyle w:val="Grundtext"/>
      </w:pPr>
      <w:r w:rsidRPr="00BA0DA5">
        <w:t>Sind Sie mit der vorgesehenen Verteilung der 20 kantonal festgelegten Semesterlektionen auf die beteiligten Fächer</w:t>
      </w:r>
      <w:r w:rsidR="00EA7CFE" w:rsidRPr="00EA7CFE">
        <w:t xml:space="preserve"> </w:t>
      </w:r>
      <w:r w:rsidR="00EA7CFE" w:rsidRPr="00BA0DA5">
        <w:t xml:space="preserve">im Schwerpunktfach «Life Sciences» </w:t>
      </w:r>
      <w:r w:rsidRPr="00BA0DA5">
        <w:t xml:space="preserve"> einverstanden?</w:t>
      </w:r>
    </w:p>
    <w:p w14:paraId="4BE67AA8" w14:textId="0EAF3248"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5928340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63FC5B44"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97174092"/>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6346308B"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894664289"/>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16C13378"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5016309"/>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0CE03673"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75408393"/>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10958191" w14:textId="77777777" w:rsidR="001F1B0D" w:rsidRPr="00BA0DA5" w:rsidRDefault="001F1B0D" w:rsidP="001F1B0D">
      <w:pPr>
        <w:pStyle w:val="fett0"/>
        <w:spacing w:line="240" w:lineRule="atLeast"/>
        <w:rPr>
          <w:b w:val="0"/>
          <w:szCs w:val="21"/>
        </w:rPr>
      </w:pPr>
    </w:p>
    <w:p w14:paraId="52985C76" w14:textId="77777777" w:rsidR="001F1B0D" w:rsidRPr="00BA0DA5" w:rsidRDefault="001F1B0D" w:rsidP="001F1B0D">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111271260"/>
        <w:placeholder>
          <w:docPart w:val="FF9EEE679AB84DE19D07611A1B0BD95C"/>
        </w:placeholder>
        <w:showingPlcHdr/>
      </w:sdtPr>
      <w:sdtEndPr>
        <w:rPr>
          <w:rStyle w:val="AbschnittstitelfettZchn"/>
        </w:rPr>
      </w:sdtEndPr>
      <w:sdtContent>
        <w:p w14:paraId="3A1FEAF7" w14:textId="77777777" w:rsidR="001F1B0D" w:rsidRPr="00BA0DA5" w:rsidRDefault="001F1B0D" w:rsidP="001F1B0D">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25661FE2" w14:textId="77777777" w:rsidR="00D65A3A" w:rsidRPr="00BA0DA5" w:rsidRDefault="00D65A3A" w:rsidP="00D65A3A">
      <w:pPr>
        <w:pStyle w:val="fett0"/>
        <w:spacing w:line="240" w:lineRule="atLeast"/>
        <w:rPr>
          <w:b w:val="0"/>
          <w:szCs w:val="21"/>
        </w:rPr>
      </w:pPr>
    </w:p>
    <w:p w14:paraId="75D3138D" w14:textId="77777777" w:rsidR="00D65A3A" w:rsidRPr="00BA0DA5" w:rsidRDefault="00D65A3A" w:rsidP="00D65A3A">
      <w:pPr>
        <w:pStyle w:val="fett0"/>
        <w:spacing w:line="240" w:lineRule="atLeast"/>
        <w:rPr>
          <w:b w:val="0"/>
          <w:szCs w:val="21"/>
        </w:rPr>
      </w:pPr>
    </w:p>
    <w:p w14:paraId="37B64567" w14:textId="31864910" w:rsidR="00D65A3A" w:rsidRPr="00BA0DA5" w:rsidRDefault="00D65A3A"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«Naturgesetze &amp; mathematische Strukturen»</w:t>
      </w:r>
    </w:p>
    <w:p w14:paraId="66914BF2" w14:textId="28186E0C" w:rsidR="00D65A3A" w:rsidRPr="00BA0DA5" w:rsidRDefault="00D65A3A" w:rsidP="00D65A3A">
      <w:pPr>
        <w:pStyle w:val="Grundtext"/>
      </w:pPr>
      <w:r w:rsidRPr="00BA0DA5">
        <w:t xml:space="preserve">Sind Sie mit der fachlichen Konkretisierung (Lern- /Teilgebiete, fachliche Kompetenzen) des Schwerpunktfachs «Naturgesetze &amp; mathematische Strukturen» einverstanden? </w:t>
      </w:r>
    </w:p>
    <w:p w14:paraId="6F1B6059"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34065607"/>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hint="eastAsia"/>
              <w:sz w:val="21"/>
              <w:szCs w:val="21"/>
              <w:lang w:eastAsia="de-CH"/>
            </w:rPr>
            <w:t>☐</w:t>
          </w:r>
        </w:sdtContent>
      </w:sdt>
      <w:r w:rsidR="00D65A3A" w:rsidRPr="00BA0DA5">
        <w:rPr>
          <w:rStyle w:val="GrundtextZchn"/>
          <w:rFonts w:eastAsiaTheme="minorEastAsia"/>
          <w:sz w:val="21"/>
          <w:szCs w:val="21"/>
          <w:lang w:eastAsia="de-CH"/>
        </w:rPr>
        <w:t xml:space="preserve"> einverstanden </w:t>
      </w:r>
    </w:p>
    <w:p w14:paraId="084C2395"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47596736"/>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eher einverstanden </w:t>
      </w:r>
    </w:p>
    <w:p w14:paraId="6BFDB84F"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93117850"/>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eher nicht einverstanden </w:t>
      </w:r>
    </w:p>
    <w:p w14:paraId="7F949CD7"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29537406"/>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nicht einverstanden</w:t>
      </w:r>
    </w:p>
    <w:p w14:paraId="0351E4E9" w14:textId="77777777" w:rsidR="00D65A3A" w:rsidRPr="00BA0DA5" w:rsidRDefault="00E77F54" w:rsidP="00D65A3A">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27278140"/>
          <w14:checkbox>
            <w14:checked w14:val="0"/>
            <w14:checkedState w14:val="2612" w14:font="MS Gothic"/>
            <w14:uncheckedState w14:val="2610" w14:font="MS Gothic"/>
          </w14:checkbox>
        </w:sdtPr>
        <w:sdtEndPr>
          <w:rPr>
            <w:rStyle w:val="GrundtextZchn"/>
          </w:rPr>
        </w:sdtEndPr>
        <w:sdtContent>
          <w:r w:rsidR="00D65A3A" w:rsidRPr="00BA0DA5">
            <w:rPr>
              <w:rStyle w:val="GrundtextZchn"/>
              <w:rFonts w:ascii="MS Gothic" w:eastAsia="MS Gothic" w:hAnsi="MS Gothic"/>
              <w:sz w:val="21"/>
              <w:szCs w:val="21"/>
              <w:lang w:eastAsia="de-CH"/>
            </w:rPr>
            <w:t>☐</w:t>
          </w:r>
        </w:sdtContent>
      </w:sdt>
      <w:r w:rsidR="00D65A3A" w:rsidRPr="00BA0DA5">
        <w:rPr>
          <w:rStyle w:val="GrundtextZchn"/>
          <w:rFonts w:eastAsiaTheme="minorEastAsia"/>
          <w:sz w:val="21"/>
          <w:szCs w:val="21"/>
          <w:lang w:eastAsia="de-CH"/>
        </w:rPr>
        <w:t xml:space="preserve"> weiss nicht / keine Antwort </w:t>
      </w:r>
    </w:p>
    <w:p w14:paraId="77C77B69" w14:textId="77777777" w:rsidR="00D65A3A" w:rsidRPr="00BA0DA5" w:rsidRDefault="00D65A3A" w:rsidP="00D65A3A">
      <w:pPr>
        <w:pStyle w:val="Grundtext"/>
        <w:spacing w:after="0" w:line="240" w:lineRule="atLeast"/>
        <w:rPr>
          <w:rStyle w:val="GrundtextZchn"/>
          <w:rFonts w:eastAsiaTheme="minorEastAsia"/>
          <w:sz w:val="21"/>
          <w:szCs w:val="21"/>
          <w:lang w:eastAsia="de-CH"/>
        </w:rPr>
      </w:pPr>
    </w:p>
    <w:p w14:paraId="3AD650E6" w14:textId="77777777" w:rsidR="00D65A3A" w:rsidRPr="00BA0DA5" w:rsidRDefault="00D65A3A" w:rsidP="00D65A3A">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333873314"/>
        <w:placeholder>
          <w:docPart w:val="0EF0F19DC9A44489861F78A9781FEA08"/>
        </w:placeholder>
        <w:showingPlcHdr/>
      </w:sdtPr>
      <w:sdtEndPr>
        <w:rPr>
          <w:rStyle w:val="AbschnittstitelfettZchn"/>
        </w:rPr>
      </w:sdtEndPr>
      <w:sdtContent>
        <w:p w14:paraId="4AEA6BBC" w14:textId="77777777" w:rsidR="00D65A3A" w:rsidRPr="00BA0DA5" w:rsidRDefault="00D65A3A" w:rsidP="00D65A3A">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350C3745" w14:textId="4F3E1732" w:rsidR="001F1B0D" w:rsidRPr="00BA0DA5" w:rsidRDefault="001F1B0D" w:rsidP="001F1B0D">
      <w:pPr>
        <w:pStyle w:val="Grundtext"/>
      </w:pPr>
      <w:r w:rsidRPr="00BA0DA5">
        <w:t>Sind Sie mit der vorgesehenen Verteilung der 20 kantonal festgelegten Semesterlektionen auf die beteiligten Fächer</w:t>
      </w:r>
      <w:r w:rsidR="00EA7CFE" w:rsidRPr="00EA7CFE">
        <w:t xml:space="preserve"> </w:t>
      </w:r>
      <w:r w:rsidR="00EA7CFE" w:rsidRPr="00BA0DA5">
        <w:t xml:space="preserve">im Schwerpunktfach «Naturgesetze &amp; mathematische Strukturen» </w:t>
      </w:r>
      <w:r w:rsidRPr="00BA0DA5">
        <w:t xml:space="preserve"> einverstanden?</w:t>
      </w:r>
    </w:p>
    <w:p w14:paraId="30B12696" w14:textId="789DE725"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88239906"/>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1F1B0D" w:rsidRPr="00BA0DA5">
        <w:rPr>
          <w:rStyle w:val="GrundtextZchn"/>
          <w:rFonts w:eastAsiaTheme="minorEastAsia"/>
          <w:sz w:val="21"/>
          <w:szCs w:val="21"/>
          <w:lang w:eastAsia="de-CH"/>
        </w:rPr>
        <w:t xml:space="preserve"> einverstanden </w:t>
      </w:r>
    </w:p>
    <w:p w14:paraId="17221E23"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25361649"/>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einverstanden </w:t>
      </w:r>
    </w:p>
    <w:p w14:paraId="12EAEFCC"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73775016"/>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eher nicht einverstanden </w:t>
      </w:r>
    </w:p>
    <w:p w14:paraId="59FE18BC"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95999531"/>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nicht einverstanden</w:t>
      </w:r>
    </w:p>
    <w:p w14:paraId="0407C3E9" w14:textId="77777777" w:rsidR="001F1B0D" w:rsidRPr="00BA0DA5" w:rsidRDefault="00E77F54" w:rsidP="001F1B0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3857540"/>
          <w14:checkbox>
            <w14:checked w14:val="0"/>
            <w14:checkedState w14:val="2612" w14:font="MS Gothic"/>
            <w14:uncheckedState w14:val="2610" w14:font="MS Gothic"/>
          </w14:checkbox>
        </w:sdtPr>
        <w:sdtEndPr>
          <w:rPr>
            <w:rStyle w:val="GrundtextZchn"/>
          </w:rPr>
        </w:sdtEndPr>
        <w:sdtContent>
          <w:r w:rsidR="001F1B0D" w:rsidRPr="00BA0DA5">
            <w:rPr>
              <w:rStyle w:val="GrundtextZchn"/>
              <w:rFonts w:ascii="MS Gothic" w:eastAsia="MS Gothic" w:hAnsi="MS Gothic"/>
              <w:sz w:val="21"/>
              <w:szCs w:val="21"/>
              <w:lang w:eastAsia="de-CH"/>
            </w:rPr>
            <w:t>☐</w:t>
          </w:r>
        </w:sdtContent>
      </w:sdt>
      <w:r w:rsidR="001F1B0D" w:rsidRPr="00BA0DA5">
        <w:rPr>
          <w:rStyle w:val="GrundtextZchn"/>
          <w:rFonts w:eastAsiaTheme="minorEastAsia"/>
          <w:sz w:val="21"/>
          <w:szCs w:val="21"/>
          <w:lang w:eastAsia="de-CH"/>
        </w:rPr>
        <w:t xml:space="preserve"> weiss nicht / keine Antwort </w:t>
      </w:r>
    </w:p>
    <w:p w14:paraId="38F36C6E" w14:textId="77777777" w:rsidR="001F1B0D" w:rsidRPr="00BA0DA5" w:rsidRDefault="001F1B0D" w:rsidP="001F1B0D">
      <w:pPr>
        <w:pStyle w:val="fett0"/>
        <w:spacing w:line="240" w:lineRule="atLeast"/>
        <w:rPr>
          <w:b w:val="0"/>
          <w:szCs w:val="21"/>
        </w:rPr>
      </w:pPr>
    </w:p>
    <w:p w14:paraId="6D9386EF" w14:textId="77777777" w:rsidR="001F1B0D" w:rsidRPr="00BA0DA5" w:rsidRDefault="001F1B0D" w:rsidP="001F1B0D">
      <w:pPr>
        <w:pStyle w:val="fett0"/>
        <w:spacing w:line="240" w:lineRule="atLeast"/>
        <w:rPr>
          <w:b w:val="0"/>
          <w:szCs w:val="21"/>
        </w:rPr>
      </w:pPr>
      <w:r w:rsidRPr="00BA0DA5">
        <w:rPr>
          <w:b w:val="0"/>
          <w:szCs w:val="21"/>
        </w:rPr>
        <w:lastRenderedPageBreak/>
        <w:t>Bemerkungen/Optimierungsvorschläge</w:t>
      </w:r>
    </w:p>
    <w:p w14:paraId="36A45C99" w14:textId="375E264E" w:rsidR="00D65A3A" w:rsidRPr="00BA0DA5" w:rsidRDefault="00E77F54" w:rsidP="00C80D99">
      <w:pPr>
        <w:pStyle w:val="Grundtext"/>
        <w:spacing w:line="240" w:lineRule="atLeast"/>
        <w:rPr>
          <w:rFonts w:ascii="Arial Black" w:eastAsiaTheme="majorEastAsia" w:hAnsi="Arial Black" w:cstheme="minorBidi"/>
          <w:sz w:val="21"/>
        </w:rPr>
      </w:pPr>
      <w:sdt>
        <w:sdtPr>
          <w:rPr>
            <w:rStyle w:val="AbschnittstitelfettZchn"/>
            <w:rFonts w:eastAsiaTheme="majorEastAsia" w:cstheme="minorBidi"/>
          </w:rPr>
          <w:id w:val="1218554343"/>
          <w:placeholder>
            <w:docPart w:val="F140AFA1E86D4D3A8EBDD06CDEC86840"/>
          </w:placeholder>
          <w:showingPlcHdr/>
        </w:sdtPr>
        <w:sdtEndPr>
          <w:rPr>
            <w:rStyle w:val="AbschnittstitelfettZchn"/>
          </w:rPr>
        </w:sdtEndPr>
        <w:sdtContent>
          <w:r w:rsidR="001F1B0D" w:rsidRPr="00BA0DA5">
            <w:rPr>
              <w:rStyle w:val="Platzhaltertext"/>
            </w:rPr>
            <w:t>Klicken oder tippen Sie hier, um Text einzugeben.</w:t>
          </w:r>
        </w:sdtContent>
      </w:sdt>
      <w:r w:rsidR="00BB14C1" w:rsidRPr="00BA0DA5">
        <w:rPr>
          <w:szCs w:val="21"/>
        </w:rPr>
        <w:br/>
      </w:r>
    </w:p>
    <w:p w14:paraId="761FD16B" w14:textId="77777777" w:rsidR="009E7B0E" w:rsidRPr="00BA0DA5" w:rsidRDefault="009E7B0E" w:rsidP="00C80D99">
      <w:pPr>
        <w:pStyle w:val="Grundtext"/>
        <w:spacing w:line="240" w:lineRule="atLeast"/>
        <w:rPr>
          <w:rFonts w:ascii="Arial Black" w:eastAsiaTheme="majorEastAsia" w:hAnsi="Arial Black" w:cstheme="minorBidi"/>
          <w:sz w:val="21"/>
        </w:rPr>
      </w:pPr>
    </w:p>
    <w:p w14:paraId="050F8121" w14:textId="5402548A" w:rsidR="009E7B0E" w:rsidRPr="00BA0DA5" w:rsidRDefault="005606B8" w:rsidP="009E7B0E">
      <w:pPr>
        <w:pStyle w:val="Grundtext"/>
        <w:numPr>
          <w:ilvl w:val="1"/>
          <w:numId w:val="22"/>
        </w:numPr>
        <w:ind w:left="709"/>
        <w:rPr>
          <w:rStyle w:val="AbschnittstitelfettZchn"/>
          <w:rFonts w:eastAsiaTheme="majorEastAsia" w:cstheme="minorBidi"/>
        </w:rPr>
      </w:pPr>
      <w:r w:rsidRPr="00BA0DA5">
        <w:rPr>
          <w:rStyle w:val="AbschnittstitelfettZchn"/>
          <w:rFonts w:eastAsiaTheme="majorEastAsia" w:cstheme="minorBidi"/>
        </w:rPr>
        <w:t xml:space="preserve">Kunst </w:t>
      </w:r>
    </w:p>
    <w:p w14:paraId="728627DC" w14:textId="416A3676" w:rsidR="00BB14C1" w:rsidRPr="00BA0DA5" w:rsidRDefault="00BB14C1"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«Kunst</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Design»</w:t>
      </w:r>
    </w:p>
    <w:p w14:paraId="1FB40D06" w14:textId="2551C564" w:rsidR="00BB14C1" w:rsidRPr="00BA0DA5" w:rsidRDefault="00BB14C1" w:rsidP="00BB14C1">
      <w:pPr>
        <w:pStyle w:val="Grundtext"/>
      </w:pPr>
      <w:r w:rsidRPr="00BA0DA5">
        <w:t>Sind Sie mit der fachlichen Konkretisierung (Lern- /Teilgebiete, fachliche Kompetenzen) des Schwerpunktfachs «Kunst</w:t>
      </w:r>
      <w:r w:rsidR="002043E0" w:rsidRPr="00BA0DA5">
        <w:t xml:space="preserve"> </w:t>
      </w:r>
      <w:r w:rsidRPr="00BA0DA5">
        <w:t>&amp;</w:t>
      </w:r>
      <w:r w:rsidR="002043E0" w:rsidRPr="00BA0DA5">
        <w:t xml:space="preserve"> </w:t>
      </w:r>
      <w:r w:rsidRPr="00BA0DA5">
        <w:t xml:space="preserve">Design» einverstanden? </w:t>
      </w:r>
    </w:p>
    <w:p w14:paraId="59645A72"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221891"/>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hint="eastAsia"/>
              <w:sz w:val="21"/>
              <w:szCs w:val="21"/>
              <w:lang w:eastAsia="de-CH"/>
            </w:rPr>
            <w:t>☐</w:t>
          </w:r>
        </w:sdtContent>
      </w:sdt>
      <w:r w:rsidR="00BB14C1" w:rsidRPr="00BA0DA5">
        <w:rPr>
          <w:rStyle w:val="GrundtextZchn"/>
          <w:rFonts w:eastAsiaTheme="minorEastAsia"/>
          <w:sz w:val="21"/>
          <w:szCs w:val="21"/>
          <w:lang w:eastAsia="de-CH"/>
        </w:rPr>
        <w:t xml:space="preserve"> einverstanden </w:t>
      </w:r>
    </w:p>
    <w:p w14:paraId="79EEBB40"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71813124"/>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eher einverstanden </w:t>
      </w:r>
    </w:p>
    <w:p w14:paraId="56927F68"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30985291"/>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eher nicht einverstanden </w:t>
      </w:r>
    </w:p>
    <w:p w14:paraId="4D2EAE0B"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58654741"/>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nicht einverstanden</w:t>
      </w:r>
    </w:p>
    <w:p w14:paraId="12D7C01A"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75871461"/>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weiss nicht / keine Antwort </w:t>
      </w:r>
    </w:p>
    <w:p w14:paraId="79F172B1" w14:textId="77777777" w:rsidR="00BB14C1" w:rsidRPr="00BA0DA5" w:rsidRDefault="00BB14C1" w:rsidP="00BB14C1">
      <w:pPr>
        <w:pStyle w:val="Grundtext"/>
        <w:spacing w:after="0" w:line="240" w:lineRule="atLeast"/>
        <w:rPr>
          <w:rStyle w:val="GrundtextZchn"/>
          <w:rFonts w:eastAsiaTheme="minorEastAsia"/>
          <w:sz w:val="21"/>
          <w:szCs w:val="21"/>
          <w:lang w:eastAsia="de-CH"/>
        </w:rPr>
      </w:pPr>
    </w:p>
    <w:p w14:paraId="3EC9FAEB" w14:textId="77777777" w:rsidR="00BB14C1" w:rsidRPr="00BA0DA5" w:rsidRDefault="00BB14C1" w:rsidP="00BB14C1">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946542696"/>
        <w:placeholder>
          <w:docPart w:val="0670AAE8954D4645ACE1986A11E04B1E"/>
        </w:placeholder>
        <w:showingPlcHdr/>
      </w:sdtPr>
      <w:sdtEndPr>
        <w:rPr>
          <w:rStyle w:val="AbschnittstitelfettZchn"/>
        </w:rPr>
      </w:sdtEndPr>
      <w:sdtContent>
        <w:p w14:paraId="65ABE4B5" w14:textId="77777777" w:rsidR="00BB14C1" w:rsidRPr="00BA0DA5" w:rsidRDefault="00BB14C1" w:rsidP="00BB14C1">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7C3E8785" w14:textId="7C21F04F" w:rsidR="000134BC" w:rsidRPr="00BA0DA5" w:rsidRDefault="000134BC" w:rsidP="000134BC">
      <w:pPr>
        <w:pStyle w:val="Grundtext"/>
      </w:pPr>
      <w:r w:rsidRPr="00BA0DA5">
        <w:t>Sind Sie mit der vorgesehenen Verteilung der 20 kantonal festgelegten Semesterlektionen auf die beteiligten Fächer</w:t>
      </w:r>
      <w:r w:rsidR="00EA7CFE" w:rsidRPr="00EA7CFE">
        <w:t xml:space="preserve"> </w:t>
      </w:r>
      <w:r w:rsidR="00EA7CFE" w:rsidRPr="00BA0DA5">
        <w:t xml:space="preserve">im Schwerpunktfach «Kunst &amp; Design» </w:t>
      </w:r>
      <w:r w:rsidRPr="00BA0DA5">
        <w:t xml:space="preserve"> einverstanden?</w:t>
      </w:r>
    </w:p>
    <w:p w14:paraId="05E1FF24" w14:textId="1EC78B9A"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9917471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0134BC" w:rsidRPr="00BA0DA5">
        <w:rPr>
          <w:rStyle w:val="GrundtextZchn"/>
          <w:rFonts w:eastAsiaTheme="minorEastAsia"/>
          <w:sz w:val="21"/>
          <w:szCs w:val="21"/>
          <w:lang w:eastAsia="de-CH"/>
        </w:rPr>
        <w:t xml:space="preserve"> einverstanden </w:t>
      </w:r>
    </w:p>
    <w:p w14:paraId="4A05CB70"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80938654"/>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eher einverstanden </w:t>
      </w:r>
    </w:p>
    <w:p w14:paraId="5B5A6CD7"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9211671"/>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eher nicht einverstanden </w:t>
      </w:r>
    </w:p>
    <w:p w14:paraId="370E5630"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26979287"/>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nicht einverstanden</w:t>
      </w:r>
    </w:p>
    <w:p w14:paraId="3C0D405C"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46380524"/>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weiss nicht / keine Antwort </w:t>
      </w:r>
    </w:p>
    <w:p w14:paraId="636AE9DA" w14:textId="77777777" w:rsidR="000134BC" w:rsidRPr="00BA0DA5" w:rsidRDefault="000134BC" w:rsidP="000134BC">
      <w:pPr>
        <w:pStyle w:val="fett0"/>
        <w:spacing w:line="240" w:lineRule="atLeast"/>
        <w:rPr>
          <w:b w:val="0"/>
          <w:szCs w:val="21"/>
        </w:rPr>
      </w:pPr>
    </w:p>
    <w:p w14:paraId="179A47A2" w14:textId="77777777" w:rsidR="000134BC" w:rsidRPr="00BA0DA5" w:rsidRDefault="000134BC" w:rsidP="000134BC">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2031476002"/>
        <w:placeholder>
          <w:docPart w:val="EEB96CE85BF049A2AFEB786E8453B86C"/>
        </w:placeholder>
        <w:showingPlcHdr/>
      </w:sdtPr>
      <w:sdtEndPr>
        <w:rPr>
          <w:rStyle w:val="AbschnittstitelfettZchn"/>
        </w:rPr>
      </w:sdtEndPr>
      <w:sdtContent>
        <w:p w14:paraId="14BAD9DC" w14:textId="77777777" w:rsidR="000134BC" w:rsidRPr="00BA0DA5" w:rsidRDefault="000134BC" w:rsidP="000134BC">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7DF1ED19" w14:textId="5B169BDD" w:rsidR="00BB14C1" w:rsidRPr="00BA0DA5" w:rsidRDefault="00BB14C1" w:rsidP="009E7B0E">
      <w:pPr>
        <w:pStyle w:val="Grundtext"/>
        <w:rPr>
          <w:rStyle w:val="AbschnittstitelfettZchn"/>
          <w:rFonts w:eastAsiaTheme="majorEastAsia" w:cstheme="minorBidi"/>
        </w:rPr>
      </w:pPr>
      <w:r w:rsidRPr="00BA0DA5">
        <w:rPr>
          <w:rStyle w:val="AbschnittstitelfettZchn"/>
          <w:rFonts w:eastAsiaTheme="majorEastAsia" w:cstheme="minorBidi"/>
        </w:rPr>
        <w:t>Schwerpunktfach «Musik</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&amp;</w:t>
      </w:r>
      <w:r w:rsidR="002043E0" w:rsidRPr="00BA0DA5">
        <w:rPr>
          <w:rStyle w:val="AbschnittstitelfettZchn"/>
          <w:rFonts w:eastAsiaTheme="majorEastAsia" w:cstheme="minorBidi"/>
        </w:rPr>
        <w:t xml:space="preserve"> </w:t>
      </w:r>
      <w:r w:rsidRPr="00BA0DA5">
        <w:rPr>
          <w:rStyle w:val="AbschnittstitelfettZchn"/>
          <w:rFonts w:eastAsiaTheme="majorEastAsia" w:cstheme="minorBidi"/>
        </w:rPr>
        <w:t>Performance»</w:t>
      </w:r>
    </w:p>
    <w:p w14:paraId="4521D703" w14:textId="0B363E55" w:rsidR="00BB14C1" w:rsidRPr="00BA0DA5" w:rsidRDefault="00BB14C1" w:rsidP="00BB14C1">
      <w:pPr>
        <w:pStyle w:val="Grundtext"/>
      </w:pPr>
      <w:r w:rsidRPr="00BA0DA5">
        <w:t>Sind Sie mit der fachlichen Konkretisierung (Lern- /Teilgebiete, fachliche Kompetenzen) des Schwerpunktfachs «Musik</w:t>
      </w:r>
      <w:r w:rsidR="002043E0" w:rsidRPr="00BA0DA5">
        <w:t xml:space="preserve"> </w:t>
      </w:r>
      <w:r w:rsidRPr="00BA0DA5">
        <w:t>&amp;</w:t>
      </w:r>
      <w:r w:rsidR="002043E0" w:rsidRPr="00BA0DA5">
        <w:t xml:space="preserve"> </w:t>
      </w:r>
      <w:r w:rsidRPr="00BA0DA5">
        <w:t xml:space="preserve">Performance» einverstanden? </w:t>
      </w:r>
    </w:p>
    <w:p w14:paraId="3E425C8A"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9113222"/>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hint="eastAsia"/>
              <w:sz w:val="21"/>
              <w:szCs w:val="21"/>
              <w:lang w:eastAsia="de-CH"/>
            </w:rPr>
            <w:t>☐</w:t>
          </w:r>
        </w:sdtContent>
      </w:sdt>
      <w:r w:rsidR="00BB14C1" w:rsidRPr="00BA0DA5">
        <w:rPr>
          <w:rStyle w:val="GrundtextZchn"/>
          <w:rFonts w:eastAsiaTheme="minorEastAsia"/>
          <w:sz w:val="21"/>
          <w:szCs w:val="21"/>
          <w:lang w:eastAsia="de-CH"/>
        </w:rPr>
        <w:t xml:space="preserve"> einverstanden </w:t>
      </w:r>
    </w:p>
    <w:p w14:paraId="12E4FACB"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9331973"/>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eher einverstanden </w:t>
      </w:r>
    </w:p>
    <w:p w14:paraId="7575FD5B"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11970033"/>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eher nicht einverstanden </w:t>
      </w:r>
    </w:p>
    <w:p w14:paraId="4A85946E"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27074571"/>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nicht einverstanden</w:t>
      </w:r>
    </w:p>
    <w:p w14:paraId="019C09EB" w14:textId="77777777" w:rsidR="00BB14C1" w:rsidRPr="00BA0DA5" w:rsidRDefault="00E77F54" w:rsidP="00BB14C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32823149"/>
          <w14:checkbox>
            <w14:checked w14:val="0"/>
            <w14:checkedState w14:val="2612" w14:font="MS Gothic"/>
            <w14:uncheckedState w14:val="2610" w14:font="MS Gothic"/>
          </w14:checkbox>
        </w:sdtPr>
        <w:sdtEndPr>
          <w:rPr>
            <w:rStyle w:val="GrundtextZchn"/>
          </w:rPr>
        </w:sdtEndPr>
        <w:sdtContent>
          <w:r w:rsidR="00BB14C1" w:rsidRPr="00BA0DA5">
            <w:rPr>
              <w:rStyle w:val="GrundtextZchn"/>
              <w:rFonts w:ascii="MS Gothic" w:eastAsia="MS Gothic" w:hAnsi="MS Gothic"/>
              <w:sz w:val="21"/>
              <w:szCs w:val="21"/>
              <w:lang w:eastAsia="de-CH"/>
            </w:rPr>
            <w:t>☐</w:t>
          </w:r>
        </w:sdtContent>
      </w:sdt>
      <w:r w:rsidR="00BB14C1" w:rsidRPr="00BA0DA5">
        <w:rPr>
          <w:rStyle w:val="GrundtextZchn"/>
          <w:rFonts w:eastAsiaTheme="minorEastAsia"/>
          <w:sz w:val="21"/>
          <w:szCs w:val="21"/>
          <w:lang w:eastAsia="de-CH"/>
        </w:rPr>
        <w:t xml:space="preserve"> weiss nicht / keine Antwort </w:t>
      </w:r>
    </w:p>
    <w:p w14:paraId="5A353A8F" w14:textId="77777777" w:rsidR="00BB14C1" w:rsidRPr="00BA0DA5" w:rsidRDefault="00BB14C1" w:rsidP="00BB14C1">
      <w:pPr>
        <w:pStyle w:val="Grundtext"/>
        <w:spacing w:after="0" w:line="240" w:lineRule="atLeast"/>
        <w:rPr>
          <w:rStyle w:val="GrundtextZchn"/>
          <w:rFonts w:eastAsiaTheme="minorEastAsia"/>
          <w:sz w:val="21"/>
          <w:szCs w:val="21"/>
          <w:lang w:eastAsia="de-CH"/>
        </w:rPr>
      </w:pPr>
    </w:p>
    <w:p w14:paraId="47147703" w14:textId="77777777" w:rsidR="00BB14C1" w:rsidRPr="00BA0DA5" w:rsidRDefault="00BB14C1" w:rsidP="00BB14C1">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118578745"/>
        <w:placeholder>
          <w:docPart w:val="D60217E60C1B4F1F9A966203F63D55DB"/>
        </w:placeholder>
        <w:showingPlcHdr/>
      </w:sdtPr>
      <w:sdtEndPr>
        <w:rPr>
          <w:rStyle w:val="AbschnittstitelfettZchn"/>
        </w:rPr>
      </w:sdtEndPr>
      <w:sdtContent>
        <w:p w14:paraId="77268514" w14:textId="77777777" w:rsidR="00BB14C1" w:rsidRPr="00BA0DA5" w:rsidRDefault="00BB14C1" w:rsidP="00BB14C1">
          <w:pPr>
            <w:pStyle w:val="Grundtext"/>
            <w:spacing w:line="240" w:lineRule="atLeast"/>
            <w:rPr>
              <w:rFonts w:ascii="Arial Black" w:eastAsiaTheme="majorEastAsia" w:hAnsi="Arial Black" w:cstheme="minorHAnsi"/>
              <w:sz w:val="21"/>
              <w:szCs w:val="21"/>
            </w:rPr>
          </w:pPr>
          <w:r w:rsidRPr="00BA0DA5">
            <w:rPr>
              <w:rStyle w:val="Platzhaltertext"/>
              <w:sz w:val="21"/>
              <w:szCs w:val="21"/>
            </w:rPr>
            <w:t>Klicken oder tippen Sie hier, um Text einzugeben.</w:t>
          </w:r>
        </w:p>
      </w:sdtContent>
    </w:sdt>
    <w:p w14:paraId="59B2FFEA" w14:textId="3001BA4B" w:rsidR="000134BC" w:rsidRPr="00BA0DA5" w:rsidRDefault="000134BC" w:rsidP="000134BC">
      <w:pPr>
        <w:pStyle w:val="Grundtext"/>
      </w:pPr>
      <w:r w:rsidRPr="00BA0DA5">
        <w:t xml:space="preserve">Sind Sie mit der vorgesehenen Verteilung der 20 kantonal festgelegten Semesterlektionen auf die beteiligten Fächer </w:t>
      </w:r>
      <w:r w:rsidR="00EA7CFE" w:rsidRPr="00BA0DA5">
        <w:t xml:space="preserve">im Schwerpunktfach «Musik &amp; Performance» </w:t>
      </w:r>
      <w:r w:rsidRPr="00BA0DA5">
        <w:t>einverstanden?</w:t>
      </w:r>
    </w:p>
    <w:p w14:paraId="4310A048" w14:textId="4F68C7F3"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6846805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0134BC" w:rsidRPr="00BA0DA5">
        <w:rPr>
          <w:rStyle w:val="GrundtextZchn"/>
          <w:rFonts w:eastAsiaTheme="minorEastAsia"/>
          <w:sz w:val="21"/>
          <w:szCs w:val="21"/>
          <w:lang w:eastAsia="de-CH"/>
        </w:rPr>
        <w:t xml:space="preserve"> einverstanden </w:t>
      </w:r>
    </w:p>
    <w:p w14:paraId="6FE1AFB0"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51794678"/>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eher einverstanden </w:t>
      </w:r>
    </w:p>
    <w:p w14:paraId="401DE25B"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49119934"/>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eher nicht einverstanden </w:t>
      </w:r>
    </w:p>
    <w:p w14:paraId="55819ACB"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77703813"/>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nicht einverstanden</w:t>
      </w:r>
    </w:p>
    <w:p w14:paraId="681C4080" w14:textId="77777777" w:rsidR="000134BC" w:rsidRPr="00BA0DA5" w:rsidRDefault="00E77F54" w:rsidP="000134BC">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98841635"/>
          <w14:checkbox>
            <w14:checked w14:val="0"/>
            <w14:checkedState w14:val="2612" w14:font="MS Gothic"/>
            <w14:uncheckedState w14:val="2610" w14:font="MS Gothic"/>
          </w14:checkbox>
        </w:sdtPr>
        <w:sdtEndPr>
          <w:rPr>
            <w:rStyle w:val="GrundtextZchn"/>
          </w:rPr>
        </w:sdtEndPr>
        <w:sdtContent>
          <w:r w:rsidR="000134BC" w:rsidRPr="00BA0DA5">
            <w:rPr>
              <w:rStyle w:val="GrundtextZchn"/>
              <w:rFonts w:ascii="MS Gothic" w:eastAsia="MS Gothic" w:hAnsi="MS Gothic"/>
              <w:sz w:val="21"/>
              <w:szCs w:val="21"/>
              <w:lang w:eastAsia="de-CH"/>
            </w:rPr>
            <w:t>☐</w:t>
          </w:r>
        </w:sdtContent>
      </w:sdt>
      <w:r w:rsidR="000134BC" w:rsidRPr="00BA0DA5">
        <w:rPr>
          <w:rStyle w:val="GrundtextZchn"/>
          <w:rFonts w:eastAsiaTheme="minorEastAsia"/>
          <w:sz w:val="21"/>
          <w:szCs w:val="21"/>
          <w:lang w:eastAsia="de-CH"/>
        </w:rPr>
        <w:t xml:space="preserve"> weiss nicht / keine Antwort </w:t>
      </w:r>
    </w:p>
    <w:p w14:paraId="1EE357C7" w14:textId="77777777" w:rsidR="000134BC" w:rsidRPr="00BA0DA5" w:rsidRDefault="000134BC" w:rsidP="000134BC">
      <w:pPr>
        <w:pStyle w:val="fett0"/>
        <w:spacing w:line="240" w:lineRule="atLeast"/>
        <w:rPr>
          <w:b w:val="0"/>
          <w:szCs w:val="21"/>
        </w:rPr>
      </w:pPr>
    </w:p>
    <w:p w14:paraId="12AB28A4" w14:textId="77777777" w:rsidR="000134BC" w:rsidRPr="00BA0DA5" w:rsidRDefault="000134BC" w:rsidP="000134BC">
      <w:pPr>
        <w:pStyle w:val="fett0"/>
        <w:spacing w:line="240" w:lineRule="atLeast"/>
        <w:rPr>
          <w:b w:val="0"/>
          <w:szCs w:val="21"/>
        </w:rPr>
      </w:pPr>
      <w:r w:rsidRPr="00BA0DA5">
        <w:rPr>
          <w:b w:val="0"/>
          <w:szCs w:val="21"/>
        </w:rPr>
        <w:t>Bemerkungen/Optimierungsvorschläge</w:t>
      </w:r>
    </w:p>
    <w:sdt>
      <w:sdtPr>
        <w:rPr>
          <w:rStyle w:val="AbschnittstitelfettZchn"/>
          <w:rFonts w:eastAsiaTheme="majorEastAsia" w:cstheme="minorBidi"/>
        </w:rPr>
        <w:id w:val="508333433"/>
        <w:placeholder>
          <w:docPart w:val="5E85376498BE48568155C6663A7A2852"/>
        </w:placeholder>
        <w:showingPlcHdr/>
      </w:sdtPr>
      <w:sdtEndPr>
        <w:rPr>
          <w:rStyle w:val="AbschnittstitelfettZchn"/>
        </w:rPr>
      </w:sdtEndPr>
      <w:sdtContent>
        <w:p w14:paraId="4B42C9A9" w14:textId="77777777" w:rsidR="000134BC" w:rsidRPr="00BA0DA5" w:rsidRDefault="000134BC" w:rsidP="000134BC">
          <w:pPr>
            <w:pStyle w:val="Grundtext"/>
            <w:spacing w:line="240" w:lineRule="atLeast"/>
            <w:rPr>
              <w:rFonts w:ascii="Arial Black" w:eastAsiaTheme="majorEastAsia" w:hAnsi="Arial Black" w:cstheme="minorBidi"/>
              <w:sz w:val="21"/>
            </w:rPr>
          </w:pPr>
          <w:r w:rsidRPr="00BA0DA5">
            <w:rPr>
              <w:rStyle w:val="Platzhaltertext"/>
            </w:rPr>
            <w:t>Klicken oder tippen Sie hier, um Text einzugeben.</w:t>
          </w:r>
        </w:p>
      </w:sdtContent>
    </w:sdt>
    <w:p w14:paraId="70E1A23A" w14:textId="4E98FA1E" w:rsidR="00075F5F" w:rsidRPr="00BA0DA5" w:rsidRDefault="00075F5F" w:rsidP="00D65A3A">
      <w:pPr>
        <w:pStyle w:val="berschrift1"/>
        <w:numPr>
          <w:ilvl w:val="0"/>
          <w:numId w:val="0"/>
        </w:numPr>
        <w:rPr>
          <w:sz w:val="22"/>
          <w:szCs w:val="22"/>
        </w:rPr>
      </w:pPr>
    </w:p>
    <w:p w14:paraId="1CD6F775" w14:textId="0E6A393A" w:rsidR="00E56378" w:rsidRPr="00BA0DA5" w:rsidRDefault="00E56378" w:rsidP="00E56378">
      <w:pPr>
        <w:pStyle w:val="Grundtext"/>
        <w:spacing w:after="0" w:line="240" w:lineRule="atLeast"/>
        <w:rPr>
          <w:rStyle w:val="GrundtextZchn"/>
          <w:rFonts w:eastAsiaTheme="minorEastAsia"/>
          <w:sz w:val="21"/>
          <w:szCs w:val="21"/>
          <w:lang w:eastAsia="de-CH"/>
        </w:rPr>
      </w:pPr>
    </w:p>
    <w:p w14:paraId="46875448" w14:textId="77777777" w:rsidR="007E125A" w:rsidRPr="00BA0DA5" w:rsidRDefault="007E125A" w:rsidP="6BF64F25">
      <w:pPr>
        <w:spacing w:line="240" w:lineRule="atLeast"/>
        <w:rPr>
          <w:rFonts w:cs="Arial"/>
          <w:b/>
          <w:bCs/>
        </w:rPr>
      </w:pPr>
    </w:p>
    <w:p w14:paraId="4608EF35" w14:textId="22A9E24F" w:rsidR="003C646E" w:rsidRPr="00BA0DA5" w:rsidRDefault="00041016" w:rsidP="009F1F21">
      <w:pPr>
        <w:pStyle w:val="berschrift3"/>
        <w:numPr>
          <w:ilvl w:val="0"/>
          <w:numId w:val="22"/>
        </w:numPr>
        <w:spacing w:after="248"/>
        <w:ind w:left="567" w:hanging="567"/>
      </w:pPr>
      <w:r w:rsidRPr="00BA0DA5">
        <w:t>Kantonale Rahmenkonzepte</w:t>
      </w:r>
    </w:p>
    <w:p w14:paraId="7CA782F2" w14:textId="1A46D85B" w:rsidR="003F6C2D" w:rsidRPr="00BA0DA5" w:rsidRDefault="003F6C2D" w:rsidP="003F6C2D">
      <w:pPr>
        <w:spacing w:line="240" w:lineRule="atLeast"/>
      </w:pPr>
      <w:r w:rsidRPr="00BA0DA5">
        <w:t xml:space="preserve">Haben Sie übergeordnete Bemerkungen </w:t>
      </w:r>
      <w:r w:rsidR="002E6B8A">
        <w:t>zu den kantonalen Rahmenkonzepten</w:t>
      </w:r>
      <w:r w:rsidRPr="00BA0DA5">
        <w:t xml:space="preserve">? </w:t>
      </w:r>
    </w:p>
    <w:p w14:paraId="48F7C492" w14:textId="77777777" w:rsidR="003F6C2D" w:rsidRPr="00BA0DA5" w:rsidRDefault="003F6C2D" w:rsidP="003F6C2D">
      <w:pPr>
        <w:spacing w:line="240" w:lineRule="atLeast"/>
      </w:pPr>
      <w:r w:rsidRPr="00BA0DA5">
        <w:t>Bemerkungen/Optimierungsvorschläge</w:t>
      </w:r>
    </w:p>
    <w:sdt>
      <w:sdtPr>
        <w:rPr>
          <w:rStyle w:val="AbschnittstitelfettZchn"/>
          <w:rFonts w:eastAsiaTheme="majorEastAsia" w:cstheme="minorBidi"/>
        </w:rPr>
        <w:id w:val="1793014323"/>
        <w:placeholder>
          <w:docPart w:val="28B6549B5EBB4E24876D2FFCBDE73C8F"/>
        </w:placeholder>
        <w:showingPlcHdr/>
      </w:sdtPr>
      <w:sdtEndPr>
        <w:rPr>
          <w:rStyle w:val="AbschnittstitelfettZchn"/>
        </w:rPr>
      </w:sdtEndPr>
      <w:sdtContent>
        <w:p w14:paraId="643CFF10" w14:textId="7C5052A2" w:rsidR="003F6C2D" w:rsidRPr="00BA0DA5" w:rsidRDefault="003F6C2D" w:rsidP="003F6C2D">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7EC90C2F" w14:textId="2AFEAA61" w:rsidR="00CF4613" w:rsidRDefault="00CF4613" w:rsidP="006C26BC">
      <w:pPr>
        <w:rPr>
          <w:rFonts w:eastAsia="Arial" w:cs="Arial"/>
          <w:szCs w:val="21"/>
        </w:rPr>
      </w:pPr>
      <w:r w:rsidRPr="006C26BC">
        <w:rPr>
          <w:rFonts w:eastAsia="Arial" w:cs="Arial"/>
          <w:szCs w:val="21"/>
        </w:rPr>
        <w:t xml:space="preserve">Sind Sie mit dem Rahmenkonzept «Basale fachliche Kompetenzen für allgemeine Studierfähigkeit» einverstanden? </w:t>
      </w:r>
    </w:p>
    <w:p w14:paraId="2FED5799"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88298979"/>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3F46438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71713498"/>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059A503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7652488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0C0324B9"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3983128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6FA4742B"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9152152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673BE108" w14:textId="77777777" w:rsidR="00917820" w:rsidRPr="00BA0DA5" w:rsidRDefault="00917820" w:rsidP="00917820">
      <w:pPr>
        <w:rPr>
          <w:rFonts w:asciiTheme="minorHAnsi" w:eastAsiaTheme="minorEastAsia" w:hAnsiTheme="minorHAnsi"/>
          <w:b/>
          <w:bCs/>
        </w:rPr>
      </w:pPr>
    </w:p>
    <w:p w14:paraId="7F34F008" w14:textId="77777777" w:rsidR="00917820" w:rsidRPr="00BA0DA5" w:rsidRDefault="00917820" w:rsidP="00917820">
      <w:pPr>
        <w:spacing w:line="240" w:lineRule="atLeast"/>
      </w:pPr>
      <w:r w:rsidRPr="00BA0DA5">
        <w:t xml:space="preserve">Bemerkungen/Optimierungsvorschläge zu den </w:t>
      </w:r>
      <w:r w:rsidRPr="00CF4613">
        <w:rPr>
          <w:rFonts w:eastAsia="Arial" w:cs="Arial"/>
          <w:szCs w:val="21"/>
        </w:rPr>
        <w:t>«</w:t>
      </w:r>
      <w:r w:rsidRPr="00BA0DA5">
        <w:rPr>
          <w:szCs w:val="21"/>
        </w:rPr>
        <w:t>basalen fachlichen Kompetenzen für allgemeine Studierfähigkeit</w:t>
      </w:r>
      <w:r w:rsidRPr="00CF4613">
        <w:rPr>
          <w:rFonts w:eastAsia="Arial" w:cs="Arial"/>
          <w:szCs w:val="21"/>
        </w:rPr>
        <w:t>»</w:t>
      </w:r>
    </w:p>
    <w:sdt>
      <w:sdtPr>
        <w:rPr>
          <w:rStyle w:val="AbschnittstitelfettZchn"/>
          <w:rFonts w:eastAsiaTheme="majorEastAsia" w:cstheme="minorBidi"/>
        </w:rPr>
        <w:id w:val="-1269926091"/>
        <w:placeholder>
          <w:docPart w:val="1BC6E2A9A55444E08C8F1751B0D9985B"/>
        </w:placeholder>
        <w:showingPlcHdr/>
      </w:sdtPr>
      <w:sdtEndPr>
        <w:rPr>
          <w:rStyle w:val="AbschnittstitelfettZchn"/>
        </w:rPr>
      </w:sdtEndPr>
      <w:sdtContent>
        <w:p w14:paraId="2CE953F9"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0E47550C" w14:textId="77777777" w:rsidR="00917820" w:rsidRDefault="00917820" w:rsidP="00917820">
      <w:pPr>
        <w:spacing w:line="240" w:lineRule="atLeast"/>
      </w:pPr>
    </w:p>
    <w:p w14:paraId="731CB8E0" w14:textId="77777777" w:rsidR="00917820" w:rsidRPr="006C26BC" w:rsidRDefault="00917820" w:rsidP="006C26BC">
      <w:pPr>
        <w:rPr>
          <w:rFonts w:eastAsia="Arial" w:cs="Arial"/>
          <w:szCs w:val="21"/>
        </w:rPr>
      </w:pPr>
    </w:p>
    <w:p w14:paraId="44B37042" w14:textId="5BF16B1B" w:rsidR="00CF4613" w:rsidRDefault="00CF4613" w:rsidP="006C26BC">
      <w:pPr>
        <w:rPr>
          <w:rFonts w:eastAsia="Arial" w:cs="Arial"/>
          <w:szCs w:val="21"/>
        </w:rPr>
      </w:pPr>
      <w:r w:rsidRPr="006C26BC">
        <w:rPr>
          <w:rFonts w:eastAsia="Arial" w:cs="Arial"/>
          <w:szCs w:val="21"/>
        </w:rPr>
        <w:t>Sind Sie mit dem Rahmenkonzept «Transversale Kompetenzbereiche und Themen» einverstanden?</w:t>
      </w:r>
    </w:p>
    <w:p w14:paraId="7D6D6119"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8816237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6832F0BE"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0219238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054AA230"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045381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1B3CB3E7"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72613528"/>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02CE5BB2"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7037022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7AB1F796" w14:textId="77777777" w:rsidR="00917820" w:rsidRDefault="00917820" w:rsidP="00917820">
      <w:pPr>
        <w:rPr>
          <w:rFonts w:eastAsia="Arial" w:cs="Arial"/>
          <w:szCs w:val="21"/>
        </w:rPr>
      </w:pPr>
    </w:p>
    <w:p w14:paraId="18742ECE" w14:textId="77777777" w:rsidR="00917820" w:rsidRPr="00BA0DA5" w:rsidRDefault="00917820" w:rsidP="00917820">
      <w:pPr>
        <w:spacing w:line="240" w:lineRule="atLeast"/>
      </w:pPr>
      <w:r w:rsidRPr="00BA0DA5">
        <w:t xml:space="preserve">Bemerkungen/Optimierungsvorschläge zu den </w:t>
      </w:r>
      <w:r w:rsidRPr="00CF4613">
        <w:rPr>
          <w:rFonts w:eastAsia="Arial" w:cs="Arial"/>
          <w:szCs w:val="21"/>
        </w:rPr>
        <w:t>«</w:t>
      </w:r>
      <w:r w:rsidRPr="00BA0DA5">
        <w:t>transversalen Kompetenzbereichen und Themen</w:t>
      </w:r>
      <w:r w:rsidRPr="00CF4613">
        <w:rPr>
          <w:rFonts w:eastAsia="Arial" w:cs="Arial"/>
          <w:szCs w:val="21"/>
        </w:rPr>
        <w:t>»</w:t>
      </w:r>
    </w:p>
    <w:sdt>
      <w:sdtPr>
        <w:rPr>
          <w:rStyle w:val="AbschnittstitelfettZchn"/>
          <w:rFonts w:eastAsiaTheme="majorEastAsia" w:cstheme="minorBidi"/>
        </w:rPr>
        <w:id w:val="773675204"/>
        <w:placeholder>
          <w:docPart w:val="24DF3473D7604BFD9E94C862E5F5AA35"/>
        </w:placeholder>
        <w:showingPlcHdr/>
      </w:sdtPr>
      <w:sdtEndPr>
        <w:rPr>
          <w:rStyle w:val="AbschnittstitelfettZchn"/>
        </w:rPr>
      </w:sdtEndPr>
      <w:sdtContent>
        <w:p w14:paraId="3C344B4F"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6EA0B59C" w14:textId="77777777" w:rsidR="00917820" w:rsidRPr="006C26BC" w:rsidRDefault="00917820" w:rsidP="006C26BC">
      <w:pPr>
        <w:rPr>
          <w:rFonts w:eastAsia="Arial" w:cs="Arial"/>
          <w:szCs w:val="21"/>
        </w:rPr>
      </w:pPr>
    </w:p>
    <w:p w14:paraId="638E44DF" w14:textId="648A4598" w:rsidR="00CF4613" w:rsidRDefault="00CF4613" w:rsidP="006C26BC">
      <w:pPr>
        <w:rPr>
          <w:rFonts w:eastAsia="Arial" w:cs="Arial"/>
          <w:szCs w:val="21"/>
        </w:rPr>
      </w:pPr>
      <w:r w:rsidRPr="006C26BC">
        <w:rPr>
          <w:rFonts w:eastAsia="Arial" w:cs="Arial"/>
          <w:szCs w:val="21"/>
        </w:rPr>
        <w:t>Sind Sie mit dem Rahmenkonzept «Einsatz für das Gemeinwohl» einverstanden?</w:t>
      </w:r>
    </w:p>
    <w:p w14:paraId="1BCF7A7D"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92917468"/>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019ABF5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72784973"/>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28AA38DB"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039674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2553E667"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34551659"/>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1EBACF48"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5705875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632E6628" w14:textId="77777777" w:rsidR="00917820" w:rsidRDefault="00917820" w:rsidP="00917820">
      <w:pPr>
        <w:spacing w:line="240" w:lineRule="atLeast"/>
      </w:pPr>
    </w:p>
    <w:p w14:paraId="27E5EABA" w14:textId="6C786E5A" w:rsidR="00917820" w:rsidRPr="00BA0DA5" w:rsidRDefault="00917820" w:rsidP="00917820">
      <w:pPr>
        <w:spacing w:line="240" w:lineRule="atLeast"/>
      </w:pPr>
      <w:r w:rsidRPr="00BA0DA5">
        <w:t xml:space="preserve">Bemerkungen/Optimierungsvorschläge zu </w:t>
      </w:r>
      <w:r w:rsidRPr="00CF4613">
        <w:rPr>
          <w:rFonts w:eastAsia="Arial" w:cs="Arial"/>
          <w:szCs w:val="21"/>
        </w:rPr>
        <w:t>«</w:t>
      </w:r>
      <w:r w:rsidRPr="00BA0DA5">
        <w:t>Einsatz für das Gemeinwohl</w:t>
      </w:r>
      <w:r w:rsidRPr="00CF4613">
        <w:rPr>
          <w:rFonts w:eastAsia="Arial" w:cs="Arial"/>
          <w:szCs w:val="21"/>
        </w:rPr>
        <w:t>»</w:t>
      </w:r>
    </w:p>
    <w:sdt>
      <w:sdtPr>
        <w:rPr>
          <w:rStyle w:val="AbschnittstitelfettZchn"/>
          <w:rFonts w:eastAsiaTheme="majorEastAsia" w:cstheme="minorBidi"/>
        </w:rPr>
        <w:id w:val="1098758294"/>
        <w:placeholder>
          <w:docPart w:val="E921B7E9EE5241C9BBEC31594A5A134E"/>
        </w:placeholder>
        <w:showingPlcHdr/>
      </w:sdtPr>
      <w:sdtEndPr>
        <w:rPr>
          <w:rStyle w:val="AbschnittstitelfettZchn"/>
        </w:rPr>
      </w:sdtEndPr>
      <w:sdtContent>
        <w:p w14:paraId="3A6A9B91"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749E63F7" w14:textId="77777777" w:rsidR="00EA7CFE" w:rsidRPr="007D6AC8" w:rsidRDefault="00EA7CFE" w:rsidP="00EA7CFE">
      <w:pPr>
        <w:rPr>
          <w:rFonts w:cs="Arial"/>
          <w:szCs w:val="21"/>
        </w:rPr>
      </w:pPr>
      <w:r w:rsidRPr="007D6AC8">
        <w:rPr>
          <w:rFonts w:cs="Arial"/>
          <w:szCs w:val="21"/>
        </w:rPr>
        <w:t>Die Schulen sind gemäss den nationalen Rahmenvorgaben verpflichtet, die nötigen Voraussetzungen zu schaffen, um den Schülerinnen und Schülern einen Einsatz für das Gemeinwohl zu ermöglichen. Gemäss der jetzigen Vorlage entscheiden die Schulen selbst, ob die Teilnahme freiwillig oder obligatorisch ist.</w:t>
      </w:r>
      <w:r w:rsidRPr="007D6AC8">
        <w:rPr>
          <w:rFonts w:cs="Arial"/>
          <w:szCs w:val="21"/>
        </w:rPr>
        <w:br/>
      </w:r>
      <w:r w:rsidRPr="007D6AC8">
        <w:rPr>
          <w:rFonts w:cs="Arial"/>
          <w:szCs w:val="21"/>
        </w:rPr>
        <w:br/>
        <w:t>Soll jede Schülerin und jeder Schüler während der Gymnasialzeit mindestens einen Einsatz für das Gemeinwohl leisten müssen?</w:t>
      </w:r>
    </w:p>
    <w:p w14:paraId="7B6DF72F" w14:textId="77777777" w:rsidR="00EA7CFE" w:rsidRPr="007D6AC8" w:rsidRDefault="00EA7CFE" w:rsidP="00EA7CFE">
      <w:pPr>
        <w:rPr>
          <w:rFonts w:eastAsiaTheme="minorEastAsia" w:cs="Arial"/>
          <w:b/>
          <w:bCs/>
          <w:szCs w:val="21"/>
        </w:rPr>
      </w:pPr>
      <w:r w:rsidRPr="007D6AC8">
        <w:rPr>
          <w:rFonts w:ascii="Segoe UI Symbol" w:hAnsi="Segoe UI Symbol" w:cs="Segoe UI Symbol"/>
          <w:szCs w:val="21"/>
        </w:rPr>
        <w:t>☐</w:t>
      </w:r>
      <w:r w:rsidRPr="007D6AC8">
        <w:rPr>
          <w:rFonts w:cs="Arial"/>
          <w:szCs w:val="21"/>
        </w:rPr>
        <w:t xml:space="preserve"> Ja, mindestens ein Einsatz soll für alle obligatorisch sein</w:t>
      </w:r>
      <w:r w:rsidRPr="007D6AC8">
        <w:rPr>
          <w:rFonts w:cs="Arial"/>
          <w:szCs w:val="21"/>
        </w:rPr>
        <w:br/>
      </w:r>
      <w:r w:rsidRPr="007D6AC8">
        <w:rPr>
          <w:rFonts w:ascii="Segoe UI Symbol" w:hAnsi="Segoe UI Symbol" w:cs="Segoe UI Symbol"/>
          <w:szCs w:val="21"/>
        </w:rPr>
        <w:t>☐</w:t>
      </w:r>
      <w:r w:rsidRPr="007D6AC8">
        <w:rPr>
          <w:rFonts w:cs="Arial"/>
          <w:szCs w:val="21"/>
        </w:rPr>
        <w:t xml:space="preserve"> Nein, die Schulen sollen dies selbst entscheiden können</w:t>
      </w:r>
    </w:p>
    <w:p w14:paraId="418FB85E" w14:textId="77777777" w:rsidR="00917820" w:rsidRPr="006C26BC" w:rsidRDefault="00917820" w:rsidP="006C26BC">
      <w:pPr>
        <w:rPr>
          <w:rFonts w:eastAsia="Arial" w:cs="Arial"/>
          <w:szCs w:val="21"/>
        </w:rPr>
      </w:pPr>
    </w:p>
    <w:p w14:paraId="1553DC63" w14:textId="7EC3081E" w:rsidR="00CF4613" w:rsidRDefault="00CF4613" w:rsidP="006C26BC">
      <w:pPr>
        <w:rPr>
          <w:rFonts w:eastAsia="Arial" w:cs="Arial"/>
          <w:szCs w:val="21"/>
        </w:rPr>
      </w:pPr>
      <w:r w:rsidRPr="006C26BC">
        <w:rPr>
          <w:rFonts w:eastAsia="Arial" w:cs="Arial"/>
          <w:szCs w:val="21"/>
        </w:rPr>
        <w:t>Sind Sie mit dem Rahmenkonzept «Austausch und Mobilität» einverstanden?</w:t>
      </w:r>
    </w:p>
    <w:p w14:paraId="0646C401"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739934297"/>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63DA18A0"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01179768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40EFB028"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80730268"/>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4645B5F0"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22887375"/>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7B6195FF"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8607388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53A37125" w14:textId="77777777" w:rsidR="00917820" w:rsidRDefault="00917820" w:rsidP="00917820">
      <w:pPr>
        <w:spacing w:line="240" w:lineRule="atLeast"/>
      </w:pPr>
    </w:p>
    <w:p w14:paraId="04001BF9" w14:textId="305F5097" w:rsidR="00917820" w:rsidRPr="00BA0DA5" w:rsidRDefault="00917820" w:rsidP="00917820">
      <w:pPr>
        <w:spacing w:line="240" w:lineRule="atLeast"/>
      </w:pPr>
      <w:r w:rsidRPr="00BA0DA5">
        <w:t xml:space="preserve">Bemerkungen/Optimierungsvorschläge zu </w:t>
      </w:r>
      <w:r w:rsidRPr="00CF4613">
        <w:rPr>
          <w:rFonts w:eastAsia="Arial" w:cs="Arial"/>
          <w:szCs w:val="21"/>
        </w:rPr>
        <w:t>«</w:t>
      </w:r>
      <w:r w:rsidRPr="00BA0DA5">
        <w:t>Austausch und Mobilität</w:t>
      </w:r>
      <w:r w:rsidRPr="00CF4613">
        <w:rPr>
          <w:rFonts w:eastAsia="Arial" w:cs="Arial"/>
          <w:szCs w:val="21"/>
        </w:rPr>
        <w:t>»</w:t>
      </w:r>
    </w:p>
    <w:sdt>
      <w:sdtPr>
        <w:rPr>
          <w:rStyle w:val="AbschnittstitelfettZchn"/>
          <w:rFonts w:eastAsiaTheme="majorEastAsia" w:cstheme="minorBidi"/>
        </w:rPr>
        <w:id w:val="-1601794395"/>
        <w:placeholder>
          <w:docPart w:val="512303C00CA64CCB8B09C81A51FDFADE"/>
        </w:placeholder>
        <w:showingPlcHdr/>
      </w:sdtPr>
      <w:sdtEndPr>
        <w:rPr>
          <w:rStyle w:val="AbschnittstitelfettZchn"/>
        </w:rPr>
      </w:sdtEndPr>
      <w:sdtContent>
        <w:p w14:paraId="133DD4CF"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6B663C56" w14:textId="77777777" w:rsidR="00917820" w:rsidRPr="006C26BC" w:rsidRDefault="00917820" w:rsidP="006C26BC">
      <w:pPr>
        <w:rPr>
          <w:rFonts w:eastAsia="Arial" w:cs="Arial"/>
          <w:szCs w:val="21"/>
        </w:rPr>
      </w:pPr>
    </w:p>
    <w:p w14:paraId="67D94DF6" w14:textId="4AF24516" w:rsidR="00CF4613" w:rsidRDefault="00CF4613" w:rsidP="006C26BC">
      <w:pPr>
        <w:rPr>
          <w:rFonts w:eastAsia="Arial" w:cs="Arial"/>
          <w:szCs w:val="21"/>
        </w:rPr>
      </w:pPr>
      <w:r w:rsidRPr="006C26BC">
        <w:rPr>
          <w:rFonts w:eastAsia="Arial" w:cs="Arial"/>
          <w:szCs w:val="21"/>
        </w:rPr>
        <w:t>Sind Sie mit dem Rahmenkonzept «Beurteilungskultur» einverstanden?</w:t>
      </w:r>
    </w:p>
    <w:p w14:paraId="1CD0BE5F"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50718112"/>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einverstanden </w:t>
      </w:r>
    </w:p>
    <w:p w14:paraId="0F23FF5B"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940986594"/>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einverstanden </w:t>
      </w:r>
    </w:p>
    <w:p w14:paraId="73080C6A"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34058924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eher nicht einverstanden </w:t>
      </w:r>
    </w:p>
    <w:p w14:paraId="16D12DDB"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617301521"/>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nicht einverstanden</w:t>
      </w:r>
    </w:p>
    <w:p w14:paraId="71D8DB09" w14:textId="77777777" w:rsidR="00917820" w:rsidRDefault="00E77F54" w:rsidP="00917820">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27660670"/>
          <w14:checkbox>
            <w14:checked w14:val="0"/>
            <w14:checkedState w14:val="2612" w14:font="MS Gothic"/>
            <w14:uncheckedState w14:val="2610" w14:font="MS Gothic"/>
          </w14:checkbox>
        </w:sdtPr>
        <w:sdtEndPr>
          <w:rPr>
            <w:rStyle w:val="GrundtextZchn"/>
          </w:rPr>
        </w:sdtEndPr>
        <w:sdtContent>
          <w:r w:rsidR="00917820">
            <w:rPr>
              <w:rStyle w:val="GrundtextZchn"/>
              <w:rFonts w:ascii="MS Gothic" w:eastAsia="MS Gothic" w:hAnsi="MS Gothic" w:hint="eastAsia"/>
              <w:sz w:val="21"/>
              <w:szCs w:val="21"/>
              <w:lang w:eastAsia="de-CH"/>
            </w:rPr>
            <w:t>☐</w:t>
          </w:r>
        </w:sdtContent>
      </w:sdt>
      <w:r w:rsidR="00917820">
        <w:rPr>
          <w:rStyle w:val="GrundtextZchn"/>
          <w:rFonts w:eastAsiaTheme="minorEastAsia"/>
          <w:sz w:val="21"/>
          <w:szCs w:val="21"/>
          <w:lang w:eastAsia="de-CH"/>
        </w:rPr>
        <w:t xml:space="preserve"> weiss nicht / keine Antwort </w:t>
      </w:r>
    </w:p>
    <w:p w14:paraId="290C4BA7" w14:textId="77777777" w:rsidR="00917820" w:rsidRPr="006C26BC" w:rsidRDefault="00917820" w:rsidP="006C26BC">
      <w:pPr>
        <w:rPr>
          <w:rFonts w:eastAsia="Arial" w:cs="Arial"/>
          <w:szCs w:val="21"/>
        </w:rPr>
      </w:pPr>
    </w:p>
    <w:p w14:paraId="729515D6" w14:textId="77777777" w:rsidR="00917820" w:rsidRPr="00BA0DA5" w:rsidRDefault="00917820" w:rsidP="00917820">
      <w:pPr>
        <w:spacing w:line="240" w:lineRule="atLeast"/>
      </w:pPr>
      <w:r w:rsidRPr="00BA0DA5">
        <w:t xml:space="preserve">Bemerkungen/Optimierungsvorschläge zu </w:t>
      </w:r>
      <w:r w:rsidRPr="00CF4613">
        <w:rPr>
          <w:rFonts w:eastAsia="Arial" w:cs="Arial"/>
          <w:szCs w:val="21"/>
        </w:rPr>
        <w:t>«</w:t>
      </w:r>
      <w:r w:rsidRPr="00BA0DA5">
        <w:t>Beurteilungskultur</w:t>
      </w:r>
      <w:r w:rsidRPr="00CF4613">
        <w:rPr>
          <w:rFonts w:eastAsia="Arial" w:cs="Arial"/>
          <w:szCs w:val="21"/>
        </w:rPr>
        <w:t>»</w:t>
      </w:r>
    </w:p>
    <w:sdt>
      <w:sdtPr>
        <w:rPr>
          <w:rStyle w:val="AbschnittstitelfettZchn"/>
          <w:rFonts w:eastAsiaTheme="majorEastAsia" w:cstheme="minorBidi"/>
        </w:rPr>
        <w:id w:val="-175881121"/>
        <w:placeholder>
          <w:docPart w:val="EF4A0AC74A9546A5868E97793D05CADB"/>
        </w:placeholder>
        <w:showingPlcHdr/>
      </w:sdtPr>
      <w:sdtEndPr>
        <w:rPr>
          <w:rStyle w:val="AbschnittstitelfettZchn"/>
        </w:rPr>
      </w:sdtEndPr>
      <w:sdtContent>
        <w:p w14:paraId="5C73A528" w14:textId="77777777" w:rsidR="00917820" w:rsidRPr="00BA0DA5" w:rsidRDefault="00917820" w:rsidP="00917820">
          <w:pPr>
            <w:pStyle w:val="Grundtext"/>
            <w:spacing w:line="240" w:lineRule="atLeast"/>
            <w:rPr>
              <w:rStyle w:val="AbschnittstitelfettZchn"/>
              <w:rFonts w:eastAsiaTheme="majorEastAsia" w:cstheme="minorHAnsi"/>
              <w:szCs w:val="21"/>
            </w:rPr>
          </w:pPr>
          <w:r w:rsidRPr="00BA0DA5">
            <w:rPr>
              <w:rStyle w:val="Platzhaltertext"/>
              <w:sz w:val="21"/>
              <w:szCs w:val="21"/>
            </w:rPr>
            <w:t>Klicken oder tippen Sie hier, um Text einzugeben.</w:t>
          </w:r>
        </w:p>
      </w:sdtContent>
    </w:sdt>
    <w:p w14:paraId="277CEF02" w14:textId="77777777" w:rsidR="006C26BC" w:rsidRDefault="006C26BC" w:rsidP="006C26BC">
      <w:pPr>
        <w:spacing w:line="240" w:lineRule="atLeast"/>
      </w:pPr>
    </w:p>
    <w:p w14:paraId="206241C6" w14:textId="73C9D447" w:rsidR="003F6C2D" w:rsidRDefault="003F6C2D" w:rsidP="005606B8">
      <w:pPr>
        <w:rPr>
          <w:rFonts w:asciiTheme="minorHAnsi" w:eastAsiaTheme="minorEastAsia" w:hAnsiTheme="minorHAnsi"/>
          <w:b/>
          <w:bCs/>
        </w:rPr>
      </w:pPr>
    </w:p>
    <w:sectPr w:rsidR="003F6C2D">
      <w:headerReference w:type="even" r:id="rId16"/>
      <w:headerReference w:type="default" r:id="rId17"/>
      <w:footerReference w:type="even" r:id="rId18"/>
      <w:footerReference w:type="default" r:id="rId19"/>
      <w:headerReference w:type="first" r:id="rId20"/>
      <w:footerReference w:type="first" r:id="rId21"/>
      <w:pgSz w:w="11906" w:h="16838" w:code="9"/>
      <w:pgMar w:top="3062" w:right="936" w:bottom="1701" w:left="2466"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7E14C" w14:textId="77777777" w:rsidR="00E77F54" w:rsidRDefault="00E77F54" w:rsidP="005F4621">
      <w:pPr>
        <w:spacing w:after="0"/>
      </w:pPr>
      <w:r>
        <w:separator/>
      </w:r>
    </w:p>
  </w:endnote>
  <w:endnote w:type="continuationSeparator" w:id="0">
    <w:p w14:paraId="3B31727A" w14:textId="77777777" w:rsidR="00E77F54" w:rsidRDefault="00E77F54" w:rsidP="005F4621">
      <w:pPr>
        <w:spacing w:after="0"/>
      </w:pPr>
      <w:r>
        <w:continuationSeparator/>
      </w:r>
    </w:p>
  </w:endnote>
  <w:endnote w:type="continuationNotice" w:id="1">
    <w:p w14:paraId="1D25D5AC" w14:textId="77777777" w:rsidR="00E77F54" w:rsidRDefault="00E77F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DC86" w14:textId="77777777" w:rsidR="00B55D1E" w:rsidRDefault="00B55D1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4F45" w14:textId="77777777" w:rsidR="00B55D1E" w:rsidRDefault="00B55D1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CustomElements.Footer.Line"/>
      <w:id w:val="1140695013"/>
      <w:dataBinding w:xpath="//Text[@id='CustomElements.Footer.Line']" w:storeItemID="{0A5E439A-5E98-4D9C-AB23-FD469A218F21}"/>
      <w:text w:multiLine="1"/>
    </w:sdtPr>
    <w:sdtEndPr/>
    <w:sdtContent>
      <w:p w14:paraId="20BE79A4" w14:textId="77777777" w:rsidR="007413B9" w:rsidRPr="00A60DF9" w:rsidRDefault="007413B9">
        <w:pPr>
          <w:pStyle w:val="Fuzeile"/>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A3975" w14:textId="77777777" w:rsidR="00E77F54" w:rsidRDefault="00E77F54" w:rsidP="005F4621">
      <w:pPr>
        <w:spacing w:after="0"/>
      </w:pPr>
      <w:r>
        <w:separator/>
      </w:r>
    </w:p>
  </w:footnote>
  <w:footnote w:type="continuationSeparator" w:id="0">
    <w:p w14:paraId="167DE765" w14:textId="77777777" w:rsidR="00E77F54" w:rsidRDefault="00E77F54" w:rsidP="005F4621">
      <w:pPr>
        <w:spacing w:after="0"/>
      </w:pPr>
      <w:r>
        <w:continuationSeparator/>
      </w:r>
    </w:p>
  </w:footnote>
  <w:footnote w:type="continuationNotice" w:id="1">
    <w:p w14:paraId="0BCC5B20" w14:textId="77777777" w:rsidR="00E77F54" w:rsidRDefault="00E77F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EEBF" w14:textId="77777777" w:rsidR="00B55D1E" w:rsidRDefault="00B55D1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9E34" w14:textId="77777777" w:rsidR="007413B9" w:rsidRPr="009F1FBA" w:rsidRDefault="007413B9">
    <w:pPr>
      <w:pStyle w:val="Kopfzeile"/>
    </w:pPr>
    <w:r>
      <w:rPr>
        <w:noProof/>
        <w:lang w:eastAsia="de-CH"/>
      </w:rPr>
      <mc:AlternateContent>
        <mc:Choice Requires="wps">
          <w:drawing>
            <wp:anchor distT="0" distB="0" distL="114300" distR="114300" simplePos="0" relativeHeight="251658242" behindDoc="0" locked="1" layoutInCell="1" allowOverlap="1" wp14:anchorId="376B10C9" wp14:editId="216FADD0">
              <wp:simplePos x="0" y="0"/>
              <wp:positionH relativeFrom="page">
                <wp:align>right</wp:align>
              </wp:positionH>
              <wp:positionV relativeFrom="page">
                <wp:posOffset>702310</wp:posOffset>
              </wp:positionV>
              <wp:extent cx="2664000" cy="288000"/>
              <wp:effectExtent l="0" t="0" r="0" b="0"/>
              <wp:wrapNone/>
              <wp:docPr id="21" name="Text 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000" cy="288000"/>
                      </a:xfrm>
                      <a:prstGeom prst="rect">
                        <a:avLst/>
                      </a:prstGeom>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6B07A" w14:textId="77777777" w:rsidR="007413B9" w:rsidRDefault="007413B9">
                          <w:pPr>
                            <w:pStyle w:val="Neutral"/>
                          </w:pPr>
                          <w:r>
                            <w:rPr>
                              <w:noProof/>
                            </w:rPr>
                            <w:drawing>
                              <wp:inline distT="0" distB="0" distL="0" distR="0" wp14:anchorId="1D862E1C" wp14:editId="3FA3BB45">
                                <wp:extent cx="216427" cy="216427"/>
                                <wp:effectExtent l="0" t="0" r="0" b="0"/>
                                <wp:docPr id="22" name="ooImg_195924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41574" name="ooImg_1959243445"/>
                                        <pic:cNvPicPr/>
                                      </pic:nvPicPr>
                                      <pic:blipFill>
                                        <a:blip r:embed="rId1">
                                          <a:extLst>
                                            <a:ext uri="{28A0092B-C50C-407E-A947-70E740481C1C}">
                                              <a14:useLocalDpi xmlns:a14="http://schemas.microsoft.com/office/drawing/2010/main" val="0"/>
                                            </a:ext>
                                          </a:extLst>
                                        </a:blip>
                                        <a:stretch>
                                          <a:fillRect/>
                                        </a:stretch>
                                      </pic:blipFill>
                                      <pic:spPr>
                                        <a:xfrm>
                                          <a:off x="0" y="0"/>
                                          <a:ext cx="216427" cy="216427"/>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B10C9" id="_x0000_t202" coordsize="21600,21600" o:spt="202" path="m,l,21600r21600,l21600,xe">
              <v:stroke joinstyle="miter"/>
              <v:path gradientshapeok="t" o:connecttype="rect"/>
            </v:shapetype>
            <v:shape id="Text Box 689" o:spid="_x0000_s1026" type="#_x0000_t202" style="position:absolute;margin-left:158.55pt;margin-top:55.3pt;width:209.75pt;height:22.7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" filled="f" stroked="f">
              <v:textbox inset="0,0,0,0">
                <w:txbxContent>
                  <w:p w14:paraId="1276B07A" w14:textId="77777777" w:rsidR="007413B9" w:rsidRDefault="007413B9">
                    <w:pPr>
                      <w:pStyle w:val="Neutral"/>
                    </w:pPr>
                    <w:r>
                      <w:rPr>
                        <w:noProof/>
                      </w:rPr>
                      <w:drawing>
                        <wp:inline distT="0" distB="0" distL="0" distR="0" wp14:anchorId="1D862E1C" wp14:editId="3FA3BB45">
                          <wp:extent cx="216427" cy="216427"/>
                          <wp:effectExtent l="0" t="0" r="0" b="0"/>
                          <wp:docPr id="22" name="ooImg_195924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41574" name="ooImg_1959243445"/>
                                  <pic:cNvPicPr/>
                                </pic:nvPicPr>
                                <pic:blipFill>
                                  <a:blip r:embed="rId2">
                                    <a:extLst>
                                      <a:ext uri="{28A0092B-C50C-407E-A947-70E740481C1C}">
                                        <a14:useLocalDpi xmlns:a14="http://schemas.microsoft.com/office/drawing/2010/main" val="0"/>
                                      </a:ext>
                                    </a:extLst>
                                  </a:blip>
                                  <a:stretch>
                                    <a:fillRect/>
                                  </a:stretch>
                                </pic:blipFill>
                                <pic:spPr>
                                  <a:xfrm>
                                    <a:off x="0" y="0"/>
                                    <a:ext cx="216427" cy="216427"/>
                                  </a:xfrm>
                                  <a:prstGeom prst="rect">
                                    <a:avLst/>
                                  </a:prstGeom>
                                </pic:spPr>
                              </pic:pic>
                            </a:graphicData>
                          </a:graphic>
                        </wp:inline>
                      </w:drawing>
                    </w:r>
                  </w:p>
                </w:txbxContent>
              </v:textbox>
              <w10:wrap anchorx="page" anchory="page"/>
              <w10:anchorlock/>
            </v:shape>
          </w:pict>
        </mc:Fallback>
      </mc:AlternateContent>
    </w:r>
    <w:r>
      <w:rPr>
        <w:noProof/>
        <w:lang w:eastAsia="de-CH"/>
      </w:rPr>
      <mc:AlternateContent>
        <mc:Choice Requires="wps">
          <w:drawing>
            <wp:anchor distT="0" distB="0" distL="114300" distR="114300" simplePos="0" relativeHeight="251658243" behindDoc="0" locked="1" layoutInCell="1" allowOverlap="1" wp14:anchorId="546BC048" wp14:editId="44BC5B14">
              <wp:simplePos x="0" y="0"/>
              <wp:positionH relativeFrom="page">
                <wp:align>right</wp:align>
              </wp:positionH>
              <wp:positionV relativeFrom="page">
                <wp:posOffset>0</wp:posOffset>
              </wp:positionV>
              <wp:extent cx="2347200" cy="1656000"/>
              <wp:effectExtent l="0" t="0" r="15240" b="1905"/>
              <wp:wrapSquare wrapText="bothSides"/>
              <wp:docPr id="24"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200" cy="165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4A0" w:firstRow="1" w:lastRow="0" w:firstColumn="1" w:lastColumn="0" w:noHBand="0" w:noVBand="1"/>
                          </w:tblPr>
                          <w:tblGrid>
                            <w:gridCol w:w="3043"/>
                          </w:tblGrid>
                          <w:tr w:rsidR="00AE458C" w14:paraId="1A339753" w14:textId="77777777" w:rsidTr="009C7C97">
                            <w:trPr>
                              <w:trHeight w:val="2551"/>
                            </w:trPr>
                            <w:tc>
                              <w:tcPr>
                                <w:tcW w:w="3043" w:type="dxa"/>
                                <w:vAlign w:val="center"/>
                                <w:hideMark/>
                              </w:tcPr>
                              <w:sdt>
                                <w:sdtPr>
                                  <w:alias w:val="CustomElements.Header.TextFolgeseiten"/>
                                  <w:id w:val="1758841684"/>
                                  <w:dataBinding w:xpath="//Text[@id='CustomElements.Header.TextFolgeseiten']" w:storeItemID="{0A5E439A-5E98-4D9C-AB23-FD469A218F21}"/>
                                  <w:text w:multiLine="1"/>
                                </w:sdtPr>
                                <w:sdtEndPr/>
                                <w:sdtContent>
                                  <w:p w14:paraId="0083839E" w14:textId="77777777" w:rsidR="007413B9" w:rsidRDefault="00D12385">
                                    <w:pPr>
                                      <w:pStyle w:val="BriefKopf"/>
                                    </w:pPr>
                                    <w:r>
                                      <w:t>Bildungsdirektion</w:t>
                                    </w:r>
                                    <w:r>
                                      <w:br/>
                                      <w:t>Mittelschul- und Berufsbildungsamt</w:t>
                                    </w:r>
                                  </w:p>
                                </w:sdtContent>
                              </w:sdt>
                              <w:sdt>
                                <w:sdtPr>
                                  <w:alias w:val="NumPages"/>
                                  <w:tag w:val="1785426152"/>
                                  <w:id w:val="-1342160327"/>
                                </w:sdtPr>
                                <w:sdtEndPr/>
                                <w:sdtContent>
                                  <w:p w14:paraId="505CFBC5"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tc>
                          </w:tr>
                        </w:tbl>
                        <w:p w14:paraId="48411987" w14:textId="77777777" w:rsidR="007413B9" w:rsidRDefault="007413B9">
                          <w:pPr>
                            <w:spacing w:after="0"/>
                            <w:rPr>
                              <w:sz w:val="2"/>
                              <w:szCs w:val="2"/>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6BC048" id="_x0000_t202" coordsize="21600,21600" o:spt="202" path="m,l,21600r21600,l21600,xe">
              <v:stroke joinstyle="miter"/>
              <v:path gradientshapeok="t" o:connecttype="rect"/>
            </v:shapetype>
            <v:shape id="Text Box 690" o:spid="_x0000_s1027" type="#_x0000_t202" style="position:absolute;margin-left:133.6pt;margin-top:0;width:184.8pt;height:130.4pt;z-index:251658243;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" filled="f" stroked="f">
              <v:textbox inset="0,0,0,0">
                <w:txbxContent>
                  <w:tbl>
                    <w:tblPr>
                      <w:tblW w:w="0" w:type="auto"/>
                      <w:tblInd w:w="5" w:type="dxa"/>
                      <w:tblCellMar>
                        <w:left w:w="0" w:type="dxa"/>
                        <w:right w:w="0" w:type="dxa"/>
                      </w:tblCellMar>
                      <w:tblLook w:val="04A0" w:firstRow="1" w:lastRow="0" w:firstColumn="1" w:lastColumn="0" w:noHBand="0" w:noVBand="1"/>
                    </w:tblPr>
                    <w:tblGrid>
                      <w:gridCol w:w="3043"/>
                    </w:tblGrid>
                    <w:tr w:rsidR="00AE458C" w14:paraId="1A339753" w14:textId="77777777" w:rsidTr="009C7C97">
                      <w:trPr>
                        <w:trHeight w:val="2551"/>
                      </w:trPr>
                      <w:tc>
                        <w:tcPr>
                          <w:tcW w:w="3043" w:type="dxa"/>
                          <w:vAlign w:val="center"/>
                          <w:hideMark/>
                        </w:tcPr>
                        <w:sdt>
                          <w:sdtPr>
                            <w:alias w:val="CustomElements.Header.TextFolgeseiten"/>
                            <w:id w:val="1758841684"/>
                            <w:dataBinding w:xpath="//Text[@id='CustomElements.Header.TextFolgeseiten']" w:storeItemID="{0A5E439A-5E98-4D9C-AB23-FD469A218F21}"/>
                            <w:text w:multiLine="1"/>
                          </w:sdtPr>
                          <w:sdtEndPr/>
                          <w:sdtContent>
                            <w:p w14:paraId="0083839E" w14:textId="77777777" w:rsidR="007413B9" w:rsidRDefault="00D12385">
                              <w:pPr>
                                <w:pStyle w:val="BriefKopf"/>
                              </w:pPr>
                              <w:r>
                                <w:t>Bildungsdirektion</w:t>
                              </w:r>
                              <w:r>
                                <w:br/>
                                <w:t>Mittelschul- und Berufsbildungsamt</w:t>
                              </w:r>
                            </w:p>
                          </w:sdtContent>
                        </w:sdt>
                        <w:sdt>
                          <w:sdtPr>
                            <w:alias w:val="NumPages"/>
                            <w:tag w:val="1785426152"/>
                            <w:id w:val="-1342160327"/>
                          </w:sdtPr>
                          <w:sdtEndPr/>
                          <w:sdtContent>
                            <w:p w14:paraId="505CFBC5"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tc>
                    </w:tr>
                  </w:tbl>
                  <w:p w14:paraId="48411987" w14:textId="77777777" w:rsidR="007413B9" w:rsidRDefault="007413B9">
                    <w:pPr>
                      <w:spacing w:after="0"/>
                      <w:rPr>
                        <w:sz w:val="2"/>
                        <w:szCs w:val="2"/>
                      </w:rPr>
                    </w:pPr>
                  </w:p>
                </w:txbxContent>
              </v:textbox>
              <w10:wrap type="square"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4F9C" w14:textId="77777777" w:rsidR="007413B9" w:rsidRPr="00825B57" w:rsidRDefault="007413B9">
    <w:pPr>
      <w:pStyle w:val="Kopfzeile"/>
    </w:pPr>
    <w:r>
      <w:rPr>
        <w:noProof/>
        <w:lang w:eastAsia="de-CH"/>
      </w:rPr>
      <mc:AlternateContent>
        <mc:Choice Requires="wps">
          <w:drawing>
            <wp:inline distT="0" distB="0" distL="0" distR="0" wp14:anchorId="08FEEEB4" wp14:editId="37181A1A">
              <wp:extent cx="5383530" cy="2381885"/>
              <wp:effectExtent l="0" t="0" r="0" b="0"/>
              <wp:docPr id="25"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3530" cy="215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05" w:type="dxa"/>
                            <w:tblLayout w:type="fixed"/>
                            <w:tblCellMar>
                              <w:left w:w="0" w:type="dxa"/>
                              <w:right w:w="0" w:type="dxa"/>
                            </w:tblCellMar>
                            <w:tblLook w:val="04A0" w:firstRow="1" w:lastRow="0" w:firstColumn="1" w:lastColumn="0" w:noHBand="0" w:noVBand="1"/>
                          </w:tblPr>
                          <w:tblGrid>
                            <w:gridCol w:w="8505"/>
                          </w:tblGrid>
                          <w:tr w:rsidR="00AE458C" w14:paraId="1117758A" w14:textId="77777777">
                            <w:trPr>
                              <w:trHeight w:val="1168"/>
                            </w:trPr>
                            <w:sdt>
                              <w:sdtPr>
                                <w:alias w:val="CustomElements.Header.Formular.Basis.Script1"/>
                                <w:id w:val="1758841676"/>
                                <w:dataBinding w:xpath="//Text[@id='CustomElements.Header.Formular.Basis.Script1']" w:storeItemID="{0A5E439A-5E98-4D9C-AB23-FD469A218F21}"/>
                                <w:text w:multiLine="1"/>
                              </w:sdtPr>
                              <w:sdtEndPr/>
                              <w:sdtContent>
                                <w:tc>
                                  <w:tcPr>
                                    <w:tcW w:w="8505" w:type="dxa"/>
                                    <w:vAlign w:val="bottom"/>
                                  </w:tcPr>
                                  <w:p w14:paraId="50B6D508" w14:textId="77777777" w:rsidR="007413B9" w:rsidRPr="0085033C" w:rsidRDefault="007413B9">
                                    <w:pPr>
                                      <w:pStyle w:val="BriefKopf"/>
                                    </w:pPr>
                                    <w:r>
                                      <w:t>Kanton Zürich</w:t>
                                    </w:r>
                                    <w:r>
                                      <w:br/>
                                      <w:t>Bildungsdirektion</w:t>
                                    </w:r>
                                  </w:p>
                                </w:tc>
                              </w:sdtContent>
                            </w:sdt>
                          </w:tr>
                          <w:tr w:rsidR="00AE458C" w14:paraId="765BBF77" w14:textId="77777777">
                            <w:trPr>
                              <w:trHeight w:val="227"/>
                            </w:trPr>
                            <w:sdt>
                              <w:sdtPr>
                                <w:alias w:val="CustomElements.Header.Formular.Basis.Script2"/>
                                <w:id w:val="1758841677"/>
                                <w:dataBinding w:xpath="//Text[@id='CustomElements.Header.Formular.Basis.Script2']" w:storeItemID="{0A5E439A-5E98-4D9C-AB23-FD469A218F21}"/>
                                <w:text w:multiLine="1"/>
                              </w:sdtPr>
                              <w:sdtEndPr/>
                              <w:sdtContent>
                                <w:tc>
                                  <w:tcPr>
                                    <w:tcW w:w="8505" w:type="dxa"/>
                                  </w:tcPr>
                                  <w:p w14:paraId="4C04FC9C" w14:textId="77777777" w:rsidR="007413B9" w:rsidRDefault="00D12385">
                                    <w:pPr>
                                      <w:pStyle w:val="BriefKopffett"/>
                                    </w:pPr>
                                    <w:r>
                                      <w:t>Mittelschul- und Berufsbildungsamt</w:t>
                                    </w:r>
                                  </w:p>
                                </w:tc>
                              </w:sdtContent>
                            </w:sdt>
                          </w:tr>
                          <w:tr w:rsidR="00AE458C" w14:paraId="18F0FFF7" w14:textId="77777777">
                            <w:trPr>
                              <w:trHeight w:val="1254"/>
                            </w:trPr>
                            <w:tc>
                              <w:tcPr>
                                <w:tcW w:w="8505" w:type="dxa"/>
                              </w:tcPr>
                              <w:sdt>
                                <w:sdtPr>
                                  <w:alias w:val="CustomElements.Header.Formular.Basis.Script3"/>
                                  <w:id w:val="1758841678"/>
                                  <w:dataBinding w:xpath="//Text[@id='CustomElements.Header.Formular.Basis.Script3']" w:storeItemID="{0A5E439A-5E98-4D9C-AB23-FD469A218F21}"/>
                                  <w:text w:multiLine="1"/>
                                </w:sdtPr>
                                <w:sdtEndPr/>
                                <w:sdtContent>
                                  <w:p w14:paraId="38CD2D6B" w14:textId="77777777" w:rsidR="007413B9" w:rsidRDefault="00D12385">
                                    <w:pPr>
                                      <w:pStyle w:val="BriefKopf"/>
                                    </w:pPr>
                                    <w:r>
                                      <w:t>Abteilung Mittelschulen</w:t>
                                    </w:r>
                                    <w:r>
                                      <w:br/>
                                    </w:r>
                                  </w:p>
                                </w:sdtContent>
                              </w:sdt>
                              <w:p w14:paraId="32543F02" w14:textId="0502F740" w:rsidR="007413B9" w:rsidRDefault="00B55D1E">
                                <w:pPr>
                                  <w:pStyle w:val="BriefKopf"/>
                                </w:pPr>
                                <w:r>
                                  <w:t>14.10.2026</w:t>
                                </w:r>
                              </w:p>
                              <w:bookmarkStart w:id="0" w:name="OLE_LINK2" w:displacedByCustomXml="next"/>
                              <w:bookmarkStart w:id="1" w:name="OLE_LINK1" w:displacedByCustomXml="next"/>
                              <w:sdt>
                                <w:sdtPr>
                                  <w:alias w:val="NumPages"/>
                                  <w:tag w:val="1785426152"/>
                                  <w:id w:val="1785426152"/>
                                </w:sdtPr>
                                <w:sdtEndPr/>
                                <w:sdtContent>
                                  <w:p w14:paraId="65020119"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bookmarkEnd w:id="0" w:displacedByCustomXml="prev"/>
                              <w:bookmarkEnd w:id="1" w:displacedByCustomXml="prev"/>
                            </w:tc>
                          </w:tr>
                        </w:tbl>
                        <w:p w14:paraId="70985F13" w14:textId="77777777" w:rsidR="007413B9" w:rsidRDefault="007413B9">
                          <w:pPr>
                            <w:pStyle w:val="BriefKopf"/>
                          </w:pPr>
                        </w:p>
                      </w:txbxContent>
                    </wps:txbx>
                    <wps:bodyPr rot="0" vert="horz" wrap="square" lIns="0" tIns="0" rIns="0" bIns="0" anchor="t" anchorCtr="0" upright="1">
                      <a:spAutoFit/>
                    </wps:bodyPr>
                  </wps:wsp>
                </a:graphicData>
              </a:graphic>
            </wp:inline>
          </w:drawing>
        </mc:Choice>
        <mc:Fallback>
          <w:pict>
            <v:shapetype w14:anchorId="08FEEEB4" id="_x0000_t202" coordsize="21600,21600" o:spt="202" path="m,l,21600r21600,l21600,xe">
              <v:stroke joinstyle="miter"/>
              <v:path gradientshapeok="t" o:connecttype="rect"/>
            </v:shapetype>
            <v:shape id="Text Box 703" o:spid="_x0000_s1028" type="#_x0000_t202" style="width:423.9pt;height:18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" filled="f" stroked="f">
              <v:textbox style="mso-fit-shape-to-text:t" inset="0,0,0,0">
                <w:txbxContent>
                  <w:tbl>
                    <w:tblPr>
                      <w:tblW w:w="8505" w:type="dxa"/>
                      <w:tblLayout w:type="fixed"/>
                      <w:tblCellMar>
                        <w:left w:w="0" w:type="dxa"/>
                        <w:right w:w="0" w:type="dxa"/>
                      </w:tblCellMar>
                      <w:tblLook w:val="04A0" w:firstRow="1" w:lastRow="0" w:firstColumn="1" w:lastColumn="0" w:noHBand="0" w:noVBand="1"/>
                    </w:tblPr>
                    <w:tblGrid>
                      <w:gridCol w:w="8505"/>
                    </w:tblGrid>
                    <w:tr w:rsidR="00AE458C" w14:paraId="1117758A" w14:textId="77777777">
                      <w:trPr>
                        <w:trHeight w:val="1168"/>
                      </w:trPr>
                      <w:sdt>
                        <w:sdtPr>
                          <w:alias w:val="CustomElements.Header.Formular.Basis.Script1"/>
                          <w:id w:val="1758841676"/>
                          <w:dataBinding w:xpath="//Text[@id='CustomElements.Header.Formular.Basis.Script1']" w:storeItemID="{0A5E439A-5E98-4D9C-AB23-FD469A218F21}"/>
                          <w:text w:multiLine="1"/>
                        </w:sdtPr>
                        <w:sdtEndPr/>
                        <w:sdtContent>
                          <w:tc>
                            <w:tcPr>
                              <w:tcW w:w="8505" w:type="dxa"/>
                              <w:vAlign w:val="bottom"/>
                            </w:tcPr>
                            <w:p w14:paraId="50B6D508" w14:textId="77777777" w:rsidR="007413B9" w:rsidRPr="0085033C" w:rsidRDefault="007413B9">
                              <w:pPr>
                                <w:pStyle w:val="BriefKopf"/>
                              </w:pPr>
                              <w:r>
                                <w:t>Kanton Zürich</w:t>
                              </w:r>
                              <w:r>
                                <w:br/>
                                <w:t>Bildungsdirektion</w:t>
                              </w:r>
                            </w:p>
                          </w:tc>
                        </w:sdtContent>
                      </w:sdt>
                    </w:tr>
                    <w:tr w:rsidR="00AE458C" w14:paraId="765BBF77" w14:textId="77777777">
                      <w:trPr>
                        <w:trHeight w:val="227"/>
                      </w:trPr>
                      <w:sdt>
                        <w:sdtPr>
                          <w:alias w:val="CustomElements.Header.Formular.Basis.Script2"/>
                          <w:id w:val="1758841677"/>
                          <w:dataBinding w:xpath="//Text[@id='CustomElements.Header.Formular.Basis.Script2']" w:storeItemID="{0A5E439A-5E98-4D9C-AB23-FD469A218F21}"/>
                          <w:text w:multiLine="1"/>
                        </w:sdtPr>
                        <w:sdtEndPr/>
                        <w:sdtContent>
                          <w:tc>
                            <w:tcPr>
                              <w:tcW w:w="8505" w:type="dxa"/>
                            </w:tcPr>
                            <w:p w14:paraId="4C04FC9C" w14:textId="77777777" w:rsidR="007413B9" w:rsidRDefault="00D12385">
                              <w:pPr>
                                <w:pStyle w:val="BriefKopffett"/>
                              </w:pPr>
                              <w:r>
                                <w:t>Mittelschul- und Berufsbildungsamt</w:t>
                              </w:r>
                            </w:p>
                          </w:tc>
                        </w:sdtContent>
                      </w:sdt>
                    </w:tr>
                    <w:tr w:rsidR="00AE458C" w14:paraId="18F0FFF7" w14:textId="77777777">
                      <w:trPr>
                        <w:trHeight w:val="1254"/>
                      </w:trPr>
                      <w:tc>
                        <w:tcPr>
                          <w:tcW w:w="8505" w:type="dxa"/>
                        </w:tcPr>
                        <w:sdt>
                          <w:sdtPr>
                            <w:alias w:val="CustomElements.Header.Formular.Basis.Script3"/>
                            <w:id w:val="1758841678"/>
                            <w:dataBinding w:xpath="//Text[@id='CustomElements.Header.Formular.Basis.Script3']" w:storeItemID="{0A5E439A-5E98-4D9C-AB23-FD469A218F21}"/>
                            <w:text w:multiLine="1"/>
                          </w:sdtPr>
                          <w:sdtEndPr/>
                          <w:sdtContent>
                            <w:p w14:paraId="38CD2D6B" w14:textId="77777777" w:rsidR="007413B9" w:rsidRDefault="00D12385">
                              <w:pPr>
                                <w:pStyle w:val="BriefKopf"/>
                              </w:pPr>
                              <w:r>
                                <w:t>Abteilung Mittelschulen</w:t>
                              </w:r>
                              <w:r>
                                <w:br/>
                              </w:r>
                            </w:p>
                          </w:sdtContent>
                        </w:sdt>
                        <w:p w14:paraId="32543F02" w14:textId="0502F740" w:rsidR="007413B9" w:rsidRDefault="00B55D1E">
                          <w:pPr>
                            <w:pStyle w:val="BriefKopf"/>
                          </w:pPr>
                          <w:r>
                            <w:t>14.10.2026</w:t>
                          </w:r>
                        </w:p>
                        <w:bookmarkStart w:id="2" w:name="OLE_LINK2" w:displacedByCustomXml="next"/>
                        <w:bookmarkStart w:id="3" w:name="OLE_LINK1" w:displacedByCustomXml="next"/>
                        <w:sdt>
                          <w:sdtPr>
                            <w:alias w:val="NumPages"/>
                            <w:tag w:val="1785426152"/>
                            <w:id w:val="1785426152"/>
                          </w:sdtPr>
                          <w:sdtEndPr/>
                          <w:sdtContent>
                            <w:p w14:paraId="65020119"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bookmarkEnd w:id="2" w:displacedByCustomXml="prev"/>
                        <w:bookmarkEnd w:id="3" w:displacedByCustomXml="prev"/>
                      </w:tc>
                    </w:tr>
                  </w:tbl>
                  <w:p w14:paraId="70985F13" w14:textId="77777777" w:rsidR="007413B9" w:rsidRDefault="007413B9">
                    <w:pPr>
                      <w:pStyle w:val="BriefKopf"/>
                    </w:pPr>
                  </w:p>
                </w:txbxContent>
              </v:textbox>
              <w10:anchorlock/>
            </v:shape>
          </w:pict>
        </mc:Fallback>
      </mc:AlternateContent>
    </w:r>
    <w:r>
      <w:rPr>
        <w:noProof/>
        <w:lang w:eastAsia="de-CH"/>
      </w:rPr>
      <mc:AlternateContent>
        <mc:Choice Requires="wps">
          <w:drawing>
            <wp:anchor distT="0" distB="0" distL="114300" distR="114300" simplePos="0" relativeHeight="251658241" behindDoc="0" locked="1" layoutInCell="1" allowOverlap="1" wp14:anchorId="32AE1F74" wp14:editId="5CF96DF8">
              <wp:simplePos x="0" y="0"/>
              <wp:positionH relativeFrom="page">
                <wp:posOffset>360045</wp:posOffset>
              </wp:positionH>
              <wp:positionV relativeFrom="page">
                <wp:posOffset>269875</wp:posOffset>
              </wp:positionV>
              <wp:extent cx="1166400" cy="1116000"/>
              <wp:effectExtent l="0" t="0" r="0" b="0"/>
              <wp:wrapNone/>
              <wp:docPr id="26"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00" cy="1116000"/>
                      </a:xfrm>
                      <a:prstGeom prst="rect">
                        <a:avLst/>
                      </a:prstGeom>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86475" w14:textId="77777777" w:rsidR="007413B9" w:rsidRDefault="007413B9">
                          <w:pPr>
                            <w:pStyle w:val="Neutral"/>
                          </w:pPr>
                          <w:r>
                            <w:rPr>
                              <w:noProof/>
                            </w:rPr>
                            <w:drawing>
                              <wp:inline distT="0" distB="0" distL="0" distR="0" wp14:anchorId="07540A68" wp14:editId="3E1FDE12">
                                <wp:extent cx="1115665" cy="1079086"/>
                                <wp:effectExtent l="0" t="0" r="8890" b="6985"/>
                                <wp:docPr id="27" name="ooImg_58806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78999" name="ooImg_588066004"/>
                                        <pic:cNvPicPr/>
                                      </pic:nvPicPr>
                                      <pic:blipFill>
                                        <a:blip r:embed="rId1">
                                          <a:extLst>
                                            <a:ext uri="{28A0092B-C50C-407E-A947-70E740481C1C}">
                                              <a14:useLocalDpi xmlns:a14="http://schemas.microsoft.com/office/drawing/2010/main" val="0"/>
                                            </a:ext>
                                          </a:extLst>
                                        </a:blip>
                                        <a:stretch>
                                          <a:fillRect/>
                                        </a:stretch>
                                      </pic:blipFill>
                                      <pic:spPr>
                                        <a:xfrm>
                                          <a:off x="0" y="0"/>
                                          <a:ext cx="1115665" cy="1079086"/>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E1F74" id="Text Box 702" o:spid="_x0000_s1029" type="#_x0000_t202" style="position:absolute;margin-left:28.35pt;margin-top:21.25pt;width:91.85pt;height:87.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" filled="f" stroked="f">
              <v:textbox inset="0,0,0,0">
                <w:txbxContent>
                  <w:p w14:paraId="0E786475" w14:textId="77777777" w:rsidR="007413B9" w:rsidRDefault="007413B9">
                    <w:pPr>
                      <w:pStyle w:val="Neutral"/>
                    </w:pPr>
                    <w:r>
                      <w:rPr>
                        <w:noProof/>
                      </w:rPr>
                      <w:drawing>
                        <wp:inline distT="0" distB="0" distL="0" distR="0" wp14:anchorId="07540A68" wp14:editId="3E1FDE12">
                          <wp:extent cx="1115665" cy="1079086"/>
                          <wp:effectExtent l="0" t="0" r="8890" b="6985"/>
                          <wp:docPr id="27" name="ooImg_58806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78999" name="ooImg_588066004"/>
                                  <pic:cNvPicPr/>
                                </pic:nvPicPr>
                                <pic:blipFill>
                                  <a:blip r:embed="rId2">
                                    <a:extLst>
                                      <a:ext uri="{28A0092B-C50C-407E-A947-70E740481C1C}">
                                        <a14:useLocalDpi xmlns:a14="http://schemas.microsoft.com/office/drawing/2010/main" val="0"/>
                                      </a:ext>
                                    </a:extLst>
                                  </a:blip>
                                  <a:stretch>
                                    <a:fillRect/>
                                  </a:stretch>
                                </pic:blipFill>
                                <pic:spPr>
                                  <a:xfrm>
                                    <a:off x="0" y="0"/>
                                    <a:ext cx="1115665" cy="1079086"/>
                                  </a:xfrm>
                                  <a:prstGeom prst="rect">
                                    <a:avLst/>
                                  </a:prstGeom>
                                </pic:spPr>
                              </pic:pic>
                            </a:graphicData>
                          </a:graphic>
                        </wp:inline>
                      </w:drawing>
                    </w:r>
                  </w:p>
                </w:txbxContent>
              </v:textbox>
              <w10:wrap anchorx="page" anchory="page"/>
              <w10:anchorlock/>
            </v:shape>
          </w:pict>
        </mc:Fallback>
      </mc:AlternateContent>
    </w:r>
    <w:r>
      <w:rPr>
        <w:noProof/>
        <w:lang w:eastAsia="de-CH"/>
      </w:rPr>
      <mc:AlternateContent>
        <mc:Choice Requires="wps">
          <w:drawing>
            <wp:anchor distT="0" distB="0" distL="114300" distR="114300" simplePos="0" relativeHeight="251658240" behindDoc="0" locked="1" layoutInCell="1" allowOverlap="1" wp14:anchorId="67FCB236" wp14:editId="644DA9C4">
              <wp:simplePos x="0" y="0"/>
              <wp:positionH relativeFrom="margin">
                <wp:posOffset>4338320</wp:posOffset>
              </wp:positionH>
              <wp:positionV relativeFrom="page">
                <wp:posOffset>-20119340</wp:posOffset>
              </wp:positionV>
              <wp:extent cx="1058400" cy="266400"/>
              <wp:effectExtent l="0" t="0" r="0" b="0"/>
              <wp:wrapNone/>
              <wp:docPr id="29" name="###DraftMode###1026" descr="of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400" cy="266400"/>
                      </a:xfrm>
                      <a:prstGeom prst="rect">
                        <a:avLst/>
                      </a:prstGeom>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CellMar>
                              <w:left w:w="0" w:type="dxa"/>
                              <w:right w:w="0" w:type="dxa"/>
                            </w:tblCellMar>
                            <w:tblLook w:val="04A0" w:firstRow="1" w:lastRow="0" w:firstColumn="1" w:lastColumn="0" w:noHBand="0" w:noVBand="1"/>
                          </w:tblPr>
                          <w:tblGrid>
                            <w:gridCol w:w="1565"/>
                          </w:tblGrid>
                          <w:tr w:rsidR="00AE458C" w14:paraId="26EFB132" w14:textId="77777777" w:rsidTr="001B733F">
                            <w:trPr>
                              <w:trHeight w:val="170"/>
                            </w:trPr>
                            <w:tc>
                              <w:tcPr>
                                <w:tcW w:w="1565" w:type="dxa"/>
                                <w:tcBorders>
                                  <w:top w:val="nil"/>
                                  <w:left w:val="nil"/>
                                  <w:bottom w:val="single" w:sz="4" w:space="0" w:color="auto"/>
                                  <w:right w:val="nil"/>
                                </w:tcBorders>
                                <w:hideMark/>
                              </w:tcPr>
                              <w:p w14:paraId="4F3E5FD8" w14:textId="77777777" w:rsidR="007413B9" w:rsidRDefault="007413B9">
                                <w:pPr>
                                  <w:pStyle w:val="BriefKopffett"/>
                                </w:pPr>
                                <w:r>
                                  <w:t>Entwurf</w:t>
                                </w:r>
                              </w:p>
                            </w:tc>
                          </w:tr>
                          <w:tr w:rsidR="00AE458C" w14:paraId="092719AA" w14:textId="77777777" w:rsidTr="001B733F">
                            <w:tc>
                              <w:tcPr>
                                <w:tcW w:w="1565" w:type="dxa"/>
                                <w:tcBorders>
                                  <w:top w:val="single" w:sz="4" w:space="0" w:color="auto"/>
                                  <w:left w:val="nil"/>
                                  <w:bottom w:val="nil"/>
                                  <w:right w:val="nil"/>
                                </w:tcBorders>
                                <w:hideMark/>
                              </w:tcPr>
                              <w:p w14:paraId="546D88D4" w14:textId="6CA65F8A" w:rsidR="007413B9" w:rsidRDefault="007413B9">
                                <w:pPr>
                                  <w:pStyle w:val="BriefKopf"/>
                                </w:pPr>
                              </w:p>
                            </w:tc>
                          </w:tr>
                        </w:tbl>
                        <w:p w14:paraId="3C1050C5" w14:textId="77777777" w:rsidR="007413B9" w:rsidRPr="002F1C35" w:rsidRDefault="007413B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CB236" id="###DraftMode###1026" o:spid="_x0000_s1030" type="#_x0000_t202" alt="off" style="position:absolute;margin-left:341.6pt;margin-top:-1584.2pt;width:83.35pt;height: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" filled="f" stroked="f">
              <v:textbox inset="0,0,0,0">
                <w:txbxContent>
                  <w:tbl>
                    <w:tblPr>
                      <w:tblW w:w="0" w:type="auto"/>
                      <w:tblInd w:w="57" w:type="dxa"/>
                      <w:tblCellMar>
                        <w:left w:w="0" w:type="dxa"/>
                        <w:right w:w="0" w:type="dxa"/>
                      </w:tblCellMar>
                      <w:tblLook w:val="04A0" w:firstRow="1" w:lastRow="0" w:firstColumn="1" w:lastColumn="0" w:noHBand="0" w:noVBand="1"/>
                    </w:tblPr>
                    <w:tblGrid>
                      <w:gridCol w:w="1565"/>
                    </w:tblGrid>
                    <w:tr w:rsidR="00AE458C" w14:paraId="26EFB132" w14:textId="77777777" w:rsidTr="001B733F">
                      <w:trPr>
                        <w:trHeight w:val="170"/>
                      </w:trPr>
                      <w:tc>
                        <w:tcPr>
                          <w:tcW w:w="1565" w:type="dxa"/>
                          <w:tcBorders>
                            <w:top w:val="nil"/>
                            <w:left w:val="nil"/>
                            <w:bottom w:val="single" w:sz="4" w:space="0" w:color="auto"/>
                            <w:right w:val="nil"/>
                          </w:tcBorders>
                          <w:hideMark/>
                        </w:tcPr>
                        <w:p w14:paraId="4F3E5FD8" w14:textId="77777777" w:rsidR="007413B9" w:rsidRDefault="007413B9">
                          <w:pPr>
                            <w:pStyle w:val="BriefKopffett"/>
                          </w:pPr>
                          <w:r>
                            <w:t>Entwurf</w:t>
                          </w:r>
                        </w:p>
                      </w:tc>
                    </w:tr>
                    <w:tr w:rsidR="00AE458C" w14:paraId="092719AA" w14:textId="77777777" w:rsidTr="001B733F">
                      <w:tc>
                        <w:tcPr>
                          <w:tcW w:w="1565" w:type="dxa"/>
                          <w:tcBorders>
                            <w:top w:val="single" w:sz="4" w:space="0" w:color="auto"/>
                            <w:left w:val="nil"/>
                            <w:bottom w:val="nil"/>
                            <w:right w:val="nil"/>
                          </w:tcBorders>
                          <w:hideMark/>
                        </w:tcPr>
                        <w:p w14:paraId="546D88D4" w14:textId="6CA65F8A" w:rsidR="007413B9" w:rsidRDefault="007413B9">
                          <w:pPr>
                            <w:pStyle w:val="BriefKopf"/>
                          </w:pPr>
                        </w:p>
                      </w:tc>
                    </w:tr>
                  </w:tbl>
                  <w:p w14:paraId="3C1050C5" w14:textId="77777777" w:rsidR="007413B9" w:rsidRPr="002F1C35" w:rsidRDefault="007413B9"/>
                </w:txbxContent>
              </v:textbox>
              <w10:wrap anchorx="margin" anchory="page"/>
              <w10:anchorlock/>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C9+oNhEehySL6j" int2:id="VDJiLYS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90E"/>
    <w:multiLevelType w:val="multilevel"/>
    <w:tmpl w:val="B8AE649C"/>
    <w:lvl w:ilvl="0">
      <w:start w:val="1"/>
      <w:numFmt w:val="decimal"/>
      <w:lvlText w:val="%1."/>
      <w:lvlJc w:val="left"/>
      <w:pPr>
        <w:ind w:left="1637"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877504"/>
    <w:multiLevelType w:val="multilevel"/>
    <w:tmpl w:val="C62C2190"/>
    <w:numStyleLink w:val="ListeNummernRoemischList"/>
  </w:abstractNum>
  <w:abstractNum w:abstractNumId="2" w15:restartNumberingAfterBreak="0">
    <w:nsid w:val="032C4B84"/>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3E770F"/>
    <w:multiLevelType w:val="multilevel"/>
    <w:tmpl w:val="C62C2190"/>
    <w:styleLink w:val="ListeNummernRoemischList"/>
    <w:lvl w:ilvl="0">
      <w:start w:val="1"/>
      <w:numFmt w:val="upperRoman"/>
      <w:pStyle w:val="ListeNummernRoemisch"/>
      <w:lvlText w:val="%1."/>
      <w:lvlJc w:val="left"/>
      <w:pPr>
        <w:ind w:left="567" w:hanging="567"/>
      </w:pPr>
      <w:rPr>
        <w:rFonts w:hint="default"/>
      </w:rPr>
    </w:lvl>
    <w:lvl w:ilvl="1">
      <w:start w:val="1"/>
      <w:numFmt w:val="upperRoman"/>
      <w:lvlText w:val="%1.%2."/>
      <w:lvlJc w:val="left"/>
      <w:pPr>
        <w:ind w:left="1134" w:hanging="567"/>
      </w:pPr>
      <w:rPr>
        <w:rFonts w:hint="default"/>
      </w:rPr>
    </w:lvl>
    <w:lvl w:ilvl="2">
      <w:start w:val="1"/>
      <w:numFmt w:val="upperRoman"/>
      <w:lvlText w:val="%1.%2.%3."/>
      <w:lvlJc w:val="left"/>
      <w:pPr>
        <w:ind w:left="1701" w:hanging="567"/>
      </w:pPr>
      <w:rPr>
        <w:rFonts w:hint="default"/>
      </w:rPr>
    </w:lvl>
    <w:lvl w:ilvl="3">
      <w:start w:val="1"/>
      <w:numFmt w:val="none"/>
      <w:lvlRestart w:val="0"/>
      <w:lvlText w:val=""/>
      <w:lvlJc w:val="left"/>
      <w:pPr>
        <w:ind w:left="2268" w:hanging="567"/>
      </w:pPr>
      <w:rPr>
        <w:rFonts w:hint="default"/>
      </w:rPr>
    </w:lvl>
    <w:lvl w:ilvl="4">
      <w:start w:val="1"/>
      <w:numFmt w:val="none"/>
      <w:lvlRestart w:val="0"/>
      <w:lvlText w:val=""/>
      <w:lvlJc w:val="left"/>
      <w:pPr>
        <w:ind w:left="2835" w:hanging="567"/>
      </w:pPr>
      <w:rPr>
        <w:rFonts w:hint="default"/>
      </w:rPr>
    </w:lvl>
    <w:lvl w:ilvl="5">
      <w:start w:val="1"/>
      <w:numFmt w:val="none"/>
      <w:lvlRestart w:val="0"/>
      <w:lvlText w:val=""/>
      <w:lvlJc w:val="left"/>
      <w:pPr>
        <w:ind w:left="3402" w:hanging="567"/>
      </w:pPr>
      <w:rPr>
        <w:rFonts w:hint="default"/>
      </w:rPr>
    </w:lvl>
    <w:lvl w:ilvl="6">
      <w:start w:val="1"/>
      <w:numFmt w:val="none"/>
      <w:lvlRestart w:val="0"/>
      <w:lvlText w:val=""/>
      <w:lvlJc w:val="left"/>
      <w:pPr>
        <w:ind w:left="3969" w:hanging="567"/>
      </w:pPr>
      <w:rPr>
        <w:rFonts w:hint="default"/>
      </w:rPr>
    </w:lvl>
    <w:lvl w:ilvl="7">
      <w:start w:val="1"/>
      <w:numFmt w:val="none"/>
      <w:lvlRestart w:val="0"/>
      <w:lvlText w:val=""/>
      <w:lvlJc w:val="left"/>
      <w:pPr>
        <w:ind w:left="4536" w:hanging="567"/>
      </w:pPr>
      <w:rPr>
        <w:rFonts w:hint="default"/>
      </w:rPr>
    </w:lvl>
    <w:lvl w:ilvl="8">
      <w:start w:val="1"/>
      <w:numFmt w:val="none"/>
      <w:lvlRestart w:val="0"/>
      <w:lvlText w:val=""/>
      <w:lvlJc w:val="left"/>
      <w:pPr>
        <w:ind w:left="5103" w:hanging="567"/>
      </w:pPr>
      <w:rPr>
        <w:rFonts w:hint="default"/>
      </w:rPr>
    </w:lvl>
  </w:abstractNum>
  <w:abstractNum w:abstractNumId="4" w15:restartNumberingAfterBreak="0">
    <w:nsid w:val="06594017"/>
    <w:multiLevelType w:val="hybridMultilevel"/>
    <w:tmpl w:val="DFCE7A2C"/>
    <w:lvl w:ilvl="0" w:tplc="38244F4E">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074C290B"/>
    <w:multiLevelType w:val="multilevel"/>
    <w:tmpl w:val="6ECE6128"/>
    <w:styleLink w:val="ListeberschriftmitZiffer"/>
    <w:lvl w:ilvl="0">
      <w:start w:val="1"/>
      <w:numFmt w:val="upperLetter"/>
      <w:pStyle w:val="berschriftmitZiffer"/>
      <w:lvlText w:val="%1."/>
      <w:lvlJc w:val="left"/>
      <w:pPr>
        <w:ind w:left="357" w:hanging="357"/>
      </w:pPr>
      <w:rPr>
        <w:rFonts w:hint="default"/>
      </w:rPr>
    </w:lvl>
    <w:lvl w:ilvl="1">
      <w:start w:val="1"/>
      <w:numFmt w:val="upperLetter"/>
      <w:suff w:val="space"/>
      <w:lvlText w:val="%2."/>
      <w:lvlJc w:val="left"/>
      <w:pPr>
        <w:ind w:left="357" w:hanging="357"/>
      </w:pPr>
      <w:rPr>
        <w:rFonts w:hint="default"/>
      </w:rPr>
    </w:lvl>
    <w:lvl w:ilvl="2">
      <w:start w:val="1"/>
      <w:numFmt w:val="upperLetter"/>
      <w:lvlText w:val="%3."/>
      <w:lvlJc w:val="left"/>
      <w:pPr>
        <w:ind w:left="357" w:hanging="357"/>
      </w:pPr>
      <w:rPr>
        <w:rFonts w:hint="default"/>
      </w:rPr>
    </w:lvl>
    <w:lvl w:ilvl="3">
      <w:start w:val="1"/>
      <w:numFmt w:val="upperLetter"/>
      <w:lvlText w:val="%4."/>
      <w:lvlJc w:val="left"/>
      <w:pPr>
        <w:ind w:left="357" w:hanging="357"/>
      </w:pPr>
      <w:rPr>
        <w:rFonts w:hint="default"/>
      </w:rPr>
    </w:lvl>
    <w:lvl w:ilvl="4">
      <w:start w:val="1"/>
      <w:numFmt w:val="upperLetter"/>
      <w:lvlText w:val="%5."/>
      <w:lvlJc w:val="left"/>
      <w:pPr>
        <w:ind w:left="357" w:hanging="357"/>
      </w:pPr>
      <w:rPr>
        <w:rFonts w:hint="default"/>
      </w:rPr>
    </w:lvl>
    <w:lvl w:ilvl="5">
      <w:start w:val="1"/>
      <w:numFmt w:val="upperLetter"/>
      <w:lvlText w:val="%6."/>
      <w:lvlJc w:val="left"/>
      <w:pPr>
        <w:ind w:left="357" w:hanging="357"/>
      </w:pPr>
      <w:rPr>
        <w:rFonts w:hint="default"/>
      </w:rPr>
    </w:lvl>
    <w:lvl w:ilvl="6">
      <w:start w:val="1"/>
      <w:numFmt w:val="upperLetter"/>
      <w:lvlText w:val="%7."/>
      <w:lvlJc w:val="left"/>
      <w:pPr>
        <w:ind w:left="357" w:hanging="357"/>
      </w:pPr>
      <w:rPr>
        <w:rFonts w:hint="default"/>
      </w:rPr>
    </w:lvl>
    <w:lvl w:ilvl="7">
      <w:start w:val="1"/>
      <w:numFmt w:val="upperLetter"/>
      <w:lvlText w:val="%8."/>
      <w:lvlJc w:val="left"/>
      <w:pPr>
        <w:ind w:left="357" w:hanging="357"/>
      </w:pPr>
      <w:rPr>
        <w:rFonts w:hint="default"/>
      </w:rPr>
    </w:lvl>
    <w:lvl w:ilvl="8">
      <w:start w:val="1"/>
      <w:numFmt w:val="upperLetter"/>
      <w:lvlText w:val="%9."/>
      <w:lvlJc w:val="left"/>
      <w:pPr>
        <w:ind w:left="357" w:hanging="357"/>
      </w:pPr>
      <w:rPr>
        <w:rFonts w:hint="default"/>
      </w:rPr>
    </w:lvl>
  </w:abstractNum>
  <w:abstractNum w:abstractNumId="6" w15:restartNumberingAfterBreak="0">
    <w:nsid w:val="0A5F229C"/>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24527EE"/>
    <w:multiLevelType w:val="multilevel"/>
    <w:tmpl w:val="326E03CE"/>
    <w:lvl w:ilvl="0">
      <w:start w:val="3"/>
      <w:numFmt w:val="decimal"/>
      <w:lvlText w:val="%1"/>
      <w:lvlJc w:val="left"/>
      <w:pPr>
        <w:ind w:left="360" w:hanging="360"/>
      </w:pPr>
      <w:rPr>
        <w:rFonts w:cstheme="majorBidi" w:hint="default"/>
      </w:rPr>
    </w:lvl>
    <w:lvl w:ilvl="1">
      <w:start w:val="2"/>
      <w:numFmt w:val="decimal"/>
      <w:lvlText w:val="%1.%2"/>
      <w:lvlJc w:val="left"/>
      <w:pPr>
        <w:ind w:left="360" w:hanging="36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2160" w:hanging="2160"/>
      </w:pPr>
      <w:rPr>
        <w:rFonts w:cstheme="majorBidi" w:hint="default"/>
      </w:rPr>
    </w:lvl>
  </w:abstractNum>
  <w:abstractNum w:abstractNumId="8" w15:restartNumberingAfterBreak="0">
    <w:nsid w:val="13902552"/>
    <w:multiLevelType w:val="multilevel"/>
    <w:tmpl w:val="41A85686"/>
    <w:styleLink w:val="ListeNummernRoemischNeustartList"/>
    <w:lvl w:ilvl="0">
      <w:start w:val="1"/>
      <w:numFmt w:val="none"/>
      <w:lvlText w:val=""/>
      <w:lvlJc w:val="right"/>
      <w:pPr>
        <w:ind w:left="0" w:firstLine="0"/>
      </w:pPr>
      <w:rPr>
        <w:rFonts w:hint="default"/>
      </w:rPr>
    </w:lvl>
    <w:lvl w:ilvl="1">
      <w:start w:val="1"/>
      <w:numFmt w:val="upperRoman"/>
      <w:lvlText w:val="%2"/>
      <w:lvlJc w:val="left"/>
      <w:pPr>
        <w:ind w:left="284" w:hanging="284"/>
      </w:pPr>
      <w:rPr>
        <w:rFonts w:hint="default"/>
      </w:rPr>
    </w:lvl>
    <w:lvl w:ilvl="2">
      <w:start w:val="1"/>
      <w:numFmt w:val="upperRoman"/>
      <w:lvlRestart w:val="0"/>
      <w:lvlText w:val="%3.%2."/>
      <w:lvlJc w:val="right"/>
      <w:pPr>
        <w:ind w:left="567" w:hanging="283"/>
      </w:pPr>
      <w:rPr>
        <w:rFonts w:hint="default"/>
      </w:rPr>
    </w:lvl>
    <w:lvl w:ilvl="3">
      <w:start w:val="1"/>
      <w:numFmt w:val="upperRoman"/>
      <w:lvlText w:val="%4.%2.%3"/>
      <w:lvlJc w:val="left"/>
      <w:pPr>
        <w:ind w:left="851" w:hanging="284"/>
      </w:pPr>
      <w:rPr>
        <w:rFonts w:hint="default"/>
      </w:rPr>
    </w:lvl>
    <w:lvl w:ilvl="4">
      <w:start w:val="1"/>
      <w:numFmt w:val="none"/>
      <w:lvlText w:val="%5."/>
      <w:lvlJc w:val="left"/>
      <w:pPr>
        <w:ind w:left="0" w:firstLine="0"/>
      </w:pPr>
      <w:rPr>
        <w:rFonts w:hint="default"/>
      </w:rPr>
    </w:lvl>
    <w:lvl w:ilvl="5">
      <w:start w:val="1"/>
      <w:numFmt w:val="none"/>
      <w:lvlText w:val="%6."/>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right"/>
      <w:pPr>
        <w:ind w:left="0" w:firstLine="0"/>
      </w:pPr>
      <w:rPr>
        <w:rFonts w:hint="default"/>
      </w:rPr>
    </w:lvl>
  </w:abstractNum>
  <w:abstractNum w:abstractNumId="9" w15:restartNumberingAfterBreak="0">
    <w:nsid w:val="1574327A"/>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322C13"/>
    <w:multiLevelType w:val="multilevel"/>
    <w:tmpl w:val="855CA4A8"/>
    <w:lvl w:ilvl="0">
      <w:start w:val="1"/>
      <w:numFmt w:val="upperLetter"/>
      <w:pStyle w:val="AntragListeAlphabetisch"/>
      <w:lvlText w:val="%1."/>
      <w:lvlJc w:val="left"/>
      <w:pPr>
        <w:ind w:left="567" w:hanging="567"/>
      </w:pPr>
      <w:rPr>
        <w:rFonts w:hint="default"/>
      </w:rPr>
    </w:lvl>
    <w:lvl w:ilvl="1">
      <w:start w:val="1"/>
      <w:numFmt w:val="upperLetter"/>
      <w:lvlText w:val="%2."/>
      <w:lvlJc w:val="left"/>
      <w:pPr>
        <w:ind w:left="567" w:hanging="567"/>
      </w:pPr>
      <w:rPr>
        <w:rFonts w:hint="default"/>
      </w:rPr>
    </w:lvl>
    <w:lvl w:ilvl="2">
      <w:start w:val="1"/>
      <w:numFmt w:val="upperLetter"/>
      <w:lvlText w:val="%3."/>
      <w:lvlJc w:val="left"/>
      <w:pPr>
        <w:ind w:left="567" w:hanging="567"/>
      </w:pPr>
      <w:rPr>
        <w:rFonts w:hint="default"/>
      </w:rPr>
    </w:lvl>
    <w:lvl w:ilvl="3">
      <w:start w:val="1"/>
      <w:numFmt w:val="upperLetter"/>
      <w:lvlText w:val="%4."/>
      <w:lvlJc w:val="left"/>
      <w:pPr>
        <w:ind w:left="567" w:hanging="567"/>
      </w:pPr>
      <w:rPr>
        <w:rFonts w:hint="default"/>
      </w:rPr>
    </w:lvl>
    <w:lvl w:ilvl="4">
      <w:start w:val="1"/>
      <w:numFmt w:val="upperLetter"/>
      <w:lvlText w:val="%5."/>
      <w:lvlJc w:val="left"/>
      <w:pPr>
        <w:ind w:left="567" w:hanging="567"/>
      </w:pPr>
      <w:rPr>
        <w:rFonts w:hint="default"/>
      </w:rPr>
    </w:lvl>
    <w:lvl w:ilvl="5">
      <w:start w:val="1"/>
      <w:numFmt w:val="upperLetter"/>
      <w:lvlText w:val="%6."/>
      <w:lvlJc w:val="left"/>
      <w:pPr>
        <w:ind w:left="567" w:hanging="567"/>
      </w:pPr>
      <w:rPr>
        <w:rFonts w:hint="default"/>
      </w:rPr>
    </w:lvl>
    <w:lvl w:ilvl="6">
      <w:start w:val="1"/>
      <w:numFmt w:val="upperLetter"/>
      <w:lvlText w:val="%7."/>
      <w:lvlJc w:val="left"/>
      <w:pPr>
        <w:ind w:left="567" w:hanging="567"/>
      </w:pPr>
      <w:rPr>
        <w:rFonts w:hint="default"/>
      </w:rPr>
    </w:lvl>
    <w:lvl w:ilvl="7">
      <w:start w:val="1"/>
      <w:numFmt w:val="upperLetter"/>
      <w:lvlText w:val="%8."/>
      <w:lvlJc w:val="left"/>
      <w:pPr>
        <w:ind w:left="567" w:hanging="567"/>
      </w:pPr>
      <w:rPr>
        <w:rFonts w:hint="default"/>
      </w:rPr>
    </w:lvl>
    <w:lvl w:ilvl="8">
      <w:start w:val="1"/>
      <w:numFmt w:val="upperLetter"/>
      <w:lvlText w:val="%9."/>
      <w:lvlJc w:val="left"/>
      <w:pPr>
        <w:ind w:left="567" w:hanging="567"/>
      </w:pPr>
      <w:rPr>
        <w:rFonts w:hint="default"/>
      </w:rPr>
    </w:lvl>
  </w:abstractNum>
  <w:abstractNum w:abstractNumId="11" w15:restartNumberingAfterBreak="0">
    <w:nsid w:val="19614126"/>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DFF7DC8"/>
    <w:multiLevelType w:val="multilevel"/>
    <w:tmpl w:val="F100161E"/>
    <w:lvl w:ilvl="0">
      <w:start w:val="1"/>
      <w:numFmt w:val="bullet"/>
      <w:lvlText w:val="o"/>
      <w:lvlJc w:val="left"/>
      <w:pPr>
        <w:ind w:left="720" w:hanging="360"/>
      </w:pPr>
      <w:rPr>
        <w:rFonts w:ascii="Courier New" w:hAnsi="Courier New" w:cs="Courier New"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BC586B"/>
    <w:multiLevelType w:val="multilevel"/>
    <w:tmpl w:val="F9D4C1E2"/>
    <w:numStyleLink w:val="ListVerfuegungZifferList"/>
  </w:abstractNum>
  <w:abstractNum w:abstractNumId="14" w15:restartNumberingAfterBreak="0">
    <w:nsid w:val="23B92EBE"/>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4726CC7"/>
    <w:multiLevelType w:val="multilevel"/>
    <w:tmpl w:val="56A09424"/>
    <w:lvl w:ilvl="0">
      <w:start w:val="1"/>
      <w:numFmt w:val="bullet"/>
      <w:pStyle w:val="ListePunkt"/>
      <w:lvlText w:val=""/>
      <w:lvlJc w:val="left"/>
      <w:pPr>
        <w:tabs>
          <w:tab w:val="num" w:pos="924"/>
        </w:tabs>
        <w:ind w:left="284" w:hanging="284"/>
      </w:pPr>
      <w:rPr>
        <w:rFonts w:ascii="Symbol" w:hAnsi="Symbol" w:hint="default"/>
      </w:rPr>
    </w:lvl>
    <w:lvl w:ilvl="1">
      <w:start w:val="1"/>
      <w:numFmt w:val="bullet"/>
      <w:lvlText w:val=""/>
      <w:lvlJc w:val="left"/>
      <w:pPr>
        <w:tabs>
          <w:tab w:val="num" w:pos="1491"/>
        </w:tabs>
        <w:ind w:left="851" w:hanging="284"/>
      </w:pPr>
      <w:rPr>
        <w:rFonts w:ascii="Symbol" w:hAnsi="Symbol" w:hint="default"/>
      </w:rPr>
    </w:lvl>
    <w:lvl w:ilvl="2">
      <w:start w:val="1"/>
      <w:numFmt w:val="bullet"/>
      <w:lvlText w:val=""/>
      <w:lvlJc w:val="left"/>
      <w:pPr>
        <w:tabs>
          <w:tab w:val="num" w:pos="2058"/>
        </w:tabs>
        <w:ind w:left="1418" w:hanging="284"/>
      </w:pPr>
      <w:rPr>
        <w:rFonts w:ascii="Symbol" w:hAnsi="Symbol" w:hint="default"/>
      </w:rPr>
    </w:lvl>
    <w:lvl w:ilvl="3">
      <w:start w:val="1"/>
      <w:numFmt w:val="bullet"/>
      <w:lvlText w:val=""/>
      <w:lvlJc w:val="left"/>
      <w:pPr>
        <w:tabs>
          <w:tab w:val="num" w:pos="2625"/>
        </w:tabs>
        <w:ind w:left="1985" w:hanging="284"/>
      </w:pPr>
      <w:rPr>
        <w:rFonts w:ascii="Symbol" w:hAnsi="Symbol" w:hint="default"/>
      </w:rPr>
    </w:lvl>
    <w:lvl w:ilvl="4">
      <w:start w:val="1"/>
      <w:numFmt w:val="bullet"/>
      <w:lvlText w:val=""/>
      <w:lvlJc w:val="left"/>
      <w:pPr>
        <w:tabs>
          <w:tab w:val="num" w:pos="3192"/>
        </w:tabs>
        <w:ind w:left="2552" w:hanging="284"/>
      </w:pPr>
      <w:rPr>
        <w:rFonts w:ascii="Symbol" w:hAnsi="Symbol" w:hint="default"/>
      </w:rPr>
    </w:lvl>
    <w:lvl w:ilvl="5">
      <w:start w:val="1"/>
      <w:numFmt w:val="bullet"/>
      <w:lvlText w:val=""/>
      <w:lvlJc w:val="left"/>
      <w:pPr>
        <w:tabs>
          <w:tab w:val="num" w:pos="3759"/>
        </w:tabs>
        <w:ind w:left="3119" w:hanging="284"/>
      </w:pPr>
      <w:rPr>
        <w:rFonts w:ascii="Symbol" w:hAnsi="Symbol" w:hint="default"/>
      </w:rPr>
    </w:lvl>
    <w:lvl w:ilvl="6">
      <w:start w:val="1"/>
      <w:numFmt w:val="bullet"/>
      <w:lvlText w:val=""/>
      <w:lvlJc w:val="left"/>
      <w:pPr>
        <w:tabs>
          <w:tab w:val="num" w:pos="4326"/>
        </w:tabs>
        <w:ind w:left="3686" w:hanging="284"/>
      </w:pPr>
      <w:rPr>
        <w:rFonts w:ascii="Symbol" w:hAnsi="Symbol" w:hint="default"/>
      </w:rPr>
    </w:lvl>
    <w:lvl w:ilvl="7">
      <w:start w:val="1"/>
      <w:numFmt w:val="bullet"/>
      <w:lvlText w:val=""/>
      <w:lvlJc w:val="left"/>
      <w:pPr>
        <w:tabs>
          <w:tab w:val="num" w:pos="4893"/>
        </w:tabs>
        <w:ind w:left="4253" w:hanging="284"/>
      </w:pPr>
      <w:rPr>
        <w:rFonts w:ascii="Symbol" w:hAnsi="Symbol" w:hint="default"/>
      </w:rPr>
    </w:lvl>
    <w:lvl w:ilvl="8">
      <w:start w:val="1"/>
      <w:numFmt w:val="bullet"/>
      <w:lvlText w:val=""/>
      <w:lvlJc w:val="left"/>
      <w:pPr>
        <w:tabs>
          <w:tab w:val="num" w:pos="5460"/>
        </w:tabs>
        <w:ind w:left="4820" w:hanging="284"/>
      </w:pPr>
      <w:rPr>
        <w:rFonts w:ascii="Symbol" w:hAnsi="Symbol" w:hint="default"/>
      </w:rPr>
    </w:lvl>
  </w:abstractNum>
  <w:abstractNum w:abstractNumId="16" w15:restartNumberingAfterBreak="0">
    <w:nsid w:val="28CA7E6A"/>
    <w:multiLevelType w:val="multilevel"/>
    <w:tmpl w:val="EBE41C62"/>
    <w:lvl w:ilvl="0">
      <w:start w:val="1"/>
      <w:numFmt w:val="bullet"/>
      <w:lvlText w:val=""/>
      <w:lvlJc w:val="left"/>
      <w:pPr>
        <w:ind w:left="1428" w:hanging="360"/>
      </w:pPr>
      <w:rPr>
        <w:rFonts w:ascii="Wingdings" w:hAnsi="Wingding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2868" w:hanging="1800"/>
      </w:pPr>
      <w:rPr>
        <w:rFonts w:hint="default"/>
      </w:rPr>
    </w:lvl>
  </w:abstractNum>
  <w:abstractNum w:abstractNumId="17" w15:restartNumberingAfterBreak="0">
    <w:nsid w:val="2ABE7B78"/>
    <w:multiLevelType w:val="multilevel"/>
    <w:tmpl w:val="2BD4ACB8"/>
    <w:lvl w:ilvl="0">
      <w:start w:val="1"/>
      <w:numFmt w:val="bullet"/>
      <w:lvlText w:val=""/>
      <w:lvlJc w:val="left"/>
      <w:pPr>
        <w:ind w:left="720" w:hanging="360"/>
      </w:pPr>
      <w:rPr>
        <w:rFonts w:ascii="Wingdings" w:hAnsi="Wingding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E8D1F50"/>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0DE0431"/>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0ED426C"/>
    <w:multiLevelType w:val="multilevel"/>
    <w:tmpl w:val="D250FC98"/>
    <w:lvl w:ilvl="0">
      <w:start w:val="1"/>
      <w:numFmt w:val="bullet"/>
      <w:pStyle w:val="ListeBindestrich"/>
      <w:lvlText w:val="–"/>
      <w:lvlJc w:val="left"/>
      <w:pPr>
        <w:tabs>
          <w:tab w:val="num" w:pos="924"/>
        </w:tabs>
        <w:ind w:left="284" w:hanging="284"/>
      </w:pPr>
      <w:rPr>
        <w:rFonts w:ascii="Arial" w:hAnsi="Arial" w:hint="default"/>
      </w:rPr>
    </w:lvl>
    <w:lvl w:ilvl="1">
      <w:start w:val="1"/>
      <w:numFmt w:val="bullet"/>
      <w:lvlText w:val="–"/>
      <w:lvlJc w:val="left"/>
      <w:pPr>
        <w:tabs>
          <w:tab w:val="num" w:pos="1491"/>
        </w:tabs>
        <w:ind w:left="851" w:hanging="284"/>
      </w:pPr>
      <w:rPr>
        <w:rFonts w:ascii="Arial" w:hAnsi="Arial" w:hint="default"/>
      </w:rPr>
    </w:lvl>
    <w:lvl w:ilvl="2">
      <w:start w:val="1"/>
      <w:numFmt w:val="bullet"/>
      <w:lvlText w:val="–"/>
      <w:lvlJc w:val="left"/>
      <w:pPr>
        <w:tabs>
          <w:tab w:val="num" w:pos="2058"/>
        </w:tabs>
        <w:ind w:left="1418" w:hanging="284"/>
      </w:pPr>
      <w:rPr>
        <w:rFonts w:ascii="Arial" w:hAnsi="Arial" w:hint="default"/>
      </w:rPr>
    </w:lvl>
    <w:lvl w:ilvl="3">
      <w:start w:val="1"/>
      <w:numFmt w:val="bullet"/>
      <w:lvlText w:val="–"/>
      <w:lvlJc w:val="left"/>
      <w:pPr>
        <w:tabs>
          <w:tab w:val="num" w:pos="2625"/>
        </w:tabs>
        <w:ind w:left="1985" w:hanging="284"/>
      </w:pPr>
      <w:rPr>
        <w:rFonts w:ascii="Arial" w:hAnsi="Arial" w:hint="default"/>
      </w:rPr>
    </w:lvl>
    <w:lvl w:ilvl="4">
      <w:start w:val="1"/>
      <w:numFmt w:val="bullet"/>
      <w:lvlText w:val="–"/>
      <w:lvlJc w:val="left"/>
      <w:pPr>
        <w:tabs>
          <w:tab w:val="num" w:pos="3192"/>
        </w:tabs>
        <w:ind w:left="2552" w:hanging="284"/>
      </w:pPr>
      <w:rPr>
        <w:rFonts w:ascii="Arial" w:hAnsi="Arial" w:hint="default"/>
      </w:rPr>
    </w:lvl>
    <w:lvl w:ilvl="5">
      <w:start w:val="1"/>
      <w:numFmt w:val="bullet"/>
      <w:lvlText w:val="–"/>
      <w:lvlJc w:val="left"/>
      <w:pPr>
        <w:tabs>
          <w:tab w:val="num" w:pos="3759"/>
        </w:tabs>
        <w:ind w:left="3119" w:hanging="284"/>
      </w:pPr>
      <w:rPr>
        <w:rFonts w:ascii="Arial" w:hAnsi="Arial" w:hint="default"/>
      </w:rPr>
    </w:lvl>
    <w:lvl w:ilvl="6">
      <w:start w:val="1"/>
      <w:numFmt w:val="bullet"/>
      <w:lvlText w:val="–"/>
      <w:lvlJc w:val="left"/>
      <w:pPr>
        <w:tabs>
          <w:tab w:val="num" w:pos="4326"/>
        </w:tabs>
        <w:ind w:left="3686" w:hanging="284"/>
      </w:pPr>
      <w:rPr>
        <w:rFonts w:ascii="Arial" w:hAnsi="Arial" w:hint="default"/>
      </w:rPr>
    </w:lvl>
    <w:lvl w:ilvl="7">
      <w:start w:val="1"/>
      <w:numFmt w:val="bullet"/>
      <w:lvlText w:val="–"/>
      <w:lvlJc w:val="left"/>
      <w:pPr>
        <w:tabs>
          <w:tab w:val="num" w:pos="4893"/>
        </w:tabs>
        <w:ind w:left="4253" w:hanging="284"/>
      </w:pPr>
      <w:rPr>
        <w:rFonts w:ascii="Arial" w:hAnsi="Arial" w:hint="default"/>
      </w:rPr>
    </w:lvl>
    <w:lvl w:ilvl="8">
      <w:start w:val="1"/>
      <w:numFmt w:val="bullet"/>
      <w:lvlText w:val="–"/>
      <w:lvlJc w:val="left"/>
      <w:pPr>
        <w:tabs>
          <w:tab w:val="num" w:pos="5460"/>
        </w:tabs>
        <w:ind w:left="4820" w:hanging="284"/>
      </w:pPr>
      <w:rPr>
        <w:rFonts w:ascii="Arial" w:hAnsi="Arial" w:hint="default"/>
      </w:rPr>
    </w:lvl>
  </w:abstractNum>
  <w:abstractNum w:abstractNumId="21" w15:restartNumberingAfterBreak="0">
    <w:nsid w:val="314A24FE"/>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2687099"/>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8375380"/>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938674D"/>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0426BAB"/>
    <w:multiLevelType w:val="multilevel"/>
    <w:tmpl w:val="639019B0"/>
    <w:lvl w:ilvl="0">
      <w:start w:val="1"/>
      <w:numFmt w:val="decimal"/>
      <w:pStyle w:val="berschrift1"/>
      <w:lvlText w:val="%1"/>
      <w:lvlJc w:val="left"/>
      <w:pPr>
        <w:ind w:left="432" w:hanging="432"/>
      </w:pPr>
      <w:rPr>
        <w:rFonts w:hint="default"/>
      </w:rPr>
    </w:lvl>
    <w:lvl w:ilvl="1">
      <w:start w:val="1"/>
      <w:numFmt w:val="decimal"/>
      <w:pStyle w:val="berschrift2"/>
      <w:lvlText w:val="2.%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6" w15:restartNumberingAfterBreak="0">
    <w:nsid w:val="427A094A"/>
    <w:multiLevelType w:val="multilevel"/>
    <w:tmpl w:val="425E7B98"/>
    <w:numStyleLink w:val="ListVerfuegungNumericList"/>
  </w:abstractNum>
  <w:abstractNum w:abstractNumId="27" w15:restartNumberingAfterBreak="0">
    <w:nsid w:val="43A0187D"/>
    <w:multiLevelType w:val="multilevel"/>
    <w:tmpl w:val="6B30981C"/>
    <w:lvl w:ilvl="0">
      <w:start w:val="1"/>
      <w:numFmt w:val="bullet"/>
      <w:pStyle w:val="BeilagenListe"/>
      <w:lvlText w:val="–"/>
      <w:lvlJc w:val="left"/>
      <w:pPr>
        <w:ind w:left="284" w:hanging="284"/>
      </w:pPr>
      <w:rPr>
        <w:rFonts w:ascii="Arial" w:hAnsi="Arial" w:hint="default"/>
      </w:rPr>
    </w:lvl>
    <w:lvl w:ilvl="1">
      <w:start w:val="1"/>
      <w:numFmt w:val="none"/>
      <w:lvlText w:val="%2-"/>
      <w:lvlJc w:val="left"/>
      <w:pPr>
        <w:ind w:left="397" w:hanging="397"/>
      </w:pPr>
      <w:rPr>
        <w:rFonts w:hint="default"/>
      </w:rPr>
    </w:lvl>
    <w:lvl w:ilvl="2">
      <w:start w:val="1"/>
      <w:numFmt w:val="none"/>
      <w:lvlText w:val="%3-"/>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28" w15:restartNumberingAfterBreak="0">
    <w:nsid w:val="43BD7009"/>
    <w:multiLevelType w:val="multilevel"/>
    <w:tmpl w:val="425E7B98"/>
    <w:styleLink w:val="ListVerfuegungNumericList"/>
    <w:lvl w:ilvl="0">
      <w:start w:val="1"/>
      <w:numFmt w:val="none"/>
      <w:lvlText w:val=""/>
      <w:lvlJc w:val="left"/>
      <w:pPr>
        <w:ind w:left="567" w:hanging="567"/>
      </w:pPr>
      <w:rPr>
        <w:rFonts w:hint="default"/>
        <w:color w:val="auto"/>
      </w:rPr>
    </w:lvl>
    <w:lvl w:ilvl="1">
      <w:start w:val="1"/>
      <w:numFmt w:val="decimal"/>
      <w:pStyle w:val="ListVerfuegungNumeric"/>
      <w:lvlText w:val="%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Text w:val="%2.%3.%4."/>
      <w:lvlJc w:val="left"/>
      <w:pPr>
        <w:ind w:left="0" w:firstLine="0"/>
      </w:pPr>
      <w:rPr>
        <w:rFonts w:hint="default"/>
      </w:rPr>
    </w:lvl>
    <w:lvl w:ilvl="4">
      <w:start w:val="1"/>
      <w:numFmt w:val="none"/>
      <w:lvlText w:val="%5"/>
      <w:lvlJc w:val="left"/>
      <w:pPr>
        <w:ind w:left="0" w:firstLine="0"/>
      </w:pPr>
      <w:rPr>
        <w:rFonts w:hint="default"/>
      </w:rPr>
    </w:lvl>
    <w:lvl w:ilvl="5">
      <w:start w:val="1"/>
      <w:numFmt w:val="none"/>
      <w:lvlText w:val="%6"/>
      <w:lvlJc w:val="left"/>
      <w:pPr>
        <w:ind w:left="567" w:hanging="567"/>
      </w:pPr>
      <w:rPr>
        <w:rFonts w:hint="default"/>
      </w:rPr>
    </w:lvl>
    <w:lvl w:ilvl="6">
      <w:start w:val="1"/>
      <w:numFmt w:val="none"/>
      <w:lvlText w:val="%7"/>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29" w15:restartNumberingAfterBreak="0">
    <w:nsid w:val="44F82D45"/>
    <w:multiLevelType w:val="multilevel"/>
    <w:tmpl w:val="9E34C918"/>
    <w:styleLink w:val="NumericList"/>
    <w:lvl w:ilvl="0">
      <w:start w:val="1"/>
      <w:numFmt w:val="decimal"/>
      <w:lvlText w:val="%1."/>
      <w:lvlJc w:val="center"/>
      <w:pPr>
        <w:ind w:left="227" w:firstLine="61"/>
      </w:pPr>
      <w:rPr>
        <w:rFonts w:hint="default"/>
      </w:rPr>
    </w:lvl>
    <w:lvl w:ilvl="1">
      <w:start w:val="1"/>
      <w:numFmt w:val="decimal"/>
      <w:lvlText w:val="%1.%2."/>
      <w:lvlJc w:val="center"/>
      <w:pPr>
        <w:ind w:left="227" w:firstLine="61"/>
      </w:pPr>
      <w:rPr>
        <w:rFonts w:hint="default"/>
      </w:rPr>
    </w:lvl>
    <w:lvl w:ilvl="2">
      <w:start w:val="1"/>
      <w:numFmt w:val="decimal"/>
      <w:lvlText w:val="%1.%2.%3."/>
      <w:lvlJc w:val="center"/>
      <w:pPr>
        <w:ind w:left="227" w:firstLine="61"/>
      </w:pPr>
      <w:rPr>
        <w:rFonts w:hint="default"/>
      </w:rPr>
    </w:lvl>
    <w:lvl w:ilvl="3">
      <w:start w:val="1"/>
      <w:numFmt w:val="decimal"/>
      <w:lvlText w:val="%1.%2.%3.%4."/>
      <w:lvlJc w:val="center"/>
      <w:pPr>
        <w:ind w:left="227" w:hanging="227"/>
      </w:pPr>
      <w:rPr>
        <w:rFonts w:hint="default"/>
      </w:rPr>
    </w:lvl>
    <w:lvl w:ilvl="4">
      <w:start w:val="1"/>
      <w:numFmt w:val="lowerLetter"/>
      <w:lvlText w:val="(%5)"/>
      <w:lvlJc w:val="left"/>
      <w:pPr>
        <w:ind w:left="227" w:hanging="227"/>
      </w:pPr>
      <w:rPr>
        <w:rFonts w:hint="default"/>
      </w:rPr>
    </w:lvl>
    <w:lvl w:ilvl="5">
      <w:start w:val="1"/>
      <w:numFmt w:val="lowerRoman"/>
      <w:lvlText w:val="(%6)"/>
      <w:lvlJc w:val="left"/>
      <w:pPr>
        <w:ind w:left="227" w:hanging="227"/>
      </w:pPr>
      <w:rPr>
        <w:rFonts w:hint="default"/>
      </w:rPr>
    </w:lvl>
    <w:lvl w:ilvl="6">
      <w:start w:val="1"/>
      <w:numFmt w:val="decimal"/>
      <w:lvlText w:val="%7."/>
      <w:lvlJc w:val="left"/>
      <w:pPr>
        <w:ind w:left="227" w:hanging="227"/>
      </w:pPr>
      <w:rPr>
        <w:rFonts w:hint="default"/>
      </w:rPr>
    </w:lvl>
    <w:lvl w:ilvl="7">
      <w:start w:val="1"/>
      <w:numFmt w:val="lowerLetter"/>
      <w:lvlText w:val="%8."/>
      <w:lvlJc w:val="left"/>
      <w:pPr>
        <w:ind w:left="227" w:hanging="227"/>
      </w:pPr>
      <w:rPr>
        <w:rFonts w:hint="default"/>
      </w:rPr>
    </w:lvl>
    <w:lvl w:ilvl="8">
      <w:start w:val="1"/>
      <w:numFmt w:val="lowerRoman"/>
      <w:lvlText w:val="%9."/>
      <w:lvlJc w:val="left"/>
      <w:pPr>
        <w:ind w:left="227" w:hanging="227"/>
      </w:pPr>
      <w:rPr>
        <w:rFonts w:hint="default"/>
      </w:rPr>
    </w:lvl>
  </w:abstractNum>
  <w:abstractNum w:abstractNumId="30" w15:restartNumberingAfterBreak="0">
    <w:nsid w:val="46991D47"/>
    <w:multiLevelType w:val="multilevel"/>
    <w:tmpl w:val="FF309FD8"/>
    <w:lvl w:ilvl="0">
      <w:start w:val="1"/>
      <w:numFmt w:val="decimal"/>
      <w:pStyle w:val="ListeNummernArabisch"/>
      <w:lvlText w:val="%1."/>
      <w:lvlJc w:val="left"/>
      <w:pPr>
        <w:ind w:left="567" w:hanging="567"/>
      </w:pPr>
      <w:rPr>
        <w:rFonts w:hint="default"/>
      </w:rPr>
    </w:lvl>
    <w:lvl w:ilvl="1">
      <w:start w:val="1"/>
      <w:numFmt w:val="decimal"/>
      <w:lvlText w:val="%1.%2."/>
      <w:lvlJc w:val="left"/>
      <w:pPr>
        <w:tabs>
          <w:tab w:val="num" w:pos="1440"/>
        </w:tabs>
        <w:ind w:left="1134" w:hanging="567"/>
      </w:pPr>
      <w:rPr>
        <w:rFonts w:hint="default"/>
      </w:rPr>
    </w:lvl>
    <w:lvl w:ilvl="2">
      <w:start w:val="1"/>
      <w:numFmt w:val="decimal"/>
      <w:lvlText w:val="%1.%2.%3."/>
      <w:lvlJc w:val="left"/>
      <w:pPr>
        <w:ind w:left="1701" w:hanging="567"/>
      </w:pPr>
      <w:rPr>
        <w:rFonts w:hint="default"/>
      </w:rPr>
    </w:lvl>
    <w:lvl w:ilvl="3">
      <w:start w:val="1"/>
      <w:numFmt w:val="none"/>
      <w:lvlRestart w:val="0"/>
      <w:lvlText w:val=""/>
      <w:lvlJc w:val="left"/>
      <w:pPr>
        <w:ind w:left="2268" w:hanging="567"/>
      </w:pPr>
      <w:rPr>
        <w:rFonts w:hint="default"/>
      </w:rPr>
    </w:lvl>
    <w:lvl w:ilvl="4">
      <w:start w:val="1"/>
      <w:numFmt w:val="none"/>
      <w:lvlRestart w:val="0"/>
      <w:lvlText w:val=""/>
      <w:lvlJc w:val="left"/>
      <w:pPr>
        <w:ind w:left="2835" w:hanging="567"/>
      </w:pPr>
      <w:rPr>
        <w:rFonts w:hint="default"/>
      </w:rPr>
    </w:lvl>
    <w:lvl w:ilvl="5">
      <w:start w:val="1"/>
      <w:numFmt w:val="none"/>
      <w:lvlRestart w:val="0"/>
      <w:lvlText w:val=""/>
      <w:lvlJc w:val="left"/>
      <w:pPr>
        <w:ind w:left="3402" w:hanging="567"/>
      </w:pPr>
      <w:rPr>
        <w:rFonts w:hint="default"/>
      </w:rPr>
    </w:lvl>
    <w:lvl w:ilvl="6">
      <w:start w:val="1"/>
      <w:numFmt w:val="none"/>
      <w:lvlRestart w:val="0"/>
      <w:lvlText w:val=""/>
      <w:lvlJc w:val="left"/>
      <w:pPr>
        <w:ind w:left="3969" w:hanging="567"/>
      </w:pPr>
      <w:rPr>
        <w:rFonts w:hint="default"/>
      </w:rPr>
    </w:lvl>
    <w:lvl w:ilvl="7">
      <w:start w:val="1"/>
      <w:numFmt w:val="none"/>
      <w:lvlRestart w:val="0"/>
      <w:lvlText w:val=""/>
      <w:lvlJc w:val="left"/>
      <w:pPr>
        <w:ind w:left="4536" w:hanging="567"/>
      </w:pPr>
      <w:rPr>
        <w:rFonts w:hint="default"/>
      </w:rPr>
    </w:lvl>
    <w:lvl w:ilvl="8">
      <w:start w:val="1"/>
      <w:numFmt w:val="none"/>
      <w:lvlRestart w:val="0"/>
      <w:lvlText w:val=""/>
      <w:lvlJc w:val="left"/>
      <w:pPr>
        <w:ind w:left="5103" w:hanging="567"/>
      </w:pPr>
      <w:rPr>
        <w:rFonts w:hint="default"/>
      </w:rPr>
    </w:lvl>
  </w:abstractNum>
  <w:abstractNum w:abstractNumId="31" w15:restartNumberingAfterBreak="0">
    <w:nsid w:val="47B40EF8"/>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9870C38"/>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DAF7B7D"/>
    <w:multiLevelType w:val="multilevel"/>
    <w:tmpl w:val="162CFE4E"/>
    <w:lvl w:ilvl="0">
      <w:start w:val="1"/>
      <w:numFmt w:val="upperRoman"/>
      <w:pStyle w:val="AntragListeRoemisch"/>
      <w:lvlText w:val="%1."/>
      <w:lvlJc w:val="left"/>
      <w:pPr>
        <w:ind w:left="567" w:hanging="567"/>
      </w:pPr>
      <w:rPr>
        <w:rFonts w:hint="default"/>
      </w:rPr>
    </w:lvl>
    <w:lvl w:ilvl="1">
      <w:start w:val="1"/>
      <w:numFmt w:val="upperRoman"/>
      <w:lvlText w:val="%2."/>
      <w:lvlJc w:val="left"/>
      <w:pPr>
        <w:ind w:left="567" w:hanging="567"/>
      </w:pPr>
      <w:rPr>
        <w:rFonts w:hint="default"/>
      </w:rPr>
    </w:lvl>
    <w:lvl w:ilvl="2">
      <w:start w:val="1"/>
      <w:numFmt w:val="upperRoman"/>
      <w:lvlText w:val="%3."/>
      <w:lvlJc w:val="left"/>
      <w:pPr>
        <w:ind w:left="567" w:hanging="567"/>
      </w:pPr>
      <w:rPr>
        <w:rFonts w:hint="default"/>
      </w:rPr>
    </w:lvl>
    <w:lvl w:ilvl="3">
      <w:start w:val="1"/>
      <w:numFmt w:val="upperRoman"/>
      <w:lvlText w:val="%4."/>
      <w:lvlJc w:val="left"/>
      <w:pPr>
        <w:ind w:left="567" w:hanging="567"/>
      </w:pPr>
      <w:rPr>
        <w:rFonts w:hint="default"/>
      </w:rPr>
    </w:lvl>
    <w:lvl w:ilvl="4">
      <w:start w:val="1"/>
      <w:numFmt w:val="upperRoman"/>
      <w:lvlText w:val="%5."/>
      <w:lvlJc w:val="left"/>
      <w:pPr>
        <w:ind w:left="567" w:hanging="567"/>
      </w:pPr>
      <w:rPr>
        <w:rFonts w:hint="default"/>
      </w:rPr>
    </w:lvl>
    <w:lvl w:ilvl="5">
      <w:start w:val="1"/>
      <w:numFmt w:val="upperRoman"/>
      <w:lvlText w:val="%6."/>
      <w:lvlJc w:val="left"/>
      <w:pPr>
        <w:ind w:left="567" w:hanging="567"/>
      </w:pPr>
      <w:rPr>
        <w:rFonts w:hint="default"/>
      </w:rPr>
    </w:lvl>
    <w:lvl w:ilvl="6">
      <w:start w:val="1"/>
      <w:numFmt w:val="upperRoman"/>
      <w:lvlText w:val="%7."/>
      <w:lvlJc w:val="left"/>
      <w:pPr>
        <w:ind w:left="567" w:hanging="567"/>
      </w:pPr>
      <w:rPr>
        <w:rFonts w:hint="default"/>
      </w:rPr>
    </w:lvl>
    <w:lvl w:ilvl="7">
      <w:start w:val="1"/>
      <w:numFmt w:val="upperRoman"/>
      <w:lvlText w:val="%8."/>
      <w:lvlJc w:val="left"/>
      <w:pPr>
        <w:ind w:left="567" w:hanging="567"/>
      </w:pPr>
      <w:rPr>
        <w:rFonts w:hint="default"/>
      </w:rPr>
    </w:lvl>
    <w:lvl w:ilvl="8">
      <w:start w:val="1"/>
      <w:numFmt w:val="upperRoman"/>
      <w:lvlText w:val="%9."/>
      <w:lvlJc w:val="left"/>
      <w:pPr>
        <w:ind w:left="567" w:hanging="567"/>
      </w:pPr>
      <w:rPr>
        <w:rFonts w:hint="default"/>
      </w:rPr>
    </w:lvl>
  </w:abstractNum>
  <w:abstractNum w:abstractNumId="34" w15:restartNumberingAfterBreak="0">
    <w:nsid w:val="4F664AA7"/>
    <w:multiLevelType w:val="multilevel"/>
    <w:tmpl w:val="7B9C9D3E"/>
    <w:lvl w:ilvl="0">
      <w:start w:val="2"/>
      <w:numFmt w:val="decimal"/>
      <w:lvlText w:val="%1"/>
      <w:lvlJc w:val="left"/>
      <w:pPr>
        <w:ind w:left="360" w:hanging="360"/>
      </w:pPr>
      <w:rPr>
        <w:rFonts w:cstheme="majorBidi" w:hint="default"/>
      </w:rPr>
    </w:lvl>
    <w:lvl w:ilvl="1">
      <w:start w:val="2"/>
      <w:numFmt w:val="decimal"/>
      <w:lvlText w:val="%1.%2"/>
      <w:lvlJc w:val="left"/>
      <w:pPr>
        <w:ind w:left="360" w:hanging="36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2160" w:hanging="2160"/>
      </w:pPr>
      <w:rPr>
        <w:rFonts w:cstheme="majorBidi" w:hint="default"/>
      </w:rPr>
    </w:lvl>
  </w:abstractNum>
  <w:abstractNum w:abstractNumId="35" w15:restartNumberingAfterBreak="0">
    <w:nsid w:val="524E326A"/>
    <w:multiLevelType w:val="multilevel"/>
    <w:tmpl w:val="6ECE6128"/>
    <w:numStyleLink w:val="ListeberschriftmitZiffer"/>
  </w:abstractNum>
  <w:abstractNum w:abstractNumId="36" w15:restartNumberingAfterBreak="0">
    <w:nsid w:val="536E606C"/>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7367771"/>
    <w:multiLevelType w:val="multilevel"/>
    <w:tmpl w:val="D11A67A6"/>
    <w:styleLink w:val="ListeNummernArabischEinfach"/>
    <w:lvl w:ilvl="0">
      <w:start w:val="1"/>
      <w:numFmt w:val="decimal"/>
      <w:suff w:val="space"/>
      <w:lvlText w:val="%1."/>
      <w:lvlJc w:val="right"/>
      <w:pPr>
        <w:ind w:left="0" w:firstLine="397"/>
      </w:pPr>
      <w:rPr>
        <w:rFonts w:hint="default"/>
      </w:rPr>
    </w:lvl>
    <w:lvl w:ilvl="1">
      <w:start w:val="1"/>
      <w:numFmt w:val="decimal"/>
      <w:suff w:val="space"/>
      <w:lvlText w:val="%1.%2."/>
      <w:lvlJc w:val="right"/>
      <w:pPr>
        <w:ind w:left="0" w:firstLine="397"/>
      </w:pPr>
      <w:rPr>
        <w:rFonts w:hint="default"/>
      </w:rPr>
    </w:lvl>
    <w:lvl w:ilvl="2">
      <w:start w:val="1"/>
      <w:numFmt w:val="none"/>
      <w:suff w:val="nothing"/>
      <w:lvlText w:val=""/>
      <w:lvlJc w:val="left"/>
      <w:pPr>
        <w:ind w:left="0" w:firstLine="397"/>
      </w:pPr>
      <w:rPr>
        <w:rFonts w:hint="default"/>
      </w:rPr>
    </w:lvl>
    <w:lvl w:ilvl="3">
      <w:start w:val="1"/>
      <w:numFmt w:val="none"/>
      <w:lvlRestart w:val="0"/>
      <w:suff w:val="nothing"/>
      <w:lvlText w:val=""/>
      <w:lvlJc w:val="left"/>
      <w:pPr>
        <w:ind w:left="0" w:firstLine="397"/>
      </w:pPr>
      <w:rPr>
        <w:rFonts w:hint="default"/>
      </w:rPr>
    </w:lvl>
    <w:lvl w:ilvl="4">
      <w:start w:val="1"/>
      <w:numFmt w:val="none"/>
      <w:lvlRestart w:val="0"/>
      <w:suff w:val="nothing"/>
      <w:lvlText w:val=""/>
      <w:lvlJc w:val="left"/>
      <w:pPr>
        <w:ind w:left="0" w:firstLine="397"/>
      </w:pPr>
      <w:rPr>
        <w:rFonts w:hint="default"/>
      </w:rPr>
    </w:lvl>
    <w:lvl w:ilvl="5">
      <w:start w:val="1"/>
      <w:numFmt w:val="none"/>
      <w:lvlRestart w:val="0"/>
      <w:suff w:val="nothing"/>
      <w:lvlText w:val=""/>
      <w:lvlJc w:val="left"/>
      <w:pPr>
        <w:ind w:left="0" w:firstLine="397"/>
      </w:pPr>
      <w:rPr>
        <w:rFonts w:hint="default"/>
      </w:rPr>
    </w:lvl>
    <w:lvl w:ilvl="6">
      <w:start w:val="1"/>
      <w:numFmt w:val="none"/>
      <w:lvlRestart w:val="0"/>
      <w:suff w:val="space"/>
      <w:lvlText w:val=""/>
      <w:lvlJc w:val="left"/>
      <w:pPr>
        <w:ind w:left="0" w:firstLine="397"/>
      </w:pPr>
      <w:rPr>
        <w:rFonts w:hint="default"/>
      </w:rPr>
    </w:lvl>
    <w:lvl w:ilvl="7">
      <w:start w:val="1"/>
      <w:numFmt w:val="none"/>
      <w:lvlRestart w:val="0"/>
      <w:suff w:val="nothing"/>
      <w:lvlText w:val=""/>
      <w:lvlJc w:val="left"/>
      <w:pPr>
        <w:ind w:left="0" w:firstLine="397"/>
      </w:pPr>
      <w:rPr>
        <w:rFonts w:hint="default"/>
      </w:rPr>
    </w:lvl>
    <w:lvl w:ilvl="8">
      <w:start w:val="1"/>
      <w:numFmt w:val="none"/>
      <w:lvlRestart w:val="0"/>
      <w:suff w:val="nothing"/>
      <w:lvlText w:val=""/>
      <w:lvlJc w:val="left"/>
      <w:pPr>
        <w:ind w:left="0" w:firstLine="397"/>
      </w:pPr>
      <w:rPr>
        <w:rFonts w:hint="default"/>
      </w:rPr>
    </w:lvl>
  </w:abstractNum>
  <w:abstractNum w:abstractNumId="38" w15:restartNumberingAfterBreak="0">
    <w:nsid w:val="6538586E"/>
    <w:multiLevelType w:val="hybridMultilevel"/>
    <w:tmpl w:val="9F3418D4"/>
    <w:lvl w:ilvl="0" w:tplc="D84EC67A">
      <w:start w:val="1"/>
      <w:numFmt w:val="decimal"/>
      <w:pStyle w:val="Tabelleberschrift"/>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66272113"/>
    <w:multiLevelType w:val="multilevel"/>
    <w:tmpl w:val="F9D4C1E2"/>
    <w:styleLink w:val="ListVerfuegungZifferList"/>
    <w:lvl w:ilvl="0">
      <w:start w:val="1"/>
      <w:numFmt w:val="none"/>
      <w:pStyle w:val="ListeNummernArabischNeustart"/>
      <w:lvlText w:val=""/>
      <w:lvlJc w:val="left"/>
      <w:pPr>
        <w:ind w:left="0" w:firstLine="0"/>
      </w:pPr>
      <w:rPr>
        <w:rFonts w:hint="default"/>
      </w:rPr>
    </w:lvl>
    <w:lvl w:ilvl="1">
      <w:start w:val="1"/>
      <w:numFmt w:val="upperRoman"/>
      <w:pStyle w:val="ListVerfuegungZiffer"/>
      <w:lvlText w:val="%2."/>
      <w:lvlJc w:val="left"/>
      <w:pPr>
        <w:tabs>
          <w:tab w:val="num" w:pos="567"/>
        </w:tabs>
        <w:ind w:left="0" w:firstLine="0"/>
      </w:pPr>
      <w:rPr>
        <w:rFonts w:hint="default"/>
      </w:rPr>
    </w:lvl>
    <w:lvl w:ilvl="2">
      <w:start w:val="1"/>
      <w:numFmt w:val="upperRoman"/>
      <w:lvlRestart w:val="0"/>
      <w:lvlText w:val="%2.%3."/>
      <w:lvlJc w:val="left"/>
      <w:pPr>
        <w:tabs>
          <w:tab w:val="num" w:pos="567"/>
        </w:tabs>
        <w:ind w:left="0" w:firstLine="0"/>
      </w:pPr>
      <w:rPr>
        <w:rFonts w:hint="default"/>
      </w:rPr>
    </w:lvl>
    <w:lvl w:ilvl="3">
      <w:start w:val="1"/>
      <w:numFmt w:val="upperRoman"/>
      <w:lvlRestart w:val="0"/>
      <w:lvlText w:val="%2.%3.%4."/>
      <w:lvlJc w:val="left"/>
      <w:pPr>
        <w:tabs>
          <w:tab w:val="num" w:pos="567"/>
        </w:tabs>
        <w:ind w:left="0" w:firstLine="0"/>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40" w15:restartNumberingAfterBreak="0">
    <w:nsid w:val="73294D43"/>
    <w:multiLevelType w:val="multilevel"/>
    <w:tmpl w:val="B8AE6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8D420BA"/>
    <w:multiLevelType w:val="hybridMultilevel"/>
    <w:tmpl w:val="A4C6C55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7FD859CA"/>
    <w:multiLevelType w:val="multilevel"/>
    <w:tmpl w:val="5BECC308"/>
    <w:lvl w:ilvl="0">
      <w:start w:val="1"/>
      <w:numFmt w:val="decimal"/>
      <w:pStyle w:val="TraktandumTite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none"/>
      <w:lvlText w:val=""/>
      <w:lvlJc w:val="left"/>
      <w:pPr>
        <w:ind w:left="567" w:hanging="567"/>
      </w:pPr>
    </w:lvl>
    <w:lvl w:ilvl="4">
      <w:start w:val="1"/>
      <w:numFmt w:val="none"/>
      <w:lvlText w:val=""/>
      <w:lvlJc w:val="left"/>
      <w:pPr>
        <w:ind w:left="567" w:hanging="567"/>
      </w:pPr>
    </w:lvl>
    <w:lvl w:ilvl="5">
      <w:start w:val="1"/>
      <w:numFmt w:val="none"/>
      <w:lvlText w:val=""/>
      <w:lvlJc w:val="left"/>
      <w:pPr>
        <w:ind w:left="567" w:hanging="567"/>
      </w:pPr>
    </w:lvl>
    <w:lvl w:ilvl="6">
      <w:start w:val="1"/>
      <w:numFmt w:val="none"/>
      <w:lvlText w:val=""/>
      <w:lvlJc w:val="left"/>
      <w:pPr>
        <w:ind w:left="567" w:hanging="567"/>
      </w:pPr>
    </w:lvl>
    <w:lvl w:ilvl="7">
      <w:start w:val="1"/>
      <w:numFmt w:val="none"/>
      <w:lvlText w:val=""/>
      <w:lvlJc w:val="left"/>
      <w:pPr>
        <w:ind w:left="567" w:hanging="567"/>
      </w:pPr>
    </w:lvl>
    <w:lvl w:ilvl="8">
      <w:start w:val="1"/>
      <w:numFmt w:val="none"/>
      <w:lvlText w:val=""/>
      <w:lvlJc w:val="left"/>
      <w:pPr>
        <w:ind w:left="567" w:hanging="567"/>
      </w:pPr>
    </w:lvl>
  </w:abstractNum>
  <w:num w:numId="1" w16cid:durableId="1120492050">
    <w:abstractNumId w:val="29"/>
  </w:num>
  <w:num w:numId="2" w16cid:durableId="1391033256">
    <w:abstractNumId w:val="20"/>
  </w:num>
  <w:num w:numId="3" w16cid:durableId="2140103826">
    <w:abstractNumId w:val="15"/>
  </w:num>
  <w:num w:numId="4" w16cid:durableId="633872345">
    <w:abstractNumId w:val="30"/>
  </w:num>
  <w:num w:numId="5" w16cid:durableId="1208374189">
    <w:abstractNumId w:val="38"/>
  </w:num>
  <w:num w:numId="6" w16cid:durableId="963998303">
    <w:abstractNumId w:val="10"/>
  </w:num>
  <w:num w:numId="7" w16cid:durableId="1453091800">
    <w:abstractNumId w:val="33"/>
  </w:num>
  <w:num w:numId="8" w16cid:durableId="1091240048">
    <w:abstractNumId w:val="37"/>
  </w:num>
  <w:num w:numId="9" w16cid:durableId="501700074">
    <w:abstractNumId w:val="27"/>
  </w:num>
  <w:num w:numId="10" w16cid:durableId="1992467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0656673">
    <w:abstractNumId w:val="5"/>
  </w:num>
  <w:num w:numId="12" w16cid:durableId="781799027">
    <w:abstractNumId w:val="35"/>
  </w:num>
  <w:num w:numId="13" w16cid:durableId="710426354">
    <w:abstractNumId w:val="3"/>
  </w:num>
  <w:num w:numId="14" w16cid:durableId="731541038">
    <w:abstractNumId w:val="8"/>
  </w:num>
  <w:num w:numId="15" w16cid:durableId="359666551">
    <w:abstractNumId w:val="1"/>
  </w:num>
  <w:num w:numId="16" w16cid:durableId="889926992">
    <w:abstractNumId w:val="28"/>
  </w:num>
  <w:num w:numId="17" w16cid:durableId="2091268724">
    <w:abstractNumId w:val="39"/>
  </w:num>
  <w:num w:numId="18" w16cid:durableId="842865096">
    <w:abstractNumId w:val="26"/>
  </w:num>
  <w:num w:numId="19" w16cid:durableId="111825126">
    <w:abstractNumId w:val="13"/>
  </w:num>
  <w:num w:numId="20" w16cid:durableId="1540972251">
    <w:abstractNumId w:val="25"/>
  </w:num>
  <w:num w:numId="21" w16cid:durableId="435751012">
    <w:abstractNumId w:val="4"/>
  </w:num>
  <w:num w:numId="22" w16cid:durableId="890507431">
    <w:abstractNumId w:val="0"/>
  </w:num>
  <w:num w:numId="23" w16cid:durableId="994455453">
    <w:abstractNumId w:val="7"/>
  </w:num>
  <w:num w:numId="24" w16cid:durableId="33314831">
    <w:abstractNumId w:val="34"/>
  </w:num>
  <w:num w:numId="25" w16cid:durableId="1017930487">
    <w:abstractNumId w:val="12"/>
  </w:num>
  <w:num w:numId="26" w16cid:durableId="1883397806">
    <w:abstractNumId w:val="17"/>
  </w:num>
  <w:num w:numId="27" w16cid:durableId="106002512">
    <w:abstractNumId w:val="16"/>
  </w:num>
  <w:num w:numId="28" w16cid:durableId="62653179">
    <w:abstractNumId w:val="25"/>
  </w:num>
  <w:num w:numId="29" w16cid:durableId="1320769330">
    <w:abstractNumId w:val="40"/>
  </w:num>
  <w:num w:numId="30" w16cid:durableId="1148210656">
    <w:abstractNumId w:val="2"/>
  </w:num>
  <w:num w:numId="31" w16cid:durableId="788738394">
    <w:abstractNumId w:val="24"/>
  </w:num>
  <w:num w:numId="32" w16cid:durableId="1549412326">
    <w:abstractNumId w:val="36"/>
  </w:num>
  <w:num w:numId="33" w16cid:durableId="394351473">
    <w:abstractNumId w:val="23"/>
  </w:num>
  <w:num w:numId="34" w16cid:durableId="101582531">
    <w:abstractNumId w:val="18"/>
  </w:num>
  <w:num w:numId="35" w16cid:durableId="2035114513">
    <w:abstractNumId w:val="6"/>
  </w:num>
  <w:num w:numId="36" w16cid:durableId="1479305929">
    <w:abstractNumId w:val="14"/>
  </w:num>
  <w:num w:numId="37" w16cid:durableId="1749813435">
    <w:abstractNumId w:val="22"/>
  </w:num>
  <w:num w:numId="38" w16cid:durableId="406389290">
    <w:abstractNumId w:val="11"/>
  </w:num>
  <w:num w:numId="39" w16cid:durableId="950479980">
    <w:abstractNumId w:val="9"/>
  </w:num>
  <w:num w:numId="40" w16cid:durableId="1663655904">
    <w:abstractNumId w:val="31"/>
  </w:num>
  <w:num w:numId="41" w16cid:durableId="1932162448">
    <w:abstractNumId w:val="19"/>
  </w:num>
  <w:num w:numId="42" w16cid:durableId="1559587441">
    <w:abstractNumId w:val="21"/>
  </w:num>
  <w:num w:numId="43" w16cid:durableId="1852910536">
    <w:abstractNumId w:val="32"/>
  </w:num>
  <w:num w:numId="44" w16cid:durableId="1176262149">
    <w:abstractNumId w:val="25"/>
  </w:num>
  <w:num w:numId="45" w16cid:durableId="971668067">
    <w:abstractNumId w:val="25"/>
  </w:num>
  <w:num w:numId="46" w16cid:durableId="1024131497">
    <w:abstractNumId w:val="4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777"/>
    <w:rsid w:val="0000094D"/>
    <w:rsid w:val="0000115E"/>
    <w:rsid w:val="00001211"/>
    <w:rsid w:val="0000142F"/>
    <w:rsid w:val="00001F69"/>
    <w:rsid w:val="00001FB8"/>
    <w:rsid w:val="000028B3"/>
    <w:rsid w:val="00002908"/>
    <w:rsid w:val="00002C22"/>
    <w:rsid w:val="000033BB"/>
    <w:rsid w:val="00003C23"/>
    <w:rsid w:val="000047CB"/>
    <w:rsid w:val="000049AB"/>
    <w:rsid w:val="000050B2"/>
    <w:rsid w:val="00005375"/>
    <w:rsid w:val="00005C19"/>
    <w:rsid w:val="00006078"/>
    <w:rsid w:val="00006504"/>
    <w:rsid w:val="00006564"/>
    <w:rsid w:val="00006B0F"/>
    <w:rsid w:val="00006C21"/>
    <w:rsid w:val="00006DBF"/>
    <w:rsid w:val="00007388"/>
    <w:rsid w:val="00007EFD"/>
    <w:rsid w:val="00010275"/>
    <w:rsid w:val="000105FB"/>
    <w:rsid w:val="00010C19"/>
    <w:rsid w:val="00010D8C"/>
    <w:rsid w:val="000114A0"/>
    <w:rsid w:val="000116E4"/>
    <w:rsid w:val="00011B8C"/>
    <w:rsid w:val="00011BA1"/>
    <w:rsid w:val="00012978"/>
    <w:rsid w:val="00012B4C"/>
    <w:rsid w:val="000134BC"/>
    <w:rsid w:val="000134E2"/>
    <w:rsid w:val="000139D6"/>
    <w:rsid w:val="00013A52"/>
    <w:rsid w:val="00013BC8"/>
    <w:rsid w:val="00013D39"/>
    <w:rsid w:val="00013F2D"/>
    <w:rsid w:val="000141E6"/>
    <w:rsid w:val="00014403"/>
    <w:rsid w:val="0001520E"/>
    <w:rsid w:val="00015246"/>
    <w:rsid w:val="0001532E"/>
    <w:rsid w:val="000153BF"/>
    <w:rsid w:val="0001574E"/>
    <w:rsid w:val="00015F15"/>
    <w:rsid w:val="000166E3"/>
    <w:rsid w:val="00016DF1"/>
    <w:rsid w:val="0001705C"/>
    <w:rsid w:val="00017517"/>
    <w:rsid w:val="00017725"/>
    <w:rsid w:val="00017CF2"/>
    <w:rsid w:val="0002050C"/>
    <w:rsid w:val="000205C4"/>
    <w:rsid w:val="00020720"/>
    <w:rsid w:val="000215A7"/>
    <w:rsid w:val="0002163E"/>
    <w:rsid w:val="00021989"/>
    <w:rsid w:val="00021E9B"/>
    <w:rsid w:val="00022707"/>
    <w:rsid w:val="00022ADB"/>
    <w:rsid w:val="00022B6E"/>
    <w:rsid w:val="00023517"/>
    <w:rsid w:val="0002381C"/>
    <w:rsid w:val="00023923"/>
    <w:rsid w:val="00023BA5"/>
    <w:rsid w:val="00024070"/>
    <w:rsid w:val="000240E7"/>
    <w:rsid w:val="00024492"/>
    <w:rsid w:val="0002478B"/>
    <w:rsid w:val="000248E4"/>
    <w:rsid w:val="00024AA1"/>
    <w:rsid w:val="00025101"/>
    <w:rsid w:val="0002525F"/>
    <w:rsid w:val="000254DB"/>
    <w:rsid w:val="00025742"/>
    <w:rsid w:val="00025D1D"/>
    <w:rsid w:val="00025D50"/>
    <w:rsid w:val="000269A8"/>
    <w:rsid w:val="00026EB5"/>
    <w:rsid w:val="00026F39"/>
    <w:rsid w:val="00027801"/>
    <w:rsid w:val="00027830"/>
    <w:rsid w:val="00030527"/>
    <w:rsid w:val="0003162C"/>
    <w:rsid w:val="00031F8D"/>
    <w:rsid w:val="00031FBB"/>
    <w:rsid w:val="0003216F"/>
    <w:rsid w:val="0003278F"/>
    <w:rsid w:val="0003323B"/>
    <w:rsid w:val="000335BE"/>
    <w:rsid w:val="00033CC2"/>
    <w:rsid w:val="00033EFD"/>
    <w:rsid w:val="000344CB"/>
    <w:rsid w:val="00034D27"/>
    <w:rsid w:val="00035645"/>
    <w:rsid w:val="00035B4B"/>
    <w:rsid w:val="00035CA4"/>
    <w:rsid w:val="00035E53"/>
    <w:rsid w:val="0003605A"/>
    <w:rsid w:val="000363E6"/>
    <w:rsid w:val="00036815"/>
    <w:rsid w:val="00036B26"/>
    <w:rsid w:val="00036B8A"/>
    <w:rsid w:val="00036C69"/>
    <w:rsid w:val="00036F66"/>
    <w:rsid w:val="0003718F"/>
    <w:rsid w:val="0003743D"/>
    <w:rsid w:val="00037F9C"/>
    <w:rsid w:val="0004000C"/>
    <w:rsid w:val="00041016"/>
    <w:rsid w:val="000414C1"/>
    <w:rsid w:val="0004154D"/>
    <w:rsid w:val="00041581"/>
    <w:rsid w:val="000415C6"/>
    <w:rsid w:val="000415D7"/>
    <w:rsid w:val="00041641"/>
    <w:rsid w:val="00041AF4"/>
    <w:rsid w:val="00041E96"/>
    <w:rsid w:val="000431A9"/>
    <w:rsid w:val="0004350B"/>
    <w:rsid w:val="00043B91"/>
    <w:rsid w:val="00043FB2"/>
    <w:rsid w:val="000440E0"/>
    <w:rsid w:val="000441D1"/>
    <w:rsid w:val="00044561"/>
    <w:rsid w:val="0004477C"/>
    <w:rsid w:val="0004480A"/>
    <w:rsid w:val="0004534E"/>
    <w:rsid w:val="000453FF"/>
    <w:rsid w:val="00045757"/>
    <w:rsid w:val="000457D4"/>
    <w:rsid w:val="000458C9"/>
    <w:rsid w:val="00045C4F"/>
    <w:rsid w:val="00045DE1"/>
    <w:rsid w:val="0004621C"/>
    <w:rsid w:val="00046481"/>
    <w:rsid w:val="000467E6"/>
    <w:rsid w:val="000468BA"/>
    <w:rsid w:val="00046F29"/>
    <w:rsid w:val="000516CE"/>
    <w:rsid w:val="000516F3"/>
    <w:rsid w:val="0005211E"/>
    <w:rsid w:val="00052857"/>
    <w:rsid w:val="000529BB"/>
    <w:rsid w:val="00052B70"/>
    <w:rsid w:val="00052D7B"/>
    <w:rsid w:val="00053141"/>
    <w:rsid w:val="000533DD"/>
    <w:rsid w:val="00053514"/>
    <w:rsid w:val="000536D9"/>
    <w:rsid w:val="00053B2C"/>
    <w:rsid w:val="00053E2D"/>
    <w:rsid w:val="00054111"/>
    <w:rsid w:val="0005426D"/>
    <w:rsid w:val="00054278"/>
    <w:rsid w:val="0005462A"/>
    <w:rsid w:val="00054A43"/>
    <w:rsid w:val="00054A8E"/>
    <w:rsid w:val="0005516F"/>
    <w:rsid w:val="0005528F"/>
    <w:rsid w:val="000567D2"/>
    <w:rsid w:val="00056DC5"/>
    <w:rsid w:val="0005743F"/>
    <w:rsid w:val="0005750C"/>
    <w:rsid w:val="000576E1"/>
    <w:rsid w:val="00057A0C"/>
    <w:rsid w:val="00057C2D"/>
    <w:rsid w:val="00057D06"/>
    <w:rsid w:val="00060468"/>
    <w:rsid w:val="00060D25"/>
    <w:rsid w:val="00060EF0"/>
    <w:rsid w:val="00061688"/>
    <w:rsid w:val="00061A28"/>
    <w:rsid w:val="00061B4C"/>
    <w:rsid w:val="00061D01"/>
    <w:rsid w:val="00062AEE"/>
    <w:rsid w:val="00063030"/>
    <w:rsid w:val="00063C5E"/>
    <w:rsid w:val="00063DBA"/>
    <w:rsid w:val="00064FB3"/>
    <w:rsid w:val="000650BE"/>
    <w:rsid w:val="000650E2"/>
    <w:rsid w:val="00065264"/>
    <w:rsid w:val="000652F4"/>
    <w:rsid w:val="00065396"/>
    <w:rsid w:val="0006587F"/>
    <w:rsid w:val="00066060"/>
    <w:rsid w:val="0006609D"/>
    <w:rsid w:val="00066C27"/>
    <w:rsid w:val="00066D03"/>
    <w:rsid w:val="00067572"/>
    <w:rsid w:val="00067DA6"/>
    <w:rsid w:val="00067F68"/>
    <w:rsid w:val="000703A4"/>
    <w:rsid w:val="0007180A"/>
    <w:rsid w:val="00071C3D"/>
    <w:rsid w:val="00071CA5"/>
    <w:rsid w:val="0007216E"/>
    <w:rsid w:val="000726B2"/>
    <w:rsid w:val="00072ADF"/>
    <w:rsid w:val="000733BB"/>
    <w:rsid w:val="00073C10"/>
    <w:rsid w:val="000741B6"/>
    <w:rsid w:val="000746A2"/>
    <w:rsid w:val="0007482F"/>
    <w:rsid w:val="000749F8"/>
    <w:rsid w:val="0007551F"/>
    <w:rsid w:val="00075883"/>
    <w:rsid w:val="000758C6"/>
    <w:rsid w:val="00075C2E"/>
    <w:rsid w:val="00075F5F"/>
    <w:rsid w:val="00076741"/>
    <w:rsid w:val="00076AF0"/>
    <w:rsid w:val="00076C54"/>
    <w:rsid w:val="00077313"/>
    <w:rsid w:val="000778A4"/>
    <w:rsid w:val="0008011B"/>
    <w:rsid w:val="00080254"/>
    <w:rsid w:val="0008080B"/>
    <w:rsid w:val="00081205"/>
    <w:rsid w:val="00081BA4"/>
    <w:rsid w:val="00082366"/>
    <w:rsid w:val="000824C0"/>
    <w:rsid w:val="00082969"/>
    <w:rsid w:val="00082B76"/>
    <w:rsid w:val="000830E9"/>
    <w:rsid w:val="00083413"/>
    <w:rsid w:val="00083414"/>
    <w:rsid w:val="00083934"/>
    <w:rsid w:val="000839E4"/>
    <w:rsid w:val="00083E95"/>
    <w:rsid w:val="0008404E"/>
    <w:rsid w:val="0008497F"/>
    <w:rsid w:val="0008543E"/>
    <w:rsid w:val="00085833"/>
    <w:rsid w:val="00085B6E"/>
    <w:rsid w:val="00085BE5"/>
    <w:rsid w:val="00085FE7"/>
    <w:rsid w:val="000867C3"/>
    <w:rsid w:val="00086B80"/>
    <w:rsid w:val="00086BB1"/>
    <w:rsid w:val="00087242"/>
    <w:rsid w:val="00087324"/>
    <w:rsid w:val="00087D2A"/>
    <w:rsid w:val="00087D61"/>
    <w:rsid w:val="00090A0A"/>
    <w:rsid w:val="0009122D"/>
    <w:rsid w:val="0009138F"/>
    <w:rsid w:val="000918DA"/>
    <w:rsid w:val="00092134"/>
    <w:rsid w:val="000921FB"/>
    <w:rsid w:val="00092503"/>
    <w:rsid w:val="0009260A"/>
    <w:rsid w:val="00092625"/>
    <w:rsid w:val="00092BB0"/>
    <w:rsid w:val="00093419"/>
    <w:rsid w:val="0009361F"/>
    <w:rsid w:val="00095534"/>
    <w:rsid w:val="00095F19"/>
    <w:rsid w:val="00096413"/>
    <w:rsid w:val="000966AF"/>
    <w:rsid w:val="00096D7C"/>
    <w:rsid w:val="00096FA5"/>
    <w:rsid w:val="0009705F"/>
    <w:rsid w:val="000970B1"/>
    <w:rsid w:val="00097462"/>
    <w:rsid w:val="000978D1"/>
    <w:rsid w:val="000979A0"/>
    <w:rsid w:val="00097C21"/>
    <w:rsid w:val="00097CE0"/>
    <w:rsid w:val="000A0FDD"/>
    <w:rsid w:val="000A1205"/>
    <w:rsid w:val="000A23F2"/>
    <w:rsid w:val="000A2E34"/>
    <w:rsid w:val="000A37DF"/>
    <w:rsid w:val="000A387F"/>
    <w:rsid w:val="000A3E8B"/>
    <w:rsid w:val="000A411E"/>
    <w:rsid w:val="000A5765"/>
    <w:rsid w:val="000A5AF7"/>
    <w:rsid w:val="000A61FA"/>
    <w:rsid w:val="000A6317"/>
    <w:rsid w:val="000A6879"/>
    <w:rsid w:val="000A688D"/>
    <w:rsid w:val="000A7031"/>
    <w:rsid w:val="000A7C59"/>
    <w:rsid w:val="000B0415"/>
    <w:rsid w:val="000B053F"/>
    <w:rsid w:val="000B0D73"/>
    <w:rsid w:val="000B0E89"/>
    <w:rsid w:val="000B102D"/>
    <w:rsid w:val="000B13DF"/>
    <w:rsid w:val="000B189B"/>
    <w:rsid w:val="000B1A05"/>
    <w:rsid w:val="000B24F5"/>
    <w:rsid w:val="000B2790"/>
    <w:rsid w:val="000B32C0"/>
    <w:rsid w:val="000B3A6C"/>
    <w:rsid w:val="000B3D52"/>
    <w:rsid w:val="000B445E"/>
    <w:rsid w:val="000B526E"/>
    <w:rsid w:val="000B542C"/>
    <w:rsid w:val="000B587F"/>
    <w:rsid w:val="000B5B76"/>
    <w:rsid w:val="000B5E2B"/>
    <w:rsid w:val="000B6021"/>
    <w:rsid w:val="000B6178"/>
    <w:rsid w:val="000B6304"/>
    <w:rsid w:val="000B6F1D"/>
    <w:rsid w:val="000B7051"/>
    <w:rsid w:val="000B7670"/>
    <w:rsid w:val="000B7804"/>
    <w:rsid w:val="000B78DC"/>
    <w:rsid w:val="000B79AF"/>
    <w:rsid w:val="000B7F12"/>
    <w:rsid w:val="000B7FFA"/>
    <w:rsid w:val="000C0507"/>
    <w:rsid w:val="000C0B18"/>
    <w:rsid w:val="000C0B1A"/>
    <w:rsid w:val="000C0EEF"/>
    <w:rsid w:val="000C188A"/>
    <w:rsid w:val="000C18BD"/>
    <w:rsid w:val="000C1BC9"/>
    <w:rsid w:val="000C21D6"/>
    <w:rsid w:val="000C2279"/>
    <w:rsid w:val="000C2984"/>
    <w:rsid w:val="000C29A0"/>
    <w:rsid w:val="000C2AC4"/>
    <w:rsid w:val="000C31F1"/>
    <w:rsid w:val="000C3BA9"/>
    <w:rsid w:val="000C3D10"/>
    <w:rsid w:val="000C3FFB"/>
    <w:rsid w:val="000C438F"/>
    <w:rsid w:val="000C4C5F"/>
    <w:rsid w:val="000C4F30"/>
    <w:rsid w:val="000C5429"/>
    <w:rsid w:val="000C54C1"/>
    <w:rsid w:val="000C699B"/>
    <w:rsid w:val="000C6AF9"/>
    <w:rsid w:val="000C7267"/>
    <w:rsid w:val="000C7363"/>
    <w:rsid w:val="000C7CE0"/>
    <w:rsid w:val="000D08E0"/>
    <w:rsid w:val="000D0B3E"/>
    <w:rsid w:val="000D0B8F"/>
    <w:rsid w:val="000D0FC9"/>
    <w:rsid w:val="000D13DD"/>
    <w:rsid w:val="000D1436"/>
    <w:rsid w:val="000D2302"/>
    <w:rsid w:val="000D2513"/>
    <w:rsid w:val="000D2781"/>
    <w:rsid w:val="000D288D"/>
    <w:rsid w:val="000D2A26"/>
    <w:rsid w:val="000D344C"/>
    <w:rsid w:val="000D357F"/>
    <w:rsid w:val="000D40B8"/>
    <w:rsid w:val="000D4C3F"/>
    <w:rsid w:val="000D4CA2"/>
    <w:rsid w:val="000D52C9"/>
    <w:rsid w:val="000D5734"/>
    <w:rsid w:val="000D57BE"/>
    <w:rsid w:val="000D5800"/>
    <w:rsid w:val="000D6B38"/>
    <w:rsid w:val="000D7908"/>
    <w:rsid w:val="000D7B84"/>
    <w:rsid w:val="000D7F98"/>
    <w:rsid w:val="000E07AA"/>
    <w:rsid w:val="000E0817"/>
    <w:rsid w:val="000E0B8E"/>
    <w:rsid w:val="000E1613"/>
    <w:rsid w:val="000E178C"/>
    <w:rsid w:val="000E1A1C"/>
    <w:rsid w:val="000E2751"/>
    <w:rsid w:val="000E2A08"/>
    <w:rsid w:val="000E413B"/>
    <w:rsid w:val="000E4489"/>
    <w:rsid w:val="000E4522"/>
    <w:rsid w:val="000E45F2"/>
    <w:rsid w:val="000E478B"/>
    <w:rsid w:val="000E490F"/>
    <w:rsid w:val="000E4B65"/>
    <w:rsid w:val="000E50C7"/>
    <w:rsid w:val="000E5132"/>
    <w:rsid w:val="000E594D"/>
    <w:rsid w:val="000E5C9A"/>
    <w:rsid w:val="000E635A"/>
    <w:rsid w:val="000E68BB"/>
    <w:rsid w:val="000E6CA7"/>
    <w:rsid w:val="000E6D3E"/>
    <w:rsid w:val="000E6E2A"/>
    <w:rsid w:val="000E6F13"/>
    <w:rsid w:val="000E7390"/>
    <w:rsid w:val="000E7714"/>
    <w:rsid w:val="000E7C3A"/>
    <w:rsid w:val="000F004F"/>
    <w:rsid w:val="000F02CD"/>
    <w:rsid w:val="000F076A"/>
    <w:rsid w:val="000F0A47"/>
    <w:rsid w:val="000F15BB"/>
    <w:rsid w:val="000F162C"/>
    <w:rsid w:val="000F1AAA"/>
    <w:rsid w:val="000F2C28"/>
    <w:rsid w:val="000F3AB2"/>
    <w:rsid w:val="000F4D1A"/>
    <w:rsid w:val="000F53E0"/>
    <w:rsid w:val="000F575D"/>
    <w:rsid w:val="000F58AD"/>
    <w:rsid w:val="000F6293"/>
    <w:rsid w:val="000F6385"/>
    <w:rsid w:val="000F64F4"/>
    <w:rsid w:val="000F6551"/>
    <w:rsid w:val="000F656E"/>
    <w:rsid w:val="000F6B07"/>
    <w:rsid w:val="000F7427"/>
    <w:rsid w:val="000F7A5F"/>
    <w:rsid w:val="000F7B08"/>
    <w:rsid w:val="00100554"/>
    <w:rsid w:val="0010163D"/>
    <w:rsid w:val="00101770"/>
    <w:rsid w:val="00101BA3"/>
    <w:rsid w:val="0010272F"/>
    <w:rsid w:val="00102BA6"/>
    <w:rsid w:val="00102E37"/>
    <w:rsid w:val="001031B1"/>
    <w:rsid w:val="00103933"/>
    <w:rsid w:val="00104902"/>
    <w:rsid w:val="00104D00"/>
    <w:rsid w:val="00105ED8"/>
    <w:rsid w:val="00106132"/>
    <w:rsid w:val="001067BC"/>
    <w:rsid w:val="00106818"/>
    <w:rsid w:val="00106C1B"/>
    <w:rsid w:val="00106FB3"/>
    <w:rsid w:val="00107225"/>
    <w:rsid w:val="001105F2"/>
    <w:rsid w:val="00110A56"/>
    <w:rsid w:val="00110C80"/>
    <w:rsid w:val="00112DCB"/>
    <w:rsid w:val="00113013"/>
    <w:rsid w:val="00113E9A"/>
    <w:rsid w:val="001144F1"/>
    <w:rsid w:val="00114575"/>
    <w:rsid w:val="0011487C"/>
    <w:rsid w:val="00115B4A"/>
    <w:rsid w:val="00116318"/>
    <w:rsid w:val="001163CB"/>
    <w:rsid w:val="001163DD"/>
    <w:rsid w:val="00116641"/>
    <w:rsid w:val="0011670B"/>
    <w:rsid w:val="00116843"/>
    <w:rsid w:val="00116C4E"/>
    <w:rsid w:val="00117399"/>
    <w:rsid w:val="0011739A"/>
    <w:rsid w:val="00117556"/>
    <w:rsid w:val="001179A3"/>
    <w:rsid w:val="00120384"/>
    <w:rsid w:val="001215D1"/>
    <w:rsid w:val="00121A3C"/>
    <w:rsid w:val="00121E8F"/>
    <w:rsid w:val="001220E1"/>
    <w:rsid w:val="001220E4"/>
    <w:rsid w:val="00122277"/>
    <w:rsid w:val="00122B7F"/>
    <w:rsid w:val="0012373E"/>
    <w:rsid w:val="00123A9B"/>
    <w:rsid w:val="00124108"/>
    <w:rsid w:val="001245CD"/>
    <w:rsid w:val="001247E3"/>
    <w:rsid w:val="00124EB8"/>
    <w:rsid w:val="00125136"/>
    <w:rsid w:val="00125214"/>
    <w:rsid w:val="001254E5"/>
    <w:rsid w:val="00125B36"/>
    <w:rsid w:val="00125D14"/>
    <w:rsid w:val="0012604B"/>
    <w:rsid w:val="0012610C"/>
    <w:rsid w:val="00126372"/>
    <w:rsid w:val="00126B52"/>
    <w:rsid w:val="00126CA2"/>
    <w:rsid w:val="001305DC"/>
    <w:rsid w:val="00131210"/>
    <w:rsid w:val="00131B95"/>
    <w:rsid w:val="00131CEB"/>
    <w:rsid w:val="00131D50"/>
    <w:rsid w:val="00132668"/>
    <w:rsid w:val="00132FEC"/>
    <w:rsid w:val="0013315B"/>
    <w:rsid w:val="001332A8"/>
    <w:rsid w:val="0013351A"/>
    <w:rsid w:val="001335BD"/>
    <w:rsid w:val="0013365C"/>
    <w:rsid w:val="00133670"/>
    <w:rsid w:val="00133D16"/>
    <w:rsid w:val="001348DC"/>
    <w:rsid w:val="00135814"/>
    <w:rsid w:val="00135E10"/>
    <w:rsid w:val="00135F71"/>
    <w:rsid w:val="00136505"/>
    <w:rsid w:val="00136869"/>
    <w:rsid w:val="00136A30"/>
    <w:rsid w:val="00136AB9"/>
    <w:rsid w:val="00136AEB"/>
    <w:rsid w:val="00136C5E"/>
    <w:rsid w:val="0013700C"/>
    <w:rsid w:val="00137146"/>
    <w:rsid w:val="00137209"/>
    <w:rsid w:val="001376BD"/>
    <w:rsid w:val="00137A53"/>
    <w:rsid w:val="00137FA2"/>
    <w:rsid w:val="00140009"/>
    <w:rsid w:val="001401B5"/>
    <w:rsid w:val="001401BA"/>
    <w:rsid w:val="001408C4"/>
    <w:rsid w:val="00140B1E"/>
    <w:rsid w:val="00141256"/>
    <w:rsid w:val="00141868"/>
    <w:rsid w:val="0014189C"/>
    <w:rsid w:val="001418DF"/>
    <w:rsid w:val="00141B9C"/>
    <w:rsid w:val="00142D7D"/>
    <w:rsid w:val="001430B9"/>
    <w:rsid w:val="00143301"/>
    <w:rsid w:val="00143587"/>
    <w:rsid w:val="00143659"/>
    <w:rsid w:val="00143905"/>
    <w:rsid w:val="0014398C"/>
    <w:rsid w:val="001441E6"/>
    <w:rsid w:val="001446D9"/>
    <w:rsid w:val="00144AAA"/>
    <w:rsid w:val="00145058"/>
    <w:rsid w:val="001452F6"/>
    <w:rsid w:val="00145988"/>
    <w:rsid w:val="00145DF6"/>
    <w:rsid w:val="00147325"/>
    <w:rsid w:val="00147D9A"/>
    <w:rsid w:val="001517D7"/>
    <w:rsid w:val="00152459"/>
    <w:rsid w:val="001526CB"/>
    <w:rsid w:val="00153959"/>
    <w:rsid w:val="00153A43"/>
    <w:rsid w:val="00153B57"/>
    <w:rsid w:val="00153DC1"/>
    <w:rsid w:val="00154382"/>
    <w:rsid w:val="00154A33"/>
    <w:rsid w:val="00154CD1"/>
    <w:rsid w:val="00155433"/>
    <w:rsid w:val="00155A8B"/>
    <w:rsid w:val="00155D4A"/>
    <w:rsid w:val="00155F1A"/>
    <w:rsid w:val="00156456"/>
    <w:rsid w:val="001570D8"/>
    <w:rsid w:val="00157434"/>
    <w:rsid w:val="00157A7B"/>
    <w:rsid w:val="00160285"/>
    <w:rsid w:val="001608B5"/>
    <w:rsid w:val="00161429"/>
    <w:rsid w:val="001614EC"/>
    <w:rsid w:val="00162036"/>
    <w:rsid w:val="0016203E"/>
    <w:rsid w:val="00162322"/>
    <w:rsid w:val="001625B9"/>
    <w:rsid w:val="001628B1"/>
    <w:rsid w:val="00162A09"/>
    <w:rsid w:val="00162F02"/>
    <w:rsid w:val="001634A9"/>
    <w:rsid w:val="001635A5"/>
    <w:rsid w:val="0016378B"/>
    <w:rsid w:val="001639DB"/>
    <w:rsid w:val="00163B13"/>
    <w:rsid w:val="0016444E"/>
    <w:rsid w:val="001648D1"/>
    <w:rsid w:val="00164979"/>
    <w:rsid w:val="00164A1C"/>
    <w:rsid w:val="00164CC6"/>
    <w:rsid w:val="00164EF3"/>
    <w:rsid w:val="001651FD"/>
    <w:rsid w:val="00165514"/>
    <w:rsid w:val="00165AC3"/>
    <w:rsid w:val="001660B4"/>
    <w:rsid w:val="00166ABB"/>
    <w:rsid w:val="00166E7A"/>
    <w:rsid w:val="00166F4E"/>
    <w:rsid w:val="001674BD"/>
    <w:rsid w:val="001674F8"/>
    <w:rsid w:val="001676D4"/>
    <w:rsid w:val="00167798"/>
    <w:rsid w:val="00167828"/>
    <w:rsid w:val="00167B94"/>
    <w:rsid w:val="00167D24"/>
    <w:rsid w:val="0017025E"/>
    <w:rsid w:val="00170DB8"/>
    <w:rsid w:val="001711E4"/>
    <w:rsid w:val="0017122B"/>
    <w:rsid w:val="0017177C"/>
    <w:rsid w:val="00171BD8"/>
    <w:rsid w:val="0017210F"/>
    <w:rsid w:val="00172607"/>
    <w:rsid w:val="00172938"/>
    <w:rsid w:val="00172D10"/>
    <w:rsid w:val="0017320F"/>
    <w:rsid w:val="00173637"/>
    <w:rsid w:val="001738A3"/>
    <w:rsid w:val="00173BBD"/>
    <w:rsid w:val="0017400B"/>
    <w:rsid w:val="001747CE"/>
    <w:rsid w:val="00174CB8"/>
    <w:rsid w:val="00174F59"/>
    <w:rsid w:val="00175E40"/>
    <w:rsid w:val="00176392"/>
    <w:rsid w:val="0017677F"/>
    <w:rsid w:val="00177636"/>
    <w:rsid w:val="001779F1"/>
    <w:rsid w:val="00177C49"/>
    <w:rsid w:val="00177CDB"/>
    <w:rsid w:val="00180055"/>
    <w:rsid w:val="001804BD"/>
    <w:rsid w:val="001812F0"/>
    <w:rsid w:val="00181852"/>
    <w:rsid w:val="0018189B"/>
    <w:rsid w:val="00182025"/>
    <w:rsid w:val="00182814"/>
    <w:rsid w:val="0018350D"/>
    <w:rsid w:val="0018400F"/>
    <w:rsid w:val="00184120"/>
    <w:rsid w:val="001843D6"/>
    <w:rsid w:val="0018533E"/>
    <w:rsid w:val="001858CA"/>
    <w:rsid w:val="0018592D"/>
    <w:rsid w:val="00185BB1"/>
    <w:rsid w:val="00186734"/>
    <w:rsid w:val="001867BB"/>
    <w:rsid w:val="00186A92"/>
    <w:rsid w:val="001875E7"/>
    <w:rsid w:val="00190677"/>
    <w:rsid w:val="00190D99"/>
    <w:rsid w:val="0019128F"/>
    <w:rsid w:val="001917FA"/>
    <w:rsid w:val="00191F99"/>
    <w:rsid w:val="00191FCF"/>
    <w:rsid w:val="001925B1"/>
    <w:rsid w:val="0019270B"/>
    <w:rsid w:val="00193307"/>
    <w:rsid w:val="0019365B"/>
    <w:rsid w:val="00193E40"/>
    <w:rsid w:val="00193F65"/>
    <w:rsid w:val="00193FEC"/>
    <w:rsid w:val="0019424F"/>
    <w:rsid w:val="00194BDF"/>
    <w:rsid w:val="00195200"/>
    <w:rsid w:val="0019541F"/>
    <w:rsid w:val="001955EB"/>
    <w:rsid w:val="00195654"/>
    <w:rsid w:val="00195783"/>
    <w:rsid w:val="001957B8"/>
    <w:rsid w:val="001961F2"/>
    <w:rsid w:val="00196216"/>
    <w:rsid w:val="001963DE"/>
    <w:rsid w:val="001965B4"/>
    <w:rsid w:val="00196739"/>
    <w:rsid w:val="00196A9C"/>
    <w:rsid w:val="00196FD8"/>
    <w:rsid w:val="00197652"/>
    <w:rsid w:val="001976D4"/>
    <w:rsid w:val="00197837"/>
    <w:rsid w:val="00197BAB"/>
    <w:rsid w:val="001A0182"/>
    <w:rsid w:val="001A13DA"/>
    <w:rsid w:val="001A1618"/>
    <w:rsid w:val="001A1A67"/>
    <w:rsid w:val="001A1EC1"/>
    <w:rsid w:val="001A2425"/>
    <w:rsid w:val="001A2CA2"/>
    <w:rsid w:val="001A3047"/>
    <w:rsid w:val="001A3073"/>
    <w:rsid w:val="001A3940"/>
    <w:rsid w:val="001A3991"/>
    <w:rsid w:val="001A3D72"/>
    <w:rsid w:val="001A45D8"/>
    <w:rsid w:val="001A4905"/>
    <w:rsid w:val="001A4A7C"/>
    <w:rsid w:val="001A55C9"/>
    <w:rsid w:val="001A55E4"/>
    <w:rsid w:val="001A5635"/>
    <w:rsid w:val="001A57D7"/>
    <w:rsid w:val="001A5A70"/>
    <w:rsid w:val="001A63C0"/>
    <w:rsid w:val="001A665D"/>
    <w:rsid w:val="001A72BF"/>
    <w:rsid w:val="001A7FF1"/>
    <w:rsid w:val="001B0043"/>
    <w:rsid w:val="001B02B8"/>
    <w:rsid w:val="001B0469"/>
    <w:rsid w:val="001B049B"/>
    <w:rsid w:val="001B0987"/>
    <w:rsid w:val="001B11C4"/>
    <w:rsid w:val="001B14BD"/>
    <w:rsid w:val="001B14D4"/>
    <w:rsid w:val="001B1C78"/>
    <w:rsid w:val="001B1D7D"/>
    <w:rsid w:val="001B212A"/>
    <w:rsid w:val="001B2359"/>
    <w:rsid w:val="001B25A3"/>
    <w:rsid w:val="001B2AF4"/>
    <w:rsid w:val="001B2B12"/>
    <w:rsid w:val="001B2EC0"/>
    <w:rsid w:val="001B2F75"/>
    <w:rsid w:val="001B3428"/>
    <w:rsid w:val="001B3441"/>
    <w:rsid w:val="001B3570"/>
    <w:rsid w:val="001B3B98"/>
    <w:rsid w:val="001B3C7F"/>
    <w:rsid w:val="001B3E13"/>
    <w:rsid w:val="001B4352"/>
    <w:rsid w:val="001B44E9"/>
    <w:rsid w:val="001B4A4F"/>
    <w:rsid w:val="001B5099"/>
    <w:rsid w:val="001B58B0"/>
    <w:rsid w:val="001B65AC"/>
    <w:rsid w:val="001B6CE9"/>
    <w:rsid w:val="001B733F"/>
    <w:rsid w:val="001B7366"/>
    <w:rsid w:val="001B73C2"/>
    <w:rsid w:val="001B7569"/>
    <w:rsid w:val="001B78F7"/>
    <w:rsid w:val="001B7E86"/>
    <w:rsid w:val="001C017E"/>
    <w:rsid w:val="001C0794"/>
    <w:rsid w:val="001C0BF0"/>
    <w:rsid w:val="001C0FAE"/>
    <w:rsid w:val="001C184A"/>
    <w:rsid w:val="001C1A2B"/>
    <w:rsid w:val="001C1A5F"/>
    <w:rsid w:val="001C1EC6"/>
    <w:rsid w:val="001C1F09"/>
    <w:rsid w:val="001C2DFF"/>
    <w:rsid w:val="001C3A1A"/>
    <w:rsid w:val="001C3DA8"/>
    <w:rsid w:val="001C4430"/>
    <w:rsid w:val="001C47CF"/>
    <w:rsid w:val="001C4AA2"/>
    <w:rsid w:val="001C4E77"/>
    <w:rsid w:val="001C51E5"/>
    <w:rsid w:val="001C5C3D"/>
    <w:rsid w:val="001C5DDE"/>
    <w:rsid w:val="001C63E4"/>
    <w:rsid w:val="001C64D7"/>
    <w:rsid w:val="001C6657"/>
    <w:rsid w:val="001C68C1"/>
    <w:rsid w:val="001C6B2E"/>
    <w:rsid w:val="001C6DA8"/>
    <w:rsid w:val="001C758C"/>
    <w:rsid w:val="001C7E81"/>
    <w:rsid w:val="001C7E89"/>
    <w:rsid w:val="001D00AE"/>
    <w:rsid w:val="001D02CA"/>
    <w:rsid w:val="001D02F5"/>
    <w:rsid w:val="001D0586"/>
    <w:rsid w:val="001D067F"/>
    <w:rsid w:val="001D1318"/>
    <w:rsid w:val="001D1383"/>
    <w:rsid w:val="001D27D7"/>
    <w:rsid w:val="001D2906"/>
    <w:rsid w:val="001D2DE9"/>
    <w:rsid w:val="001D3160"/>
    <w:rsid w:val="001D37EE"/>
    <w:rsid w:val="001D384C"/>
    <w:rsid w:val="001D3A4B"/>
    <w:rsid w:val="001D3FEF"/>
    <w:rsid w:val="001D4442"/>
    <w:rsid w:val="001D45CF"/>
    <w:rsid w:val="001D470B"/>
    <w:rsid w:val="001D4A31"/>
    <w:rsid w:val="001D4D29"/>
    <w:rsid w:val="001D4E3B"/>
    <w:rsid w:val="001D5993"/>
    <w:rsid w:val="001D5CCE"/>
    <w:rsid w:val="001D5E88"/>
    <w:rsid w:val="001D5FD4"/>
    <w:rsid w:val="001D6184"/>
    <w:rsid w:val="001D6542"/>
    <w:rsid w:val="001D6B5C"/>
    <w:rsid w:val="001D7162"/>
    <w:rsid w:val="001D762C"/>
    <w:rsid w:val="001D78D6"/>
    <w:rsid w:val="001D7B53"/>
    <w:rsid w:val="001E0B73"/>
    <w:rsid w:val="001E0F08"/>
    <w:rsid w:val="001E115C"/>
    <w:rsid w:val="001E120E"/>
    <w:rsid w:val="001E129B"/>
    <w:rsid w:val="001E2561"/>
    <w:rsid w:val="001E2A52"/>
    <w:rsid w:val="001E3865"/>
    <w:rsid w:val="001E46B9"/>
    <w:rsid w:val="001E474A"/>
    <w:rsid w:val="001E4860"/>
    <w:rsid w:val="001E50B5"/>
    <w:rsid w:val="001E5DE2"/>
    <w:rsid w:val="001E65D3"/>
    <w:rsid w:val="001E713E"/>
    <w:rsid w:val="001E74B7"/>
    <w:rsid w:val="001E75FF"/>
    <w:rsid w:val="001E7903"/>
    <w:rsid w:val="001E79B5"/>
    <w:rsid w:val="001E7A5A"/>
    <w:rsid w:val="001F0242"/>
    <w:rsid w:val="001F0642"/>
    <w:rsid w:val="001F0F5A"/>
    <w:rsid w:val="001F15FB"/>
    <w:rsid w:val="001F1B0D"/>
    <w:rsid w:val="001F24F5"/>
    <w:rsid w:val="001F2B80"/>
    <w:rsid w:val="001F2FB6"/>
    <w:rsid w:val="001F356D"/>
    <w:rsid w:val="001F4076"/>
    <w:rsid w:val="001F44C1"/>
    <w:rsid w:val="001F457F"/>
    <w:rsid w:val="001F4F70"/>
    <w:rsid w:val="001F5152"/>
    <w:rsid w:val="001F525D"/>
    <w:rsid w:val="001F5881"/>
    <w:rsid w:val="001F5AE8"/>
    <w:rsid w:val="001F5AFE"/>
    <w:rsid w:val="001F6328"/>
    <w:rsid w:val="001F66EA"/>
    <w:rsid w:val="001F702E"/>
    <w:rsid w:val="001F734B"/>
    <w:rsid w:val="002000AF"/>
    <w:rsid w:val="002005AE"/>
    <w:rsid w:val="002011AA"/>
    <w:rsid w:val="0020176A"/>
    <w:rsid w:val="0020179C"/>
    <w:rsid w:val="0020236F"/>
    <w:rsid w:val="00203452"/>
    <w:rsid w:val="00203467"/>
    <w:rsid w:val="00203E67"/>
    <w:rsid w:val="00203EDA"/>
    <w:rsid w:val="002040FE"/>
    <w:rsid w:val="002043E0"/>
    <w:rsid w:val="00204405"/>
    <w:rsid w:val="00204A48"/>
    <w:rsid w:val="0020534F"/>
    <w:rsid w:val="00205462"/>
    <w:rsid w:val="002059A1"/>
    <w:rsid w:val="0020612B"/>
    <w:rsid w:val="00206167"/>
    <w:rsid w:val="002064AF"/>
    <w:rsid w:val="00206933"/>
    <w:rsid w:val="00206D56"/>
    <w:rsid w:val="002071BD"/>
    <w:rsid w:val="00207288"/>
    <w:rsid w:val="00207391"/>
    <w:rsid w:val="0020750C"/>
    <w:rsid w:val="002079ED"/>
    <w:rsid w:val="002104CB"/>
    <w:rsid w:val="0021065E"/>
    <w:rsid w:val="00210F83"/>
    <w:rsid w:val="0021147C"/>
    <w:rsid w:val="002114AC"/>
    <w:rsid w:val="00211DDB"/>
    <w:rsid w:val="00211EBA"/>
    <w:rsid w:val="00212837"/>
    <w:rsid w:val="00212936"/>
    <w:rsid w:val="00212B34"/>
    <w:rsid w:val="00213000"/>
    <w:rsid w:val="00213142"/>
    <w:rsid w:val="002137EE"/>
    <w:rsid w:val="00213FB6"/>
    <w:rsid w:val="002142E9"/>
    <w:rsid w:val="00214CD6"/>
    <w:rsid w:val="0021560F"/>
    <w:rsid w:val="0021582C"/>
    <w:rsid w:val="00215E4C"/>
    <w:rsid w:val="00215F2E"/>
    <w:rsid w:val="00215FFE"/>
    <w:rsid w:val="0021693E"/>
    <w:rsid w:val="002173C9"/>
    <w:rsid w:val="00217E1B"/>
    <w:rsid w:val="00220268"/>
    <w:rsid w:val="00220D95"/>
    <w:rsid w:val="00220F6A"/>
    <w:rsid w:val="002210AC"/>
    <w:rsid w:val="00221414"/>
    <w:rsid w:val="00221C39"/>
    <w:rsid w:val="00221E1D"/>
    <w:rsid w:val="00221EBA"/>
    <w:rsid w:val="002228C5"/>
    <w:rsid w:val="00222BEE"/>
    <w:rsid w:val="00223163"/>
    <w:rsid w:val="0022352A"/>
    <w:rsid w:val="002238E3"/>
    <w:rsid w:val="00223C84"/>
    <w:rsid w:val="00224834"/>
    <w:rsid w:val="002249CD"/>
    <w:rsid w:val="00224F14"/>
    <w:rsid w:val="00225144"/>
    <w:rsid w:val="00225CD0"/>
    <w:rsid w:val="00226382"/>
    <w:rsid w:val="00226582"/>
    <w:rsid w:val="00227882"/>
    <w:rsid w:val="00227FDE"/>
    <w:rsid w:val="0023018D"/>
    <w:rsid w:val="00230E57"/>
    <w:rsid w:val="00231BC1"/>
    <w:rsid w:val="00233D84"/>
    <w:rsid w:val="00234159"/>
    <w:rsid w:val="00234281"/>
    <w:rsid w:val="0023466F"/>
    <w:rsid w:val="0023471A"/>
    <w:rsid w:val="00234A14"/>
    <w:rsid w:val="00234AC4"/>
    <w:rsid w:val="00234BD2"/>
    <w:rsid w:val="00234C79"/>
    <w:rsid w:val="00234EF4"/>
    <w:rsid w:val="00234F0F"/>
    <w:rsid w:val="00235447"/>
    <w:rsid w:val="00236450"/>
    <w:rsid w:val="00236693"/>
    <w:rsid w:val="002377B0"/>
    <w:rsid w:val="00240024"/>
    <w:rsid w:val="002400B4"/>
    <w:rsid w:val="0024017D"/>
    <w:rsid w:val="002404F9"/>
    <w:rsid w:val="00240A79"/>
    <w:rsid w:val="00240AC4"/>
    <w:rsid w:val="00240B27"/>
    <w:rsid w:val="0024117A"/>
    <w:rsid w:val="00241AFA"/>
    <w:rsid w:val="00242188"/>
    <w:rsid w:val="002429F5"/>
    <w:rsid w:val="0024317D"/>
    <w:rsid w:val="002431A2"/>
    <w:rsid w:val="00243A0A"/>
    <w:rsid w:val="00244348"/>
    <w:rsid w:val="00244AB2"/>
    <w:rsid w:val="00245025"/>
    <w:rsid w:val="0024550A"/>
    <w:rsid w:val="00245595"/>
    <w:rsid w:val="002455DC"/>
    <w:rsid w:val="00245BFA"/>
    <w:rsid w:val="002464D6"/>
    <w:rsid w:val="00246DC9"/>
    <w:rsid w:val="00247B17"/>
    <w:rsid w:val="00250AF0"/>
    <w:rsid w:val="00251102"/>
    <w:rsid w:val="0025112B"/>
    <w:rsid w:val="002514AE"/>
    <w:rsid w:val="002516E8"/>
    <w:rsid w:val="00252363"/>
    <w:rsid w:val="00252542"/>
    <w:rsid w:val="00252A3A"/>
    <w:rsid w:val="00253095"/>
    <w:rsid w:val="00253163"/>
    <w:rsid w:val="00253661"/>
    <w:rsid w:val="00253A2E"/>
    <w:rsid w:val="00253AA3"/>
    <w:rsid w:val="00253B65"/>
    <w:rsid w:val="00254072"/>
    <w:rsid w:val="00254165"/>
    <w:rsid w:val="002541CB"/>
    <w:rsid w:val="00254370"/>
    <w:rsid w:val="002545CE"/>
    <w:rsid w:val="00254B87"/>
    <w:rsid w:val="00254C1F"/>
    <w:rsid w:val="00255067"/>
    <w:rsid w:val="002557B1"/>
    <w:rsid w:val="002557FB"/>
    <w:rsid w:val="00255A3E"/>
    <w:rsid w:val="00255EF5"/>
    <w:rsid w:val="00256843"/>
    <w:rsid w:val="00256AD9"/>
    <w:rsid w:val="00256DAF"/>
    <w:rsid w:val="00257363"/>
    <w:rsid w:val="00257558"/>
    <w:rsid w:val="00257FD8"/>
    <w:rsid w:val="0026043C"/>
    <w:rsid w:val="00260462"/>
    <w:rsid w:val="002616A3"/>
    <w:rsid w:val="002618AC"/>
    <w:rsid w:val="00261F4D"/>
    <w:rsid w:val="0026252E"/>
    <w:rsid w:val="002627E4"/>
    <w:rsid w:val="002628F1"/>
    <w:rsid w:val="00262CC4"/>
    <w:rsid w:val="00262E72"/>
    <w:rsid w:val="002632F1"/>
    <w:rsid w:val="002633A2"/>
    <w:rsid w:val="00263E39"/>
    <w:rsid w:val="00264030"/>
    <w:rsid w:val="002642EA"/>
    <w:rsid w:val="0026441A"/>
    <w:rsid w:val="00264BF2"/>
    <w:rsid w:val="00264E1A"/>
    <w:rsid w:val="00265780"/>
    <w:rsid w:val="002658E9"/>
    <w:rsid w:val="00265C17"/>
    <w:rsid w:val="00266241"/>
    <w:rsid w:val="00266A69"/>
    <w:rsid w:val="00266E18"/>
    <w:rsid w:val="00267398"/>
    <w:rsid w:val="00267442"/>
    <w:rsid w:val="00267861"/>
    <w:rsid w:val="002706EF"/>
    <w:rsid w:val="00270791"/>
    <w:rsid w:val="002708DE"/>
    <w:rsid w:val="00270E8F"/>
    <w:rsid w:val="00271652"/>
    <w:rsid w:val="00271A77"/>
    <w:rsid w:val="00271ADD"/>
    <w:rsid w:val="00271C87"/>
    <w:rsid w:val="00272198"/>
    <w:rsid w:val="002732D6"/>
    <w:rsid w:val="00273704"/>
    <w:rsid w:val="00273927"/>
    <w:rsid w:val="00273D19"/>
    <w:rsid w:val="0027484B"/>
    <w:rsid w:val="00274D7D"/>
    <w:rsid w:val="00274DC1"/>
    <w:rsid w:val="00275561"/>
    <w:rsid w:val="002756D9"/>
    <w:rsid w:val="00275753"/>
    <w:rsid w:val="0027633E"/>
    <w:rsid w:val="00276636"/>
    <w:rsid w:val="00277378"/>
    <w:rsid w:val="00277E07"/>
    <w:rsid w:val="002807F4"/>
    <w:rsid w:val="002808B1"/>
    <w:rsid w:val="00281585"/>
    <w:rsid w:val="002817E8"/>
    <w:rsid w:val="00281919"/>
    <w:rsid w:val="00281A0B"/>
    <w:rsid w:val="00281C26"/>
    <w:rsid w:val="00281FB0"/>
    <w:rsid w:val="00282065"/>
    <w:rsid w:val="002820F6"/>
    <w:rsid w:val="002823FF"/>
    <w:rsid w:val="00282B53"/>
    <w:rsid w:val="00282C35"/>
    <w:rsid w:val="002831B3"/>
    <w:rsid w:val="0028337D"/>
    <w:rsid w:val="0028431C"/>
    <w:rsid w:val="002846AE"/>
    <w:rsid w:val="00284AEA"/>
    <w:rsid w:val="00284BEA"/>
    <w:rsid w:val="00284D66"/>
    <w:rsid w:val="002853DD"/>
    <w:rsid w:val="00285731"/>
    <w:rsid w:val="00285857"/>
    <w:rsid w:val="00285ABC"/>
    <w:rsid w:val="00286DC0"/>
    <w:rsid w:val="00286E2C"/>
    <w:rsid w:val="00286EA1"/>
    <w:rsid w:val="002870EA"/>
    <w:rsid w:val="00287208"/>
    <w:rsid w:val="002875C2"/>
    <w:rsid w:val="002875F1"/>
    <w:rsid w:val="0028763F"/>
    <w:rsid w:val="002878D7"/>
    <w:rsid w:val="00290A2C"/>
    <w:rsid w:val="00290B87"/>
    <w:rsid w:val="00290DD4"/>
    <w:rsid w:val="00290FFB"/>
    <w:rsid w:val="00291312"/>
    <w:rsid w:val="0029151C"/>
    <w:rsid w:val="00291877"/>
    <w:rsid w:val="002918B2"/>
    <w:rsid w:val="00291EB3"/>
    <w:rsid w:val="00292F77"/>
    <w:rsid w:val="002935BB"/>
    <w:rsid w:val="00293897"/>
    <w:rsid w:val="002939FF"/>
    <w:rsid w:val="00293B01"/>
    <w:rsid w:val="00293C23"/>
    <w:rsid w:val="00294396"/>
    <w:rsid w:val="002947BB"/>
    <w:rsid w:val="0029492B"/>
    <w:rsid w:val="00294BE7"/>
    <w:rsid w:val="00296041"/>
    <w:rsid w:val="00296238"/>
    <w:rsid w:val="00296D00"/>
    <w:rsid w:val="00297C26"/>
    <w:rsid w:val="00297EFE"/>
    <w:rsid w:val="002A0370"/>
    <w:rsid w:val="002A0480"/>
    <w:rsid w:val="002A08AF"/>
    <w:rsid w:val="002A110B"/>
    <w:rsid w:val="002A1521"/>
    <w:rsid w:val="002A1604"/>
    <w:rsid w:val="002A202B"/>
    <w:rsid w:val="002A2BEF"/>
    <w:rsid w:val="002A2D93"/>
    <w:rsid w:val="002A32C0"/>
    <w:rsid w:val="002A353F"/>
    <w:rsid w:val="002A36F0"/>
    <w:rsid w:val="002A3A01"/>
    <w:rsid w:val="002A3BFF"/>
    <w:rsid w:val="002A4F6B"/>
    <w:rsid w:val="002A4FCE"/>
    <w:rsid w:val="002A543B"/>
    <w:rsid w:val="002A54CA"/>
    <w:rsid w:val="002A5927"/>
    <w:rsid w:val="002A5A36"/>
    <w:rsid w:val="002A6178"/>
    <w:rsid w:val="002A6184"/>
    <w:rsid w:val="002A699E"/>
    <w:rsid w:val="002A6B26"/>
    <w:rsid w:val="002A6D50"/>
    <w:rsid w:val="002A6D8B"/>
    <w:rsid w:val="002A710B"/>
    <w:rsid w:val="002A7448"/>
    <w:rsid w:val="002A7814"/>
    <w:rsid w:val="002A7AAD"/>
    <w:rsid w:val="002A7CFD"/>
    <w:rsid w:val="002B0295"/>
    <w:rsid w:val="002B0728"/>
    <w:rsid w:val="002B1103"/>
    <w:rsid w:val="002B173C"/>
    <w:rsid w:val="002B1A34"/>
    <w:rsid w:val="002B260E"/>
    <w:rsid w:val="002B275E"/>
    <w:rsid w:val="002B326F"/>
    <w:rsid w:val="002B3A78"/>
    <w:rsid w:val="002B3DDA"/>
    <w:rsid w:val="002B4067"/>
    <w:rsid w:val="002B421E"/>
    <w:rsid w:val="002B4260"/>
    <w:rsid w:val="002B47C5"/>
    <w:rsid w:val="002B5041"/>
    <w:rsid w:val="002B511B"/>
    <w:rsid w:val="002B6133"/>
    <w:rsid w:val="002B61D8"/>
    <w:rsid w:val="002B66D1"/>
    <w:rsid w:val="002B6E5C"/>
    <w:rsid w:val="002B7755"/>
    <w:rsid w:val="002C0394"/>
    <w:rsid w:val="002C1077"/>
    <w:rsid w:val="002C1648"/>
    <w:rsid w:val="002C1ADA"/>
    <w:rsid w:val="002C21E5"/>
    <w:rsid w:val="002C2E3F"/>
    <w:rsid w:val="002C2FCB"/>
    <w:rsid w:val="002C38B2"/>
    <w:rsid w:val="002C3A3D"/>
    <w:rsid w:val="002C3BBE"/>
    <w:rsid w:val="002C409B"/>
    <w:rsid w:val="002C46C3"/>
    <w:rsid w:val="002C5474"/>
    <w:rsid w:val="002C57C1"/>
    <w:rsid w:val="002C59A7"/>
    <w:rsid w:val="002C59B0"/>
    <w:rsid w:val="002C5B4A"/>
    <w:rsid w:val="002C6668"/>
    <w:rsid w:val="002C6E2B"/>
    <w:rsid w:val="002C7474"/>
    <w:rsid w:val="002C7AF1"/>
    <w:rsid w:val="002C7C8F"/>
    <w:rsid w:val="002C7D4D"/>
    <w:rsid w:val="002D0DBD"/>
    <w:rsid w:val="002D1B56"/>
    <w:rsid w:val="002D1B87"/>
    <w:rsid w:val="002D216E"/>
    <w:rsid w:val="002D255E"/>
    <w:rsid w:val="002D2BC9"/>
    <w:rsid w:val="002D2ECC"/>
    <w:rsid w:val="002D3094"/>
    <w:rsid w:val="002D3584"/>
    <w:rsid w:val="002D3CDA"/>
    <w:rsid w:val="002D3F08"/>
    <w:rsid w:val="002D406B"/>
    <w:rsid w:val="002D4985"/>
    <w:rsid w:val="002D499B"/>
    <w:rsid w:val="002D512F"/>
    <w:rsid w:val="002D52AC"/>
    <w:rsid w:val="002D59EB"/>
    <w:rsid w:val="002D64E3"/>
    <w:rsid w:val="002D66D4"/>
    <w:rsid w:val="002D69AC"/>
    <w:rsid w:val="002D6E2D"/>
    <w:rsid w:val="002D7167"/>
    <w:rsid w:val="002D72D4"/>
    <w:rsid w:val="002D7663"/>
    <w:rsid w:val="002E06E2"/>
    <w:rsid w:val="002E091D"/>
    <w:rsid w:val="002E0967"/>
    <w:rsid w:val="002E16A1"/>
    <w:rsid w:val="002E16D7"/>
    <w:rsid w:val="002E193C"/>
    <w:rsid w:val="002E1973"/>
    <w:rsid w:val="002E1CEC"/>
    <w:rsid w:val="002E1DCE"/>
    <w:rsid w:val="002E2627"/>
    <w:rsid w:val="002E2C10"/>
    <w:rsid w:val="002E3468"/>
    <w:rsid w:val="002E36C7"/>
    <w:rsid w:val="002E3BB5"/>
    <w:rsid w:val="002E3C23"/>
    <w:rsid w:val="002E3C9C"/>
    <w:rsid w:val="002E3E69"/>
    <w:rsid w:val="002E4576"/>
    <w:rsid w:val="002E4960"/>
    <w:rsid w:val="002E49A5"/>
    <w:rsid w:val="002E5AFB"/>
    <w:rsid w:val="002E5D4E"/>
    <w:rsid w:val="002E5E6C"/>
    <w:rsid w:val="002E5E74"/>
    <w:rsid w:val="002E6349"/>
    <w:rsid w:val="002E6B8A"/>
    <w:rsid w:val="002E6F1F"/>
    <w:rsid w:val="002E7124"/>
    <w:rsid w:val="002E7CC7"/>
    <w:rsid w:val="002E7D3C"/>
    <w:rsid w:val="002F0C8E"/>
    <w:rsid w:val="002F15DB"/>
    <w:rsid w:val="002F1F9D"/>
    <w:rsid w:val="002F2CFF"/>
    <w:rsid w:val="002F2DD9"/>
    <w:rsid w:val="002F3A72"/>
    <w:rsid w:val="002F3C8C"/>
    <w:rsid w:val="002F402F"/>
    <w:rsid w:val="002F484F"/>
    <w:rsid w:val="002F500D"/>
    <w:rsid w:val="002F5322"/>
    <w:rsid w:val="002F5658"/>
    <w:rsid w:val="002F572C"/>
    <w:rsid w:val="002F5A69"/>
    <w:rsid w:val="002F5F45"/>
    <w:rsid w:val="002F6188"/>
    <w:rsid w:val="002F6A84"/>
    <w:rsid w:val="002F7079"/>
    <w:rsid w:val="002F75C3"/>
    <w:rsid w:val="002F77A0"/>
    <w:rsid w:val="002F7B74"/>
    <w:rsid w:val="002F7C70"/>
    <w:rsid w:val="002F7D57"/>
    <w:rsid w:val="00300313"/>
    <w:rsid w:val="003003B6"/>
    <w:rsid w:val="003006D2"/>
    <w:rsid w:val="003008D1"/>
    <w:rsid w:val="0030100E"/>
    <w:rsid w:val="00301657"/>
    <w:rsid w:val="0030189B"/>
    <w:rsid w:val="00301BA1"/>
    <w:rsid w:val="00301C21"/>
    <w:rsid w:val="00302304"/>
    <w:rsid w:val="00302331"/>
    <w:rsid w:val="00302E23"/>
    <w:rsid w:val="00303123"/>
    <w:rsid w:val="0030336E"/>
    <w:rsid w:val="003046FC"/>
    <w:rsid w:val="00304EFE"/>
    <w:rsid w:val="0030509A"/>
    <w:rsid w:val="00305131"/>
    <w:rsid w:val="00305A4D"/>
    <w:rsid w:val="00305DA7"/>
    <w:rsid w:val="0030642E"/>
    <w:rsid w:val="00306F01"/>
    <w:rsid w:val="003071FE"/>
    <w:rsid w:val="003072BE"/>
    <w:rsid w:val="00307ABB"/>
    <w:rsid w:val="00310242"/>
    <w:rsid w:val="003104B4"/>
    <w:rsid w:val="00310594"/>
    <w:rsid w:val="003105DC"/>
    <w:rsid w:val="00310791"/>
    <w:rsid w:val="003116BA"/>
    <w:rsid w:val="003118A7"/>
    <w:rsid w:val="0031235A"/>
    <w:rsid w:val="0031293D"/>
    <w:rsid w:val="00312BD0"/>
    <w:rsid w:val="003135C9"/>
    <w:rsid w:val="003136E3"/>
    <w:rsid w:val="003138E4"/>
    <w:rsid w:val="00313E3C"/>
    <w:rsid w:val="003149DE"/>
    <w:rsid w:val="00314E78"/>
    <w:rsid w:val="003152D4"/>
    <w:rsid w:val="00315536"/>
    <w:rsid w:val="00316755"/>
    <w:rsid w:val="0031697D"/>
    <w:rsid w:val="00316B93"/>
    <w:rsid w:val="00316CAB"/>
    <w:rsid w:val="0031721D"/>
    <w:rsid w:val="003177E7"/>
    <w:rsid w:val="003202D9"/>
    <w:rsid w:val="00320B34"/>
    <w:rsid w:val="00321041"/>
    <w:rsid w:val="00321652"/>
    <w:rsid w:val="00321FEB"/>
    <w:rsid w:val="0032292B"/>
    <w:rsid w:val="00322BF0"/>
    <w:rsid w:val="00323301"/>
    <w:rsid w:val="00324436"/>
    <w:rsid w:val="00324D31"/>
    <w:rsid w:val="00325267"/>
    <w:rsid w:val="00325B64"/>
    <w:rsid w:val="00326212"/>
    <w:rsid w:val="0032624F"/>
    <w:rsid w:val="00326399"/>
    <w:rsid w:val="003266AF"/>
    <w:rsid w:val="00326754"/>
    <w:rsid w:val="003269C0"/>
    <w:rsid w:val="00326B82"/>
    <w:rsid w:val="00326F84"/>
    <w:rsid w:val="00327141"/>
    <w:rsid w:val="00330A77"/>
    <w:rsid w:val="003316E0"/>
    <w:rsid w:val="00332109"/>
    <w:rsid w:val="00332946"/>
    <w:rsid w:val="00332A3C"/>
    <w:rsid w:val="00332D94"/>
    <w:rsid w:val="00333777"/>
    <w:rsid w:val="00333B4F"/>
    <w:rsid w:val="00334044"/>
    <w:rsid w:val="00334B05"/>
    <w:rsid w:val="00335A26"/>
    <w:rsid w:val="00335DCD"/>
    <w:rsid w:val="00336071"/>
    <w:rsid w:val="00336E6B"/>
    <w:rsid w:val="00336FCB"/>
    <w:rsid w:val="003373E1"/>
    <w:rsid w:val="00340734"/>
    <w:rsid w:val="003409B9"/>
    <w:rsid w:val="00340D10"/>
    <w:rsid w:val="003412EF"/>
    <w:rsid w:val="0034134F"/>
    <w:rsid w:val="003417DD"/>
    <w:rsid w:val="003419FC"/>
    <w:rsid w:val="00341D43"/>
    <w:rsid w:val="0034222E"/>
    <w:rsid w:val="0034282C"/>
    <w:rsid w:val="00342F06"/>
    <w:rsid w:val="00343399"/>
    <w:rsid w:val="00343415"/>
    <w:rsid w:val="00343514"/>
    <w:rsid w:val="00343CB7"/>
    <w:rsid w:val="00343CD1"/>
    <w:rsid w:val="00343D42"/>
    <w:rsid w:val="00343DB4"/>
    <w:rsid w:val="003447E7"/>
    <w:rsid w:val="00344DFE"/>
    <w:rsid w:val="00345590"/>
    <w:rsid w:val="003459B6"/>
    <w:rsid w:val="003459FE"/>
    <w:rsid w:val="00345E9D"/>
    <w:rsid w:val="00346A53"/>
    <w:rsid w:val="003471AA"/>
    <w:rsid w:val="003476DB"/>
    <w:rsid w:val="003508BA"/>
    <w:rsid w:val="00350D4D"/>
    <w:rsid w:val="00351102"/>
    <w:rsid w:val="003512A1"/>
    <w:rsid w:val="00351622"/>
    <w:rsid w:val="0035224B"/>
    <w:rsid w:val="003525DC"/>
    <w:rsid w:val="00352688"/>
    <w:rsid w:val="003529CA"/>
    <w:rsid w:val="00352B55"/>
    <w:rsid w:val="00352E6A"/>
    <w:rsid w:val="00353C3B"/>
    <w:rsid w:val="00353FCF"/>
    <w:rsid w:val="00355B60"/>
    <w:rsid w:val="00355BC4"/>
    <w:rsid w:val="00356174"/>
    <w:rsid w:val="0035687B"/>
    <w:rsid w:val="00356BD2"/>
    <w:rsid w:val="00356E03"/>
    <w:rsid w:val="00356EEA"/>
    <w:rsid w:val="00357535"/>
    <w:rsid w:val="00357CA5"/>
    <w:rsid w:val="00360431"/>
    <w:rsid w:val="00360593"/>
    <w:rsid w:val="00360636"/>
    <w:rsid w:val="003609FB"/>
    <w:rsid w:val="00360DDD"/>
    <w:rsid w:val="00360E26"/>
    <w:rsid w:val="00360EBC"/>
    <w:rsid w:val="00361198"/>
    <w:rsid w:val="00361560"/>
    <w:rsid w:val="00361D11"/>
    <w:rsid w:val="00361DD1"/>
    <w:rsid w:val="00361EE1"/>
    <w:rsid w:val="00362108"/>
    <w:rsid w:val="0036233A"/>
    <w:rsid w:val="003630AC"/>
    <w:rsid w:val="003638C2"/>
    <w:rsid w:val="00363994"/>
    <w:rsid w:val="003642C9"/>
    <w:rsid w:val="0036432C"/>
    <w:rsid w:val="00364A7D"/>
    <w:rsid w:val="00364C85"/>
    <w:rsid w:val="00364D69"/>
    <w:rsid w:val="0036542E"/>
    <w:rsid w:val="003656C6"/>
    <w:rsid w:val="00365B61"/>
    <w:rsid w:val="00366171"/>
    <w:rsid w:val="0036679D"/>
    <w:rsid w:val="0036739C"/>
    <w:rsid w:val="003676EB"/>
    <w:rsid w:val="00367844"/>
    <w:rsid w:val="0036796D"/>
    <w:rsid w:val="00367C75"/>
    <w:rsid w:val="00367D87"/>
    <w:rsid w:val="003700B7"/>
    <w:rsid w:val="00370273"/>
    <w:rsid w:val="00370666"/>
    <w:rsid w:val="00370E83"/>
    <w:rsid w:val="003712DD"/>
    <w:rsid w:val="003716EC"/>
    <w:rsid w:val="00371701"/>
    <w:rsid w:val="003719EA"/>
    <w:rsid w:val="00371A80"/>
    <w:rsid w:val="00372A9B"/>
    <w:rsid w:val="00372C9E"/>
    <w:rsid w:val="00372CE3"/>
    <w:rsid w:val="003731D1"/>
    <w:rsid w:val="003735F7"/>
    <w:rsid w:val="00373688"/>
    <w:rsid w:val="00374844"/>
    <w:rsid w:val="00374C1A"/>
    <w:rsid w:val="003750B7"/>
    <w:rsid w:val="00375184"/>
    <w:rsid w:val="00375307"/>
    <w:rsid w:val="0037561E"/>
    <w:rsid w:val="00376A5D"/>
    <w:rsid w:val="00376FF0"/>
    <w:rsid w:val="00377523"/>
    <w:rsid w:val="003775F1"/>
    <w:rsid w:val="00377861"/>
    <w:rsid w:val="00377C14"/>
    <w:rsid w:val="003808AB"/>
    <w:rsid w:val="003814D8"/>
    <w:rsid w:val="00381A35"/>
    <w:rsid w:val="00382074"/>
    <w:rsid w:val="00382429"/>
    <w:rsid w:val="00382A7E"/>
    <w:rsid w:val="00382C05"/>
    <w:rsid w:val="00382CDF"/>
    <w:rsid w:val="0038348C"/>
    <w:rsid w:val="00383934"/>
    <w:rsid w:val="0038420A"/>
    <w:rsid w:val="0038439C"/>
    <w:rsid w:val="00384788"/>
    <w:rsid w:val="003850BC"/>
    <w:rsid w:val="0038537B"/>
    <w:rsid w:val="00385652"/>
    <w:rsid w:val="0038677A"/>
    <w:rsid w:val="003872B6"/>
    <w:rsid w:val="00387862"/>
    <w:rsid w:val="00387A9E"/>
    <w:rsid w:val="00387B5A"/>
    <w:rsid w:val="00387CF9"/>
    <w:rsid w:val="0039050D"/>
    <w:rsid w:val="0039059E"/>
    <w:rsid w:val="00390C0D"/>
    <w:rsid w:val="00390C29"/>
    <w:rsid w:val="00390DAD"/>
    <w:rsid w:val="00390E24"/>
    <w:rsid w:val="00392497"/>
    <w:rsid w:val="0039283F"/>
    <w:rsid w:val="00392A69"/>
    <w:rsid w:val="00393406"/>
    <w:rsid w:val="003934A4"/>
    <w:rsid w:val="003935D1"/>
    <w:rsid w:val="00393704"/>
    <w:rsid w:val="003937FE"/>
    <w:rsid w:val="00393958"/>
    <w:rsid w:val="00393C9D"/>
    <w:rsid w:val="0039402C"/>
    <w:rsid w:val="0039473D"/>
    <w:rsid w:val="00394783"/>
    <w:rsid w:val="003948FF"/>
    <w:rsid w:val="0039493A"/>
    <w:rsid w:val="00394CE4"/>
    <w:rsid w:val="00394DA9"/>
    <w:rsid w:val="0039574B"/>
    <w:rsid w:val="00396423"/>
    <w:rsid w:val="0039670E"/>
    <w:rsid w:val="003978FA"/>
    <w:rsid w:val="00397BBD"/>
    <w:rsid w:val="00397D20"/>
    <w:rsid w:val="003A0C83"/>
    <w:rsid w:val="003A1BCA"/>
    <w:rsid w:val="003A203B"/>
    <w:rsid w:val="003A21B8"/>
    <w:rsid w:val="003A271F"/>
    <w:rsid w:val="003A29B6"/>
    <w:rsid w:val="003A2A58"/>
    <w:rsid w:val="003A2CCD"/>
    <w:rsid w:val="003A2D6C"/>
    <w:rsid w:val="003A32DE"/>
    <w:rsid w:val="003A3494"/>
    <w:rsid w:val="003A3D9D"/>
    <w:rsid w:val="003A4737"/>
    <w:rsid w:val="003A48FE"/>
    <w:rsid w:val="003A50D2"/>
    <w:rsid w:val="003A6812"/>
    <w:rsid w:val="003A68BD"/>
    <w:rsid w:val="003A74B3"/>
    <w:rsid w:val="003B0C82"/>
    <w:rsid w:val="003B2391"/>
    <w:rsid w:val="003B2A92"/>
    <w:rsid w:val="003B3861"/>
    <w:rsid w:val="003B3AAA"/>
    <w:rsid w:val="003B3BDA"/>
    <w:rsid w:val="003B4047"/>
    <w:rsid w:val="003B5751"/>
    <w:rsid w:val="003B598E"/>
    <w:rsid w:val="003B5E22"/>
    <w:rsid w:val="003B6241"/>
    <w:rsid w:val="003B62BB"/>
    <w:rsid w:val="003B6417"/>
    <w:rsid w:val="003B68B9"/>
    <w:rsid w:val="003B6B6D"/>
    <w:rsid w:val="003B6DFD"/>
    <w:rsid w:val="003B7D19"/>
    <w:rsid w:val="003C02A2"/>
    <w:rsid w:val="003C0771"/>
    <w:rsid w:val="003C0DC7"/>
    <w:rsid w:val="003C0ECC"/>
    <w:rsid w:val="003C1447"/>
    <w:rsid w:val="003C1905"/>
    <w:rsid w:val="003C1CEB"/>
    <w:rsid w:val="003C2C77"/>
    <w:rsid w:val="003C2CFB"/>
    <w:rsid w:val="003C33EE"/>
    <w:rsid w:val="003C3428"/>
    <w:rsid w:val="003C3659"/>
    <w:rsid w:val="003C3933"/>
    <w:rsid w:val="003C409D"/>
    <w:rsid w:val="003C4725"/>
    <w:rsid w:val="003C47B3"/>
    <w:rsid w:val="003C4C90"/>
    <w:rsid w:val="003C552A"/>
    <w:rsid w:val="003C5BB8"/>
    <w:rsid w:val="003C5DC0"/>
    <w:rsid w:val="003C646E"/>
    <w:rsid w:val="003C6DD6"/>
    <w:rsid w:val="003C6F7C"/>
    <w:rsid w:val="003C748F"/>
    <w:rsid w:val="003C7B1D"/>
    <w:rsid w:val="003C7C6C"/>
    <w:rsid w:val="003D021E"/>
    <w:rsid w:val="003D08B7"/>
    <w:rsid w:val="003D20FB"/>
    <w:rsid w:val="003D21A6"/>
    <w:rsid w:val="003D27D3"/>
    <w:rsid w:val="003D2828"/>
    <w:rsid w:val="003D2C6D"/>
    <w:rsid w:val="003D2D11"/>
    <w:rsid w:val="003D2F2A"/>
    <w:rsid w:val="003D3C35"/>
    <w:rsid w:val="003D3E2E"/>
    <w:rsid w:val="003D4F2A"/>
    <w:rsid w:val="003D52AD"/>
    <w:rsid w:val="003D5BC2"/>
    <w:rsid w:val="003D7114"/>
    <w:rsid w:val="003D71E0"/>
    <w:rsid w:val="003D7295"/>
    <w:rsid w:val="003D75DF"/>
    <w:rsid w:val="003D76C2"/>
    <w:rsid w:val="003E0211"/>
    <w:rsid w:val="003E0612"/>
    <w:rsid w:val="003E0C0E"/>
    <w:rsid w:val="003E0CE3"/>
    <w:rsid w:val="003E0F16"/>
    <w:rsid w:val="003E12A7"/>
    <w:rsid w:val="003E1B96"/>
    <w:rsid w:val="003E1E2B"/>
    <w:rsid w:val="003E32DB"/>
    <w:rsid w:val="003E3701"/>
    <w:rsid w:val="003E37EE"/>
    <w:rsid w:val="003E3A1D"/>
    <w:rsid w:val="003E3EB3"/>
    <w:rsid w:val="003E447E"/>
    <w:rsid w:val="003E45B6"/>
    <w:rsid w:val="003E49E8"/>
    <w:rsid w:val="003E4F33"/>
    <w:rsid w:val="003E5441"/>
    <w:rsid w:val="003E582E"/>
    <w:rsid w:val="003E5932"/>
    <w:rsid w:val="003E6A41"/>
    <w:rsid w:val="003E6B4D"/>
    <w:rsid w:val="003E75E7"/>
    <w:rsid w:val="003F0059"/>
    <w:rsid w:val="003F05C3"/>
    <w:rsid w:val="003F0BE7"/>
    <w:rsid w:val="003F0FA0"/>
    <w:rsid w:val="003F140C"/>
    <w:rsid w:val="003F1DFF"/>
    <w:rsid w:val="003F1FFA"/>
    <w:rsid w:val="003F2694"/>
    <w:rsid w:val="003F2E23"/>
    <w:rsid w:val="003F4078"/>
    <w:rsid w:val="003F4410"/>
    <w:rsid w:val="003F531E"/>
    <w:rsid w:val="003F5402"/>
    <w:rsid w:val="003F55FE"/>
    <w:rsid w:val="003F5B6E"/>
    <w:rsid w:val="003F667A"/>
    <w:rsid w:val="003F6711"/>
    <w:rsid w:val="003F694A"/>
    <w:rsid w:val="003F6C2D"/>
    <w:rsid w:val="003F79BD"/>
    <w:rsid w:val="003F7EE5"/>
    <w:rsid w:val="004000A4"/>
    <w:rsid w:val="00400F93"/>
    <w:rsid w:val="0040109D"/>
    <w:rsid w:val="00401280"/>
    <w:rsid w:val="00401590"/>
    <w:rsid w:val="00401AEB"/>
    <w:rsid w:val="004021E4"/>
    <w:rsid w:val="00402E4C"/>
    <w:rsid w:val="00402E7B"/>
    <w:rsid w:val="00402FDC"/>
    <w:rsid w:val="004033D7"/>
    <w:rsid w:val="00403A1B"/>
    <w:rsid w:val="00403B50"/>
    <w:rsid w:val="004040D8"/>
    <w:rsid w:val="00404221"/>
    <w:rsid w:val="004043AB"/>
    <w:rsid w:val="0040446E"/>
    <w:rsid w:val="00404DC2"/>
    <w:rsid w:val="00405162"/>
    <w:rsid w:val="00405471"/>
    <w:rsid w:val="00405815"/>
    <w:rsid w:val="00406C0E"/>
    <w:rsid w:val="00406D49"/>
    <w:rsid w:val="004075D4"/>
    <w:rsid w:val="00407922"/>
    <w:rsid w:val="00410AEA"/>
    <w:rsid w:val="00411689"/>
    <w:rsid w:val="00411CF1"/>
    <w:rsid w:val="00413143"/>
    <w:rsid w:val="004134E8"/>
    <w:rsid w:val="004136E0"/>
    <w:rsid w:val="00413AD7"/>
    <w:rsid w:val="00413BA3"/>
    <w:rsid w:val="00413C61"/>
    <w:rsid w:val="0041476E"/>
    <w:rsid w:val="00414825"/>
    <w:rsid w:val="004149F0"/>
    <w:rsid w:val="00414A95"/>
    <w:rsid w:val="004150D7"/>
    <w:rsid w:val="004152B4"/>
    <w:rsid w:val="0041538B"/>
    <w:rsid w:val="004155E9"/>
    <w:rsid w:val="00415AF0"/>
    <w:rsid w:val="00415CAE"/>
    <w:rsid w:val="004165C3"/>
    <w:rsid w:val="00416D11"/>
    <w:rsid w:val="00416FF9"/>
    <w:rsid w:val="00417120"/>
    <w:rsid w:val="00417BC3"/>
    <w:rsid w:val="00420143"/>
    <w:rsid w:val="00420368"/>
    <w:rsid w:val="0042057B"/>
    <w:rsid w:val="004205B4"/>
    <w:rsid w:val="004210DF"/>
    <w:rsid w:val="00421388"/>
    <w:rsid w:val="004215AE"/>
    <w:rsid w:val="00421AB8"/>
    <w:rsid w:val="00423305"/>
    <w:rsid w:val="0042347A"/>
    <w:rsid w:val="0042522E"/>
    <w:rsid w:val="004254BA"/>
    <w:rsid w:val="00425C94"/>
    <w:rsid w:val="00426207"/>
    <w:rsid w:val="00427161"/>
    <w:rsid w:val="004278AE"/>
    <w:rsid w:val="00431095"/>
    <w:rsid w:val="004312C0"/>
    <w:rsid w:val="00431701"/>
    <w:rsid w:val="00431782"/>
    <w:rsid w:val="004317A9"/>
    <w:rsid w:val="004317FB"/>
    <w:rsid w:val="00431B23"/>
    <w:rsid w:val="00431DCB"/>
    <w:rsid w:val="0043242E"/>
    <w:rsid w:val="0043244D"/>
    <w:rsid w:val="00432481"/>
    <w:rsid w:val="004326FE"/>
    <w:rsid w:val="00432940"/>
    <w:rsid w:val="00432D5E"/>
    <w:rsid w:val="004332AF"/>
    <w:rsid w:val="00433BA1"/>
    <w:rsid w:val="00433BEB"/>
    <w:rsid w:val="00433C31"/>
    <w:rsid w:val="004341E5"/>
    <w:rsid w:val="00435023"/>
    <w:rsid w:val="004351DE"/>
    <w:rsid w:val="004356AB"/>
    <w:rsid w:val="004359D9"/>
    <w:rsid w:val="00435CEB"/>
    <w:rsid w:val="00436CCB"/>
    <w:rsid w:val="00437428"/>
    <w:rsid w:val="004376C5"/>
    <w:rsid w:val="00437953"/>
    <w:rsid w:val="004379F2"/>
    <w:rsid w:val="00437BA8"/>
    <w:rsid w:val="0044007F"/>
    <w:rsid w:val="004404BF"/>
    <w:rsid w:val="00440A41"/>
    <w:rsid w:val="00441150"/>
    <w:rsid w:val="00441634"/>
    <w:rsid w:val="0044233F"/>
    <w:rsid w:val="004427B3"/>
    <w:rsid w:val="00442880"/>
    <w:rsid w:val="00442BB1"/>
    <w:rsid w:val="004432E7"/>
    <w:rsid w:val="00443513"/>
    <w:rsid w:val="00443DBB"/>
    <w:rsid w:val="00444395"/>
    <w:rsid w:val="0044475C"/>
    <w:rsid w:val="00444AF5"/>
    <w:rsid w:val="00444B0E"/>
    <w:rsid w:val="00444DEC"/>
    <w:rsid w:val="00445343"/>
    <w:rsid w:val="004459E0"/>
    <w:rsid w:val="00445FC3"/>
    <w:rsid w:val="00446123"/>
    <w:rsid w:val="00446445"/>
    <w:rsid w:val="00446DE2"/>
    <w:rsid w:val="0044710A"/>
    <w:rsid w:val="00447169"/>
    <w:rsid w:val="00447279"/>
    <w:rsid w:val="004472AB"/>
    <w:rsid w:val="004475AA"/>
    <w:rsid w:val="00447891"/>
    <w:rsid w:val="00447A3D"/>
    <w:rsid w:val="00447C75"/>
    <w:rsid w:val="00447C97"/>
    <w:rsid w:val="00447D43"/>
    <w:rsid w:val="00447F8C"/>
    <w:rsid w:val="00450314"/>
    <w:rsid w:val="00450A13"/>
    <w:rsid w:val="00451B60"/>
    <w:rsid w:val="00452A81"/>
    <w:rsid w:val="004543D3"/>
    <w:rsid w:val="00454895"/>
    <w:rsid w:val="00454EE7"/>
    <w:rsid w:val="0045574F"/>
    <w:rsid w:val="004559AC"/>
    <w:rsid w:val="0045628F"/>
    <w:rsid w:val="00456891"/>
    <w:rsid w:val="00457289"/>
    <w:rsid w:val="0046030D"/>
    <w:rsid w:val="00460548"/>
    <w:rsid w:val="0046081F"/>
    <w:rsid w:val="00461419"/>
    <w:rsid w:val="00461839"/>
    <w:rsid w:val="00461A19"/>
    <w:rsid w:val="0046297F"/>
    <w:rsid w:val="00462D6F"/>
    <w:rsid w:val="00462FEB"/>
    <w:rsid w:val="0046308D"/>
    <w:rsid w:val="0046404B"/>
    <w:rsid w:val="00464156"/>
    <w:rsid w:val="0046419D"/>
    <w:rsid w:val="00464A95"/>
    <w:rsid w:val="00464CFB"/>
    <w:rsid w:val="00465691"/>
    <w:rsid w:val="004656EB"/>
    <w:rsid w:val="00465A87"/>
    <w:rsid w:val="00465B15"/>
    <w:rsid w:val="00465FF8"/>
    <w:rsid w:val="00466690"/>
    <w:rsid w:val="004666AC"/>
    <w:rsid w:val="004666E4"/>
    <w:rsid w:val="004668BE"/>
    <w:rsid w:val="00466C9B"/>
    <w:rsid w:val="00466E34"/>
    <w:rsid w:val="0046745D"/>
    <w:rsid w:val="0046783A"/>
    <w:rsid w:val="00467889"/>
    <w:rsid w:val="00467B54"/>
    <w:rsid w:val="00467BAC"/>
    <w:rsid w:val="00467CB8"/>
    <w:rsid w:val="0047021E"/>
    <w:rsid w:val="00471063"/>
    <w:rsid w:val="00471206"/>
    <w:rsid w:val="00471CAA"/>
    <w:rsid w:val="00471D54"/>
    <w:rsid w:val="0047242B"/>
    <w:rsid w:val="004727E1"/>
    <w:rsid w:val="00472B64"/>
    <w:rsid w:val="004735EF"/>
    <w:rsid w:val="00473B75"/>
    <w:rsid w:val="00473C42"/>
    <w:rsid w:val="00474220"/>
    <w:rsid w:val="0047440A"/>
    <w:rsid w:val="004750D8"/>
    <w:rsid w:val="004759DF"/>
    <w:rsid w:val="00475FB7"/>
    <w:rsid w:val="004766CD"/>
    <w:rsid w:val="00476E68"/>
    <w:rsid w:val="00476F3E"/>
    <w:rsid w:val="004779AE"/>
    <w:rsid w:val="004801C6"/>
    <w:rsid w:val="00480564"/>
    <w:rsid w:val="004808A4"/>
    <w:rsid w:val="00480EF2"/>
    <w:rsid w:val="004814BB"/>
    <w:rsid w:val="004815F0"/>
    <w:rsid w:val="00481FBF"/>
    <w:rsid w:val="00482518"/>
    <w:rsid w:val="0048260E"/>
    <w:rsid w:val="00484456"/>
    <w:rsid w:val="00484991"/>
    <w:rsid w:val="00484A1A"/>
    <w:rsid w:val="00484E5C"/>
    <w:rsid w:val="00485631"/>
    <w:rsid w:val="0048589C"/>
    <w:rsid w:val="00485915"/>
    <w:rsid w:val="00486029"/>
    <w:rsid w:val="00486449"/>
    <w:rsid w:val="00486641"/>
    <w:rsid w:val="004867B5"/>
    <w:rsid w:val="004875A7"/>
    <w:rsid w:val="0048784A"/>
    <w:rsid w:val="00487AF0"/>
    <w:rsid w:val="004905AC"/>
    <w:rsid w:val="0049075C"/>
    <w:rsid w:val="00490CA6"/>
    <w:rsid w:val="00490DF7"/>
    <w:rsid w:val="0049106C"/>
    <w:rsid w:val="0049149B"/>
    <w:rsid w:val="004914E0"/>
    <w:rsid w:val="00491813"/>
    <w:rsid w:val="00491966"/>
    <w:rsid w:val="00492543"/>
    <w:rsid w:val="0049293B"/>
    <w:rsid w:val="00493D1C"/>
    <w:rsid w:val="00493EE9"/>
    <w:rsid w:val="00494141"/>
    <w:rsid w:val="00494519"/>
    <w:rsid w:val="0049476A"/>
    <w:rsid w:val="00494771"/>
    <w:rsid w:val="00494E7C"/>
    <w:rsid w:val="00495D19"/>
    <w:rsid w:val="0049612A"/>
    <w:rsid w:val="00496BA6"/>
    <w:rsid w:val="004971E1"/>
    <w:rsid w:val="004979C8"/>
    <w:rsid w:val="00497AFB"/>
    <w:rsid w:val="00497FD8"/>
    <w:rsid w:val="004A0932"/>
    <w:rsid w:val="004A0C2B"/>
    <w:rsid w:val="004A0E21"/>
    <w:rsid w:val="004A0E4D"/>
    <w:rsid w:val="004A0F73"/>
    <w:rsid w:val="004A10CF"/>
    <w:rsid w:val="004A1655"/>
    <w:rsid w:val="004A1809"/>
    <w:rsid w:val="004A2056"/>
    <w:rsid w:val="004A2225"/>
    <w:rsid w:val="004A2971"/>
    <w:rsid w:val="004A2C04"/>
    <w:rsid w:val="004A30CC"/>
    <w:rsid w:val="004A3343"/>
    <w:rsid w:val="004A3C7F"/>
    <w:rsid w:val="004A3E7A"/>
    <w:rsid w:val="004A4163"/>
    <w:rsid w:val="004A4216"/>
    <w:rsid w:val="004A490D"/>
    <w:rsid w:val="004A589F"/>
    <w:rsid w:val="004A6013"/>
    <w:rsid w:val="004A664C"/>
    <w:rsid w:val="004A6B63"/>
    <w:rsid w:val="004A6B7E"/>
    <w:rsid w:val="004A6F7B"/>
    <w:rsid w:val="004A7330"/>
    <w:rsid w:val="004A79BC"/>
    <w:rsid w:val="004A7A02"/>
    <w:rsid w:val="004A7B38"/>
    <w:rsid w:val="004B042E"/>
    <w:rsid w:val="004B0474"/>
    <w:rsid w:val="004B0F1C"/>
    <w:rsid w:val="004B16B5"/>
    <w:rsid w:val="004B2290"/>
    <w:rsid w:val="004B2674"/>
    <w:rsid w:val="004B3043"/>
    <w:rsid w:val="004B30B0"/>
    <w:rsid w:val="004B3E01"/>
    <w:rsid w:val="004B42C6"/>
    <w:rsid w:val="004B4629"/>
    <w:rsid w:val="004B46B3"/>
    <w:rsid w:val="004B4977"/>
    <w:rsid w:val="004B4A3A"/>
    <w:rsid w:val="004B4B3B"/>
    <w:rsid w:val="004B4D1E"/>
    <w:rsid w:val="004B575B"/>
    <w:rsid w:val="004B5D20"/>
    <w:rsid w:val="004B5E6D"/>
    <w:rsid w:val="004B5E8D"/>
    <w:rsid w:val="004B617C"/>
    <w:rsid w:val="004B61CC"/>
    <w:rsid w:val="004B6357"/>
    <w:rsid w:val="004B6E33"/>
    <w:rsid w:val="004B6F31"/>
    <w:rsid w:val="004B77CC"/>
    <w:rsid w:val="004B7EA0"/>
    <w:rsid w:val="004C02DA"/>
    <w:rsid w:val="004C056D"/>
    <w:rsid w:val="004C1A9F"/>
    <w:rsid w:val="004C1EEF"/>
    <w:rsid w:val="004C3C5C"/>
    <w:rsid w:val="004C50C5"/>
    <w:rsid w:val="004C5217"/>
    <w:rsid w:val="004C55DC"/>
    <w:rsid w:val="004C590E"/>
    <w:rsid w:val="004C607A"/>
    <w:rsid w:val="004C622B"/>
    <w:rsid w:val="004C6288"/>
    <w:rsid w:val="004C6708"/>
    <w:rsid w:val="004C6B68"/>
    <w:rsid w:val="004C72C1"/>
    <w:rsid w:val="004D01A0"/>
    <w:rsid w:val="004D032D"/>
    <w:rsid w:val="004D042A"/>
    <w:rsid w:val="004D0772"/>
    <w:rsid w:val="004D0E8E"/>
    <w:rsid w:val="004D0ECC"/>
    <w:rsid w:val="004D2C21"/>
    <w:rsid w:val="004D2D9A"/>
    <w:rsid w:val="004D306C"/>
    <w:rsid w:val="004D3257"/>
    <w:rsid w:val="004D3796"/>
    <w:rsid w:val="004D37B8"/>
    <w:rsid w:val="004D44E9"/>
    <w:rsid w:val="004D4AC2"/>
    <w:rsid w:val="004D4B57"/>
    <w:rsid w:val="004D4C91"/>
    <w:rsid w:val="004D55A3"/>
    <w:rsid w:val="004D5D8E"/>
    <w:rsid w:val="004D5E0E"/>
    <w:rsid w:val="004D5E41"/>
    <w:rsid w:val="004D60B2"/>
    <w:rsid w:val="004D61D8"/>
    <w:rsid w:val="004D7104"/>
    <w:rsid w:val="004D74EB"/>
    <w:rsid w:val="004D79EF"/>
    <w:rsid w:val="004D7A1D"/>
    <w:rsid w:val="004D7D09"/>
    <w:rsid w:val="004D7F8B"/>
    <w:rsid w:val="004E05C5"/>
    <w:rsid w:val="004E1132"/>
    <w:rsid w:val="004E1629"/>
    <w:rsid w:val="004E1856"/>
    <w:rsid w:val="004E18FB"/>
    <w:rsid w:val="004E1DFA"/>
    <w:rsid w:val="004E2076"/>
    <w:rsid w:val="004E2143"/>
    <w:rsid w:val="004E2589"/>
    <w:rsid w:val="004E341B"/>
    <w:rsid w:val="004E3895"/>
    <w:rsid w:val="004E39F1"/>
    <w:rsid w:val="004E3ACD"/>
    <w:rsid w:val="004E44A0"/>
    <w:rsid w:val="004E471B"/>
    <w:rsid w:val="004E48FE"/>
    <w:rsid w:val="004E4A1F"/>
    <w:rsid w:val="004E4FD8"/>
    <w:rsid w:val="004E5442"/>
    <w:rsid w:val="004E56DE"/>
    <w:rsid w:val="004E5D92"/>
    <w:rsid w:val="004E615B"/>
    <w:rsid w:val="004E65BA"/>
    <w:rsid w:val="004E69A8"/>
    <w:rsid w:val="004E7362"/>
    <w:rsid w:val="004E7599"/>
    <w:rsid w:val="004E7946"/>
    <w:rsid w:val="004E7D00"/>
    <w:rsid w:val="004F01E1"/>
    <w:rsid w:val="004F0376"/>
    <w:rsid w:val="004F0FF5"/>
    <w:rsid w:val="004F1C2A"/>
    <w:rsid w:val="004F2044"/>
    <w:rsid w:val="004F2AE5"/>
    <w:rsid w:val="004F2B55"/>
    <w:rsid w:val="004F3529"/>
    <w:rsid w:val="004F3B09"/>
    <w:rsid w:val="004F3B2C"/>
    <w:rsid w:val="004F3C91"/>
    <w:rsid w:val="004F4011"/>
    <w:rsid w:val="004F456C"/>
    <w:rsid w:val="004F48E9"/>
    <w:rsid w:val="004F52A1"/>
    <w:rsid w:val="004F563E"/>
    <w:rsid w:val="004F5D84"/>
    <w:rsid w:val="004F6257"/>
    <w:rsid w:val="004F6322"/>
    <w:rsid w:val="004F696A"/>
    <w:rsid w:val="004F74F0"/>
    <w:rsid w:val="004F7B4F"/>
    <w:rsid w:val="00500280"/>
    <w:rsid w:val="005002A2"/>
    <w:rsid w:val="00500C44"/>
    <w:rsid w:val="00500E80"/>
    <w:rsid w:val="00501A94"/>
    <w:rsid w:val="0050315A"/>
    <w:rsid w:val="005031DD"/>
    <w:rsid w:val="00503488"/>
    <w:rsid w:val="0050363D"/>
    <w:rsid w:val="005036C5"/>
    <w:rsid w:val="00503C5A"/>
    <w:rsid w:val="005040CB"/>
    <w:rsid w:val="00504625"/>
    <w:rsid w:val="005049B9"/>
    <w:rsid w:val="005052CD"/>
    <w:rsid w:val="0050573C"/>
    <w:rsid w:val="00506197"/>
    <w:rsid w:val="005073E2"/>
    <w:rsid w:val="00507A07"/>
    <w:rsid w:val="00507E68"/>
    <w:rsid w:val="005102EB"/>
    <w:rsid w:val="00510508"/>
    <w:rsid w:val="00510774"/>
    <w:rsid w:val="00510DA5"/>
    <w:rsid w:val="00510F44"/>
    <w:rsid w:val="00511278"/>
    <w:rsid w:val="005117D6"/>
    <w:rsid w:val="00511937"/>
    <w:rsid w:val="00511D0C"/>
    <w:rsid w:val="0051225E"/>
    <w:rsid w:val="005127F4"/>
    <w:rsid w:val="00513136"/>
    <w:rsid w:val="00513339"/>
    <w:rsid w:val="00513635"/>
    <w:rsid w:val="00513776"/>
    <w:rsid w:val="0051407C"/>
    <w:rsid w:val="00514119"/>
    <w:rsid w:val="005141A4"/>
    <w:rsid w:val="005143A9"/>
    <w:rsid w:val="0051459C"/>
    <w:rsid w:val="00514EC8"/>
    <w:rsid w:val="0051526F"/>
    <w:rsid w:val="00515439"/>
    <w:rsid w:val="00515A9C"/>
    <w:rsid w:val="00515C44"/>
    <w:rsid w:val="005160BB"/>
    <w:rsid w:val="0051695B"/>
    <w:rsid w:val="0051736B"/>
    <w:rsid w:val="00517649"/>
    <w:rsid w:val="005176BA"/>
    <w:rsid w:val="00517BAE"/>
    <w:rsid w:val="00517E55"/>
    <w:rsid w:val="005200CE"/>
    <w:rsid w:val="00520853"/>
    <w:rsid w:val="005211D5"/>
    <w:rsid w:val="005213E5"/>
    <w:rsid w:val="005213E6"/>
    <w:rsid w:val="005228AD"/>
    <w:rsid w:val="00522AF6"/>
    <w:rsid w:val="00522D72"/>
    <w:rsid w:val="00523214"/>
    <w:rsid w:val="00523B89"/>
    <w:rsid w:val="00525C0F"/>
    <w:rsid w:val="00525C97"/>
    <w:rsid w:val="0052600E"/>
    <w:rsid w:val="00526BC8"/>
    <w:rsid w:val="00526F3C"/>
    <w:rsid w:val="00526FEE"/>
    <w:rsid w:val="005272C6"/>
    <w:rsid w:val="005272D5"/>
    <w:rsid w:val="0053026A"/>
    <w:rsid w:val="00530295"/>
    <w:rsid w:val="00530805"/>
    <w:rsid w:val="00531020"/>
    <w:rsid w:val="00531302"/>
    <w:rsid w:val="0053261F"/>
    <w:rsid w:val="0053311C"/>
    <w:rsid w:val="00533328"/>
    <w:rsid w:val="0053336B"/>
    <w:rsid w:val="0053419A"/>
    <w:rsid w:val="005342E8"/>
    <w:rsid w:val="00534DB6"/>
    <w:rsid w:val="00534F0E"/>
    <w:rsid w:val="005350DC"/>
    <w:rsid w:val="005350FE"/>
    <w:rsid w:val="005363B9"/>
    <w:rsid w:val="005363F8"/>
    <w:rsid w:val="00536977"/>
    <w:rsid w:val="00536DBB"/>
    <w:rsid w:val="00536E47"/>
    <w:rsid w:val="00536FC1"/>
    <w:rsid w:val="00537626"/>
    <w:rsid w:val="00537A8E"/>
    <w:rsid w:val="00537DE4"/>
    <w:rsid w:val="0054018A"/>
    <w:rsid w:val="00540925"/>
    <w:rsid w:val="00540DC9"/>
    <w:rsid w:val="00540E77"/>
    <w:rsid w:val="0054144A"/>
    <w:rsid w:val="00541631"/>
    <w:rsid w:val="00541B05"/>
    <w:rsid w:val="00542150"/>
    <w:rsid w:val="005427E4"/>
    <w:rsid w:val="00542931"/>
    <w:rsid w:val="00542B76"/>
    <w:rsid w:val="00543C46"/>
    <w:rsid w:val="00543E8D"/>
    <w:rsid w:val="0054435A"/>
    <w:rsid w:val="00544527"/>
    <w:rsid w:val="005454FC"/>
    <w:rsid w:val="00545B6D"/>
    <w:rsid w:val="00546A4A"/>
    <w:rsid w:val="005478C9"/>
    <w:rsid w:val="00550074"/>
    <w:rsid w:val="0055027D"/>
    <w:rsid w:val="00550A31"/>
    <w:rsid w:val="0055148A"/>
    <w:rsid w:val="005515D1"/>
    <w:rsid w:val="00551A48"/>
    <w:rsid w:val="005520A7"/>
    <w:rsid w:val="00552350"/>
    <w:rsid w:val="00552DCB"/>
    <w:rsid w:val="005530F7"/>
    <w:rsid w:val="00553A62"/>
    <w:rsid w:val="00553F06"/>
    <w:rsid w:val="005542CE"/>
    <w:rsid w:val="005551A5"/>
    <w:rsid w:val="005556D9"/>
    <w:rsid w:val="00556312"/>
    <w:rsid w:val="005565DB"/>
    <w:rsid w:val="0055674B"/>
    <w:rsid w:val="00556763"/>
    <w:rsid w:val="005567C7"/>
    <w:rsid w:val="005568FC"/>
    <w:rsid w:val="00556942"/>
    <w:rsid w:val="00556D3A"/>
    <w:rsid w:val="00557238"/>
    <w:rsid w:val="005574DE"/>
    <w:rsid w:val="005574E9"/>
    <w:rsid w:val="00557509"/>
    <w:rsid w:val="005575CF"/>
    <w:rsid w:val="0056003F"/>
    <w:rsid w:val="005606B8"/>
    <w:rsid w:val="005607A1"/>
    <w:rsid w:val="00560FFC"/>
    <w:rsid w:val="005613A8"/>
    <w:rsid w:val="00561B88"/>
    <w:rsid w:val="00561E46"/>
    <w:rsid w:val="005620AC"/>
    <w:rsid w:val="00562518"/>
    <w:rsid w:val="00562537"/>
    <w:rsid w:val="005625EC"/>
    <w:rsid w:val="005626CA"/>
    <w:rsid w:val="00562A16"/>
    <w:rsid w:val="00563D97"/>
    <w:rsid w:val="00564A07"/>
    <w:rsid w:val="00565D7B"/>
    <w:rsid w:val="00565DF6"/>
    <w:rsid w:val="005663F9"/>
    <w:rsid w:val="00566837"/>
    <w:rsid w:val="005670FE"/>
    <w:rsid w:val="00567444"/>
    <w:rsid w:val="005678F1"/>
    <w:rsid w:val="005679FD"/>
    <w:rsid w:val="005702C3"/>
    <w:rsid w:val="0057086B"/>
    <w:rsid w:val="00570A48"/>
    <w:rsid w:val="0057155E"/>
    <w:rsid w:val="005716A8"/>
    <w:rsid w:val="005716B4"/>
    <w:rsid w:val="00571922"/>
    <w:rsid w:val="00571C57"/>
    <w:rsid w:val="00571D69"/>
    <w:rsid w:val="00572F88"/>
    <w:rsid w:val="005736B3"/>
    <w:rsid w:val="00573761"/>
    <w:rsid w:val="005737B8"/>
    <w:rsid w:val="005738AF"/>
    <w:rsid w:val="00574047"/>
    <w:rsid w:val="00574330"/>
    <w:rsid w:val="0057471F"/>
    <w:rsid w:val="0057537B"/>
    <w:rsid w:val="00576244"/>
    <w:rsid w:val="005763C2"/>
    <w:rsid w:val="00576749"/>
    <w:rsid w:val="0057676E"/>
    <w:rsid w:val="005769A2"/>
    <w:rsid w:val="00576DE1"/>
    <w:rsid w:val="00577787"/>
    <w:rsid w:val="00577C88"/>
    <w:rsid w:val="00577E59"/>
    <w:rsid w:val="005813B4"/>
    <w:rsid w:val="0058173A"/>
    <w:rsid w:val="00581787"/>
    <w:rsid w:val="00581DB2"/>
    <w:rsid w:val="00582A95"/>
    <w:rsid w:val="0058334F"/>
    <w:rsid w:val="005838E5"/>
    <w:rsid w:val="00583AAA"/>
    <w:rsid w:val="00583D1C"/>
    <w:rsid w:val="00583D97"/>
    <w:rsid w:val="005864A8"/>
    <w:rsid w:val="005868D7"/>
    <w:rsid w:val="00586F6B"/>
    <w:rsid w:val="00587208"/>
    <w:rsid w:val="00587568"/>
    <w:rsid w:val="0058777A"/>
    <w:rsid w:val="00587B41"/>
    <w:rsid w:val="00587D62"/>
    <w:rsid w:val="00587E60"/>
    <w:rsid w:val="005901B5"/>
    <w:rsid w:val="005902BD"/>
    <w:rsid w:val="00590386"/>
    <w:rsid w:val="00591188"/>
    <w:rsid w:val="00591708"/>
    <w:rsid w:val="00592047"/>
    <w:rsid w:val="00592183"/>
    <w:rsid w:val="00592B19"/>
    <w:rsid w:val="00592D53"/>
    <w:rsid w:val="005932A5"/>
    <w:rsid w:val="0059344F"/>
    <w:rsid w:val="00593D14"/>
    <w:rsid w:val="00594753"/>
    <w:rsid w:val="00594B4E"/>
    <w:rsid w:val="00594D37"/>
    <w:rsid w:val="00595492"/>
    <w:rsid w:val="00595757"/>
    <w:rsid w:val="00595A2B"/>
    <w:rsid w:val="00595A50"/>
    <w:rsid w:val="00595BB2"/>
    <w:rsid w:val="00595C83"/>
    <w:rsid w:val="005974AB"/>
    <w:rsid w:val="00597531"/>
    <w:rsid w:val="00597719"/>
    <w:rsid w:val="00597F77"/>
    <w:rsid w:val="005A00AA"/>
    <w:rsid w:val="005A059D"/>
    <w:rsid w:val="005A0D66"/>
    <w:rsid w:val="005A0EEB"/>
    <w:rsid w:val="005A20D9"/>
    <w:rsid w:val="005A22F9"/>
    <w:rsid w:val="005A2500"/>
    <w:rsid w:val="005A26F3"/>
    <w:rsid w:val="005A27A1"/>
    <w:rsid w:val="005A2AEE"/>
    <w:rsid w:val="005A2CB9"/>
    <w:rsid w:val="005A2DFC"/>
    <w:rsid w:val="005A3520"/>
    <w:rsid w:val="005A3526"/>
    <w:rsid w:val="005A37D3"/>
    <w:rsid w:val="005A3A27"/>
    <w:rsid w:val="005A4E2F"/>
    <w:rsid w:val="005A60E8"/>
    <w:rsid w:val="005A6568"/>
    <w:rsid w:val="005A76BE"/>
    <w:rsid w:val="005A79B1"/>
    <w:rsid w:val="005A7B2D"/>
    <w:rsid w:val="005A7ED9"/>
    <w:rsid w:val="005B0724"/>
    <w:rsid w:val="005B09F0"/>
    <w:rsid w:val="005B0A09"/>
    <w:rsid w:val="005B0FA9"/>
    <w:rsid w:val="005B126F"/>
    <w:rsid w:val="005B1753"/>
    <w:rsid w:val="005B1D12"/>
    <w:rsid w:val="005B20AC"/>
    <w:rsid w:val="005B23DC"/>
    <w:rsid w:val="005B2661"/>
    <w:rsid w:val="005B280F"/>
    <w:rsid w:val="005B2E1E"/>
    <w:rsid w:val="005B3795"/>
    <w:rsid w:val="005B39D8"/>
    <w:rsid w:val="005B3A63"/>
    <w:rsid w:val="005B4066"/>
    <w:rsid w:val="005B4223"/>
    <w:rsid w:val="005B4889"/>
    <w:rsid w:val="005B4BF7"/>
    <w:rsid w:val="005B5B45"/>
    <w:rsid w:val="005B6246"/>
    <w:rsid w:val="005B6544"/>
    <w:rsid w:val="005B7F9D"/>
    <w:rsid w:val="005C0027"/>
    <w:rsid w:val="005C00C1"/>
    <w:rsid w:val="005C0330"/>
    <w:rsid w:val="005C0B3D"/>
    <w:rsid w:val="005C1A6A"/>
    <w:rsid w:val="005C28A0"/>
    <w:rsid w:val="005C3304"/>
    <w:rsid w:val="005C3EAB"/>
    <w:rsid w:val="005C425B"/>
    <w:rsid w:val="005C4823"/>
    <w:rsid w:val="005C4E5D"/>
    <w:rsid w:val="005C50BE"/>
    <w:rsid w:val="005C52CF"/>
    <w:rsid w:val="005C5877"/>
    <w:rsid w:val="005C6285"/>
    <w:rsid w:val="005C62D3"/>
    <w:rsid w:val="005C64AB"/>
    <w:rsid w:val="005C655B"/>
    <w:rsid w:val="005C6659"/>
    <w:rsid w:val="005C6860"/>
    <w:rsid w:val="005C6B0E"/>
    <w:rsid w:val="005C75BE"/>
    <w:rsid w:val="005C786E"/>
    <w:rsid w:val="005D015E"/>
    <w:rsid w:val="005D0569"/>
    <w:rsid w:val="005D0797"/>
    <w:rsid w:val="005D0975"/>
    <w:rsid w:val="005D0EA6"/>
    <w:rsid w:val="005D10CE"/>
    <w:rsid w:val="005D17A5"/>
    <w:rsid w:val="005D1BD2"/>
    <w:rsid w:val="005D1F52"/>
    <w:rsid w:val="005D3730"/>
    <w:rsid w:val="005D3CDA"/>
    <w:rsid w:val="005D3FA6"/>
    <w:rsid w:val="005D4BA3"/>
    <w:rsid w:val="005D545A"/>
    <w:rsid w:val="005D55EA"/>
    <w:rsid w:val="005D5B3B"/>
    <w:rsid w:val="005D66E3"/>
    <w:rsid w:val="005D6DCC"/>
    <w:rsid w:val="005D71E9"/>
    <w:rsid w:val="005D76FD"/>
    <w:rsid w:val="005D7729"/>
    <w:rsid w:val="005E06D2"/>
    <w:rsid w:val="005E08F2"/>
    <w:rsid w:val="005E0925"/>
    <w:rsid w:val="005E09B0"/>
    <w:rsid w:val="005E1A81"/>
    <w:rsid w:val="005E1ABB"/>
    <w:rsid w:val="005E1C76"/>
    <w:rsid w:val="005E1FA6"/>
    <w:rsid w:val="005E26A8"/>
    <w:rsid w:val="005E34C7"/>
    <w:rsid w:val="005E3F37"/>
    <w:rsid w:val="005E430E"/>
    <w:rsid w:val="005E515D"/>
    <w:rsid w:val="005E54DA"/>
    <w:rsid w:val="005E5849"/>
    <w:rsid w:val="005E5F52"/>
    <w:rsid w:val="005E6021"/>
    <w:rsid w:val="005E691B"/>
    <w:rsid w:val="005E706C"/>
    <w:rsid w:val="005E7587"/>
    <w:rsid w:val="005E79F9"/>
    <w:rsid w:val="005E7ECE"/>
    <w:rsid w:val="005F0330"/>
    <w:rsid w:val="005F0507"/>
    <w:rsid w:val="005F066B"/>
    <w:rsid w:val="005F0AF6"/>
    <w:rsid w:val="005F0C0C"/>
    <w:rsid w:val="005F12B5"/>
    <w:rsid w:val="005F131B"/>
    <w:rsid w:val="005F1D11"/>
    <w:rsid w:val="005F282C"/>
    <w:rsid w:val="005F2854"/>
    <w:rsid w:val="005F285E"/>
    <w:rsid w:val="005F2975"/>
    <w:rsid w:val="005F4621"/>
    <w:rsid w:val="005F46E1"/>
    <w:rsid w:val="005F49B6"/>
    <w:rsid w:val="005F4DCF"/>
    <w:rsid w:val="005F4E2D"/>
    <w:rsid w:val="005F572E"/>
    <w:rsid w:val="005F5781"/>
    <w:rsid w:val="005F58DB"/>
    <w:rsid w:val="005F5A77"/>
    <w:rsid w:val="005F612B"/>
    <w:rsid w:val="005F6151"/>
    <w:rsid w:val="005F6C4F"/>
    <w:rsid w:val="005F6D27"/>
    <w:rsid w:val="005F73B5"/>
    <w:rsid w:val="00600409"/>
    <w:rsid w:val="00600978"/>
    <w:rsid w:val="00600D0B"/>
    <w:rsid w:val="00601F7A"/>
    <w:rsid w:val="0060295B"/>
    <w:rsid w:val="006039C3"/>
    <w:rsid w:val="00603D7A"/>
    <w:rsid w:val="00603F7B"/>
    <w:rsid w:val="006044C7"/>
    <w:rsid w:val="006045D8"/>
    <w:rsid w:val="0060471D"/>
    <w:rsid w:val="006047A1"/>
    <w:rsid w:val="0060490E"/>
    <w:rsid w:val="006049B2"/>
    <w:rsid w:val="0060506C"/>
    <w:rsid w:val="00605274"/>
    <w:rsid w:val="0060543C"/>
    <w:rsid w:val="0060599E"/>
    <w:rsid w:val="00605ACD"/>
    <w:rsid w:val="0060614D"/>
    <w:rsid w:val="006066BA"/>
    <w:rsid w:val="00606800"/>
    <w:rsid w:val="00606D69"/>
    <w:rsid w:val="006070EE"/>
    <w:rsid w:val="0060797C"/>
    <w:rsid w:val="006101AF"/>
    <w:rsid w:val="00610426"/>
    <w:rsid w:val="0061046F"/>
    <w:rsid w:val="00610B62"/>
    <w:rsid w:val="00610EB6"/>
    <w:rsid w:val="00611528"/>
    <w:rsid w:val="00611F48"/>
    <w:rsid w:val="00612926"/>
    <w:rsid w:val="00612D0B"/>
    <w:rsid w:val="0061334A"/>
    <w:rsid w:val="00613534"/>
    <w:rsid w:val="00613DEF"/>
    <w:rsid w:val="006144AA"/>
    <w:rsid w:val="00614712"/>
    <w:rsid w:val="006152EA"/>
    <w:rsid w:val="006153C5"/>
    <w:rsid w:val="006155DE"/>
    <w:rsid w:val="00615C07"/>
    <w:rsid w:val="00615CC2"/>
    <w:rsid w:val="00615FAD"/>
    <w:rsid w:val="0061634D"/>
    <w:rsid w:val="006163FD"/>
    <w:rsid w:val="006168FC"/>
    <w:rsid w:val="00617050"/>
    <w:rsid w:val="00617054"/>
    <w:rsid w:val="00617FE5"/>
    <w:rsid w:val="0062020C"/>
    <w:rsid w:val="00620536"/>
    <w:rsid w:val="006207FF"/>
    <w:rsid w:val="006211B3"/>
    <w:rsid w:val="00621964"/>
    <w:rsid w:val="006224CC"/>
    <w:rsid w:val="006233E4"/>
    <w:rsid w:val="00623408"/>
    <w:rsid w:val="00623613"/>
    <w:rsid w:val="00623A91"/>
    <w:rsid w:val="00623F3D"/>
    <w:rsid w:val="00624775"/>
    <w:rsid w:val="006247BC"/>
    <w:rsid w:val="00624F4A"/>
    <w:rsid w:val="006250E0"/>
    <w:rsid w:val="006252E2"/>
    <w:rsid w:val="006254CF"/>
    <w:rsid w:val="00625AC1"/>
    <w:rsid w:val="00625D2C"/>
    <w:rsid w:val="00626370"/>
    <w:rsid w:val="006267F2"/>
    <w:rsid w:val="00626BA0"/>
    <w:rsid w:val="00626C51"/>
    <w:rsid w:val="006276BB"/>
    <w:rsid w:val="00627716"/>
    <w:rsid w:val="00627D56"/>
    <w:rsid w:val="00627E1D"/>
    <w:rsid w:val="00627F8B"/>
    <w:rsid w:val="0063097D"/>
    <w:rsid w:val="00630CFE"/>
    <w:rsid w:val="00630F4F"/>
    <w:rsid w:val="006318EA"/>
    <w:rsid w:val="00631C14"/>
    <w:rsid w:val="00632326"/>
    <w:rsid w:val="006327A4"/>
    <w:rsid w:val="006327E3"/>
    <w:rsid w:val="00632E63"/>
    <w:rsid w:val="0063331C"/>
    <w:rsid w:val="00633400"/>
    <w:rsid w:val="0063373E"/>
    <w:rsid w:val="006337F4"/>
    <w:rsid w:val="00633EC4"/>
    <w:rsid w:val="006344DC"/>
    <w:rsid w:val="00634609"/>
    <w:rsid w:val="00634EC0"/>
    <w:rsid w:val="006351FB"/>
    <w:rsid w:val="0063582C"/>
    <w:rsid w:val="00636B90"/>
    <w:rsid w:val="00636BF0"/>
    <w:rsid w:val="00636DE9"/>
    <w:rsid w:val="006373F3"/>
    <w:rsid w:val="006375FF"/>
    <w:rsid w:val="00637789"/>
    <w:rsid w:val="00637D85"/>
    <w:rsid w:val="00640072"/>
    <w:rsid w:val="00640F2F"/>
    <w:rsid w:val="00640FE6"/>
    <w:rsid w:val="00641649"/>
    <w:rsid w:val="006423D8"/>
    <w:rsid w:val="00642922"/>
    <w:rsid w:val="006430DC"/>
    <w:rsid w:val="0064322E"/>
    <w:rsid w:val="00643C22"/>
    <w:rsid w:val="006443E9"/>
    <w:rsid w:val="006443FF"/>
    <w:rsid w:val="0064440C"/>
    <w:rsid w:val="00644D93"/>
    <w:rsid w:val="00645ADE"/>
    <w:rsid w:val="0064630E"/>
    <w:rsid w:val="00646740"/>
    <w:rsid w:val="00646B5C"/>
    <w:rsid w:val="00647480"/>
    <w:rsid w:val="006474D2"/>
    <w:rsid w:val="00647A7C"/>
    <w:rsid w:val="00650010"/>
    <w:rsid w:val="00650196"/>
    <w:rsid w:val="0065083D"/>
    <w:rsid w:val="00650F3D"/>
    <w:rsid w:val="0065103A"/>
    <w:rsid w:val="006514E4"/>
    <w:rsid w:val="0065152D"/>
    <w:rsid w:val="0065175E"/>
    <w:rsid w:val="00651A46"/>
    <w:rsid w:val="00651E18"/>
    <w:rsid w:val="00651F7A"/>
    <w:rsid w:val="00652098"/>
    <w:rsid w:val="00652438"/>
    <w:rsid w:val="00653492"/>
    <w:rsid w:val="00653572"/>
    <w:rsid w:val="00653DF7"/>
    <w:rsid w:val="00654696"/>
    <w:rsid w:val="0065495F"/>
    <w:rsid w:val="00654A15"/>
    <w:rsid w:val="00654A16"/>
    <w:rsid w:val="00654A33"/>
    <w:rsid w:val="0065521F"/>
    <w:rsid w:val="0065533B"/>
    <w:rsid w:val="006556BF"/>
    <w:rsid w:val="00655BC3"/>
    <w:rsid w:val="00660AD4"/>
    <w:rsid w:val="00661A07"/>
    <w:rsid w:val="00661A8F"/>
    <w:rsid w:val="00661BB1"/>
    <w:rsid w:val="00661CC2"/>
    <w:rsid w:val="00661EC5"/>
    <w:rsid w:val="00661F3A"/>
    <w:rsid w:val="006620E0"/>
    <w:rsid w:val="006624BB"/>
    <w:rsid w:val="00662B91"/>
    <w:rsid w:val="00662D1E"/>
    <w:rsid w:val="0066330D"/>
    <w:rsid w:val="006637C1"/>
    <w:rsid w:val="006639F2"/>
    <w:rsid w:val="00663C68"/>
    <w:rsid w:val="0066428A"/>
    <w:rsid w:val="00664785"/>
    <w:rsid w:val="0066545A"/>
    <w:rsid w:val="006656E3"/>
    <w:rsid w:val="00665CC7"/>
    <w:rsid w:val="00665FEF"/>
    <w:rsid w:val="006660B9"/>
    <w:rsid w:val="0066614B"/>
    <w:rsid w:val="00666661"/>
    <w:rsid w:val="0066725D"/>
    <w:rsid w:val="0066738A"/>
    <w:rsid w:val="006709BF"/>
    <w:rsid w:val="00670E13"/>
    <w:rsid w:val="006712A1"/>
    <w:rsid w:val="0067205B"/>
    <w:rsid w:val="006725B5"/>
    <w:rsid w:val="006728F4"/>
    <w:rsid w:val="006734D1"/>
    <w:rsid w:val="006734F9"/>
    <w:rsid w:val="00673B18"/>
    <w:rsid w:val="00674322"/>
    <w:rsid w:val="006747C9"/>
    <w:rsid w:val="0067482D"/>
    <w:rsid w:val="00674CFA"/>
    <w:rsid w:val="00675052"/>
    <w:rsid w:val="0067527F"/>
    <w:rsid w:val="00676929"/>
    <w:rsid w:val="0067695E"/>
    <w:rsid w:val="00676FE3"/>
    <w:rsid w:val="0067739D"/>
    <w:rsid w:val="00677605"/>
    <w:rsid w:val="0067773A"/>
    <w:rsid w:val="00677E00"/>
    <w:rsid w:val="00677E82"/>
    <w:rsid w:val="0068042E"/>
    <w:rsid w:val="00680EA5"/>
    <w:rsid w:val="00681603"/>
    <w:rsid w:val="0068181D"/>
    <w:rsid w:val="006818E4"/>
    <w:rsid w:val="00681BA0"/>
    <w:rsid w:val="00681C91"/>
    <w:rsid w:val="00682060"/>
    <w:rsid w:val="00682325"/>
    <w:rsid w:val="0068243C"/>
    <w:rsid w:val="0068338C"/>
    <w:rsid w:val="00683420"/>
    <w:rsid w:val="006840F4"/>
    <w:rsid w:val="0068421D"/>
    <w:rsid w:val="00684381"/>
    <w:rsid w:val="00684A76"/>
    <w:rsid w:val="00685347"/>
    <w:rsid w:val="00685411"/>
    <w:rsid w:val="00685615"/>
    <w:rsid w:val="00685799"/>
    <w:rsid w:val="00685835"/>
    <w:rsid w:val="006862A6"/>
    <w:rsid w:val="006863A7"/>
    <w:rsid w:val="00686BD9"/>
    <w:rsid w:val="006870E5"/>
    <w:rsid w:val="00687A36"/>
    <w:rsid w:val="00687FFA"/>
    <w:rsid w:val="006901E0"/>
    <w:rsid w:val="00690255"/>
    <w:rsid w:val="006902C6"/>
    <w:rsid w:val="00690363"/>
    <w:rsid w:val="00691C6C"/>
    <w:rsid w:val="00692B08"/>
    <w:rsid w:val="00692F1B"/>
    <w:rsid w:val="006931C5"/>
    <w:rsid w:val="00693288"/>
    <w:rsid w:val="006937CC"/>
    <w:rsid w:val="00693A19"/>
    <w:rsid w:val="00693E67"/>
    <w:rsid w:val="00694242"/>
    <w:rsid w:val="00694264"/>
    <w:rsid w:val="00694712"/>
    <w:rsid w:val="00694936"/>
    <w:rsid w:val="006954FC"/>
    <w:rsid w:val="006955F2"/>
    <w:rsid w:val="00695808"/>
    <w:rsid w:val="006959A4"/>
    <w:rsid w:val="00695F04"/>
    <w:rsid w:val="00696934"/>
    <w:rsid w:val="00696ED9"/>
    <w:rsid w:val="00697D0A"/>
    <w:rsid w:val="0069D42C"/>
    <w:rsid w:val="006A0156"/>
    <w:rsid w:val="006A087F"/>
    <w:rsid w:val="006A164B"/>
    <w:rsid w:val="006A16DF"/>
    <w:rsid w:val="006A1E73"/>
    <w:rsid w:val="006A2130"/>
    <w:rsid w:val="006A21D6"/>
    <w:rsid w:val="006A273D"/>
    <w:rsid w:val="006A2C47"/>
    <w:rsid w:val="006A36E6"/>
    <w:rsid w:val="006A41EF"/>
    <w:rsid w:val="006A4761"/>
    <w:rsid w:val="006A4A44"/>
    <w:rsid w:val="006A4D73"/>
    <w:rsid w:val="006A5733"/>
    <w:rsid w:val="006A5744"/>
    <w:rsid w:val="006A60DE"/>
    <w:rsid w:val="006A6402"/>
    <w:rsid w:val="006A794F"/>
    <w:rsid w:val="006A7A1D"/>
    <w:rsid w:val="006A7B3A"/>
    <w:rsid w:val="006B0CFE"/>
    <w:rsid w:val="006B0D03"/>
    <w:rsid w:val="006B0D30"/>
    <w:rsid w:val="006B0E0D"/>
    <w:rsid w:val="006B0E29"/>
    <w:rsid w:val="006B1054"/>
    <w:rsid w:val="006B17D5"/>
    <w:rsid w:val="006B1BE2"/>
    <w:rsid w:val="006B1D50"/>
    <w:rsid w:val="006B1E4B"/>
    <w:rsid w:val="006B383C"/>
    <w:rsid w:val="006B3AD0"/>
    <w:rsid w:val="006B3BDD"/>
    <w:rsid w:val="006B3F0E"/>
    <w:rsid w:val="006B3FB5"/>
    <w:rsid w:val="006B3FE2"/>
    <w:rsid w:val="006B571B"/>
    <w:rsid w:val="006B6008"/>
    <w:rsid w:val="006B6490"/>
    <w:rsid w:val="006B64C3"/>
    <w:rsid w:val="006B6D41"/>
    <w:rsid w:val="006B70C8"/>
    <w:rsid w:val="006B7767"/>
    <w:rsid w:val="006B792B"/>
    <w:rsid w:val="006BEF77"/>
    <w:rsid w:val="006C0160"/>
    <w:rsid w:val="006C0646"/>
    <w:rsid w:val="006C0859"/>
    <w:rsid w:val="006C0B37"/>
    <w:rsid w:val="006C0EBD"/>
    <w:rsid w:val="006C0EBE"/>
    <w:rsid w:val="006C16E6"/>
    <w:rsid w:val="006C1EAF"/>
    <w:rsid w:val="006C2025"/>
    <w:rsid w:val="006C238A"/>
    <w:rsid w:val="006C26BC"/>
    <w:rsid w:val="006C2B66"/>
    <w:rsid w:val="006C3158"/>
    <w:rsid w:val="006C345A"/>
    <w:rsid w:val="006C3468"/>
    <w:rsid w:val="006C3E8F"/>
    <w:rsid w:val="006C463B"/>
    <w:rsid w:val="006C4D74"/>
    <w:rsid w:val="006C4DAD"/>
    <w:rsid w:val="006C5B3F"/>
    <w:rsid w:val="006C616E"/>
    <w:rsid w:val="006C6248"/>
    <w:rsid w:val="006C698F"/>
    <w:rsid w:val="006C7942"/>
    <w:rsid w:val="006D01E5"/>
    <w:rsid w:val="006D0225"/>
    <w:rsid w:val="006D08A7"/>
    <w:rsid w:val="006D08B6"/>
    <w:rsid w:val="006D1874"/>
    <w:rsid w:val="006D1F77"/>
    <w:rsid w:val="006D229D"/>
    <w:rsid w:val="006D2E7A"/>
    <w:rsid w:val="006D32AF"/>
    <w:rsid w:val="006D3EFB"/>
    <w:rsid w:val="006D475A"/>
    <w:rsid w:val="006D4D1C"/>
    <w:rsid w:val="006D5559"/>
    <w:rsid w:val="006D57CC"/>
    <w:rsid w:val="006D5BCD"/>
    <w:rsid w:val="006D5DB6"/>
    <w:rsid w:val="006D5F43"/>
    <w:rsid w:val="006D70EF"/>
    <w:rsid w:val="006D727A"/>
    <w:rsid w:val="006D7528"/>
    <w:rsid w:val="006D7A72"/>
    <w:rsid w:val="006D7BA1"/>
    <w:rsid w:val="006D7DED"/>
    <w:rsid w:val="006E0FAA"/>
    <w:rsid w:val="006E126D"/>
    <w:rsid w:val="006E2513"/>
    <w:rsid w:val="006E25B9"/>
    <w:rsid w:val="006E263C"/>
    <w:rsid w:val="006E28EB"/>
    <w:rsid w:val="006E38A9"/>
    <w:rsid w:val="006E3B39"/>
    <w:rsid w:val="006E4A34"/>
    <w:rsid w:val="006E4BBE"/>
    <w:rsid w:val="006E4D0F"/>
    <w:rsid w:val="006E4ECE"/>
    <w:rsid w:val="006E536E"/>
    <w:rsid w:val="006E55C7"/>
    <w:rsid w:val="006E55D9"/>
    <w:rsid w:val="006E58BF"/>
    <w:rsid w:val="006E59E2"/>
    <w:rsid w:val="006E60E5"/>
    <w:rsid w:val="006E651A"/>
    <w:rsid w:val="006E6A9F"/>
    <w:rsid w:val="006E6AC6"/>
    <w:rsid w:val="006E78EF"/>
    <w:rsid w:val="006E7BAE"/>
    <w:rsid w:val="006E7F2F"/>
    <w:rsid w:val="006F0D62"/>
    <w:rsid w:val="006F117E"/>
    <w:rsid w:val="006F135D"/>
    <w:rsid w:val="006F14F4"/>
    <w:rsid w:val="006F271F"/>
    <w:rsid w:val="006F307C"/>
    <w:rsid w:val="006F3556"/>
    <w:rsid w:val="006F37E9"/>
    <w:rsid w:val="006F3C44"/>
    <w:rsid w:val="006F3DB5"/>
    <w:rsid w:val="006F4904"/>
    <w:rsid w:val="006F4FA3"/>
    <w:rsid w:val="006F530E"/>
    <w:rsid w:val="006F5D63"/>
    <w:rsid w:val="006F614A"/>
    <w:rsid w:val="006F631C"/>
    <w:rsid w:val="006F6321"/>
    <w:rsid w:val="006F63D3"/>
    <w:rsid w:val="006F6507"/>
    <w:rsid w:val="006F716E"/>
    <w:rsid w:val="006F7460"/>
    <w:rsid w:val="006F7896"/>
    <w:rsid w:val="00700379"/>
    <w:rsid w:val="007004B6"/>
    <w:rsid w:val="00700698"/>
    <w:rsid w:val="0070144C"/>
    <w:rsid w:val="007017C3"/>
    <w:rsid w:val="00701FFC"/>
    <w:rsid w:val="00702038"/>
    <w:rsid w:val="00702EFE"/>
    <w:rsid w:val="0070301C"/>
    <w:rsid w:val="00703400"/>
    <w:rsid w:val="007034CE"/>
    <w:rsid w:val="00703BDA"/>
    <w:rsid w:val="00703D6A"/>
    <w:rsid w:val="00705B14"/>
    <w:rsid w:val="00705F69"/>
    <w:rsid w:val="0070637F"/>
    <w:rsid w:val="00706C1E"/>
    <w:rsid w:val="0070744F"/>
    <w:rsid w:val="0070784B"/>
    <w:rsid w:val="007079E2"/>
    <w:rsid w:val="007109B7"/>
    <w:rsid w:val="00710E3E"/>
    <w:rsid w:val="00710F49"/>
    <w:rsid w:val="0071184E"/>
    <w:rsid w:val="0071218D"/>
    <w:rsid w:val="007122DA"/>
    <w:rsid w:val="0071232D"/>
    <w:rsid w:val="007123F5"/>
    <w:rsid w:val="007126C3"/>
    <w:rsid w:val="00712E12"/>
    <w:rsid w:val="00713068"/>
    <w:rsid w:val="007133F5"/>
    <w:rsid w:val="00713840"/>
    <w:rsid w:val="00713B3E"/>
    <w:rsid w:val="00713E0E"/>
    <w:rsid w:val="0071443F"/>
    <w:rsid w:val="0071484C"/>
    <w:rsid w:val="007156E6"/>
    <w:rsid w:val="00715A3E"/>
    <w:rsid w:val="00715ABA"/>
    <w:rsid w:val="00715C8A"/>
    <w:rsid w:val="007165D8"/>
    <w:rsid w:val="00717318"/>
    <w:rsid w:val="00717D15"/>
    <w:rsid w:val="0072067D"/>
    <w:rsid w:val="007211F2"/>
    <w:rsid w:val="007218EC"/>
    <w:rsid w:val="00721CEF"/>
    <w:rsid w:val="0072211A"/>
    <w:rsid w:val="00722574"/>
    <w:rsid w:val="00722826"/>
    <w:rsid w:val="00723EA7"/>
    <w:rsid w:val="00723F22"/>
    <w:rsid w:val="00723F39"/>
    <w:rsid w:val="007244B3"/>
    <w:rsid w:val="007244B5"/>
    <w:rsid w:val="00724539"/>
    <w:rsid w:val="007248AA"/>
    <w:rsid w:val="00725876"/>
    <w:rsid w:val="00725A27"/>
    <w:rsid w:val="00725C6D"/>
    <w:rsid w:val="007262E1"/>
    <w:rsid w:val="00726439"/>
    <w:rsid w:val="00726472"/>
    <w:rsid w:val="00727B7E"/>
    <w:rsid w:val="00727FC5"/>
    <w:rsid w:val="007303E2"/>
    <w:rsid w:val="00730CBA"/>
    <w:rsid w:val="00730F6F"/>
    <w:rsid w:val="007316AF"/>
    <w:rsid w:val="00731E62"/>
    <w:rsid w:val="007321E9"/>
    <w:rsid w:val="0073274D"/>
    <w:rsid w:val="00732946"/>
    <w:rsid w:val="00733591"/>
    <w:rsid w:val="00733D25"/>
    <w:rsid w:val="00733E9C"/>
    <w:rsid w:val="0073581B"/>
    <w:rsid w:val="007364E5"/>
    <w:rsid w:val="00736716"/>
    <w:rsid w:val="007368E1"/>
    <w:rsid w:val="00736B08"/>
    <w:rsid w:val="007375CC"/>
    <w:rsid w:val="00737D0B"/>
    <w:rsid w:val="0074020F"/>
    <w:rsid w:val="007406F4"/>
    <w:rsid w:val="007411DC"/>
    <w:rsid w:val="007413B9"/>
    <w:rsid w:val="007417D1"/>
    <w:rsid w:val="00741822"/>
    <w:rsid w:val="00741C68"/>
    <w:rsid w:val="00741DA1"/>
    <w:rsid w:val="00742057"/>
    <w:rsid w:val="00742D27"/>
    <w:rsid w:val="00742D71"/>
    <w:rsid w:val="00742F0F"/>
    <w:rsid w:val="0074391E"/>
    <w:rsid w:val="007439DB"/>
    <w:rsid w:val="00743DD7"/>
    <w:rsid w:val="00745030"/>
    <w:rsid w:val="007451E5"/>
    <w:rsid w:val="00745225"/>
    <w:rsid w:val="00745419"/>
    <w:rsid w:val="007456BC"/>
    <w:rsid w:val="0074590F"/>
    <w:rsid w:val="007459D0"/>
    <w:rsid w:val="00745D4C"/>
    <w:rsid w:val="0074619D"/>
    <w:rsid w:val="007462B4"/>
    <w:rsid w:val="0074639F"/>
    <w:rsid w:val="0074657E"/>
    <w:rsid w:val="00746662"/>
    <w:rsid w:val="00746932"/>
    <w:rsid w:val="00746A62"/>
    <w:rsid w:val="00747357"/>
    <w:rsid w:val="00747760"/>
    <w:rsid w:val="00747960"/>
    <w:rsid w:val="00747AF4"/>
    <w:rsid w:val="00747C7D"/>
    <w:rsid w:val="007501B7"/>
    <w:rsid w:val="00750256"/>
    <w:rsid w:val="007502E1"/>
    <w:rsid w:val="0075224E"/>
    <w:rsid w:val="007523FA"/>
    <w:rsid w:val="007528D6"/>
    <w:rsid w:val="00752D11"/>
    <w:rsid w:val="007530BC"/>
    <w:rsid w:val="007536E7"/>
    <w:rsid w:val="00753C18"/>
    <w:rsid w:val="007544D2"/>
    <w:rsid w:val="007546C5"/>
    <w:rsid w:val="007552CF"/>
    <w:rsid w:val="007552E7"/>
    <w:rsid w:val="007555BC"/>
    <w:rsid w:val="00755956"/>
    <w:rsid w:val="00755B32"/>
    <w:rsid w:val="007561D0"/>
    <w:rsid w:val="0075663D"/>
    <w:rsid w:val="0075799B"/>
    <w:rsid w:val="00760252"/>
    <w:rsid w:val="007602A4"/>
    <w:rsid w:val="00760F53"/>
    <w:rsid w:val="00761096"/>
    <w:rsid w:val="0076167B"/>
    <w:rsid w:val="007619B4"/>
    <w:rsid w:val="00761A64"/>
    <w:rsid w:val="00761A8B"/>
    <w:rsid w:val="007626C5"/>
    <w:rsid w:val="00762A30"/>
    <w:rsid w:val="00762AC6"/>
    <w:rsid w:val="00762B66"/>
    <w:rsid w:val="00762C0D"/>
    <w:rsid w:val="00763271"/>
    <w:rsid w:val="00763343"/>
    <w:rsid w:val="007635AF"/>
    <w:rsid w:val="00764A3F"/>
    <w:rsid w:val="007654EF"/>
    <w:rsid w:val="00765A91"/>
    <w:rsid w:val="00765B2E"/>
    <w:rsid w:val="00765D44"/>
    <w:rsid w:val="00765D54"/>
    <w:rsid w:val="00765ED6"/>
    <w:rsid w:val="00766150"/>
    <w:rsid w:val="007662D0"/>
    <w:rsid w:val="00766C43"/>
    <w:rsid w:val="00767D41"/>
    <w:rsid w:val="00767E07"/>
    <w:rsid w:val="00767E4B"/>
    <w:rsid w:val="0077011C"/>
    <w:rsid w:val="00770176"/>
    <w:rsid w:val="00770299"/>
    <w:rsid w:val="007708D2"/>
    <w:rsid w:val="00770A3F"/>
    <w:rsid w:val="00770CE7"/>
    <w:rsid w:val="00770F25"/>
    <w:rsid w:val="0077149D"/>
    <w:rsid w:val="007714EB"/>
    <w:rsid w:val="00771AF1"/>
    <w:rsid w:val="00771BC1"/>
    <w:rsid w:val="00771FC7"/>
    <w:rsid w:val="0077214C"/>
    <w:rsid w:val="0077248A"/>
    <w:rsid w:val="00772D10"/>
    <w:rsid w:val="00772D60"/>
    <w:rsid w:val="0077357C"/>
    <w:rsid w:val="0077368D"/>
    <w:rsid w:val="0077388C"/>
    <w:rsid w:val="00773B6B"/>
    <w:rsid w:val="00773BF5"/>
    <w:rsid w:val="00773DE0"/>
    <w:rsid w:val="0077425F"/>
    <w:rsid w:val="00774368"/>
    <w:rsid w:val="007746E5"/>
    <w:rsid w:val="00774AE2"/>
    <w:rsid w:val="00774D37"/>
    <w:rsid w:val="007750A2"/>
    <w:rsid w:val="00775759"/>
    <w:rsid w:val="00775891"/>
    <w:rsid w:val="00775AE2"/>
    <w:rsid w:val="0077696E"/>
    <w:rsid w:val="00776E3D"/>
    <w:rsid w:val="00780060"/>
    <w:rsid w:val="0078066C"/>
    <w:rsid w:val="00780887"/>
    <w:rsid w:val="0078167D"/>
    <w:rsid w:val="007816AC"/>
    <w:rsid w:val="0078255E"/>
    <w:rsid w:val="007834CE"/>
    <w:rsid w:val="00783A6E"/>
    <w:rsid w:val="00784658"/>
    <w:rsid w:val="00784F22"/>
    <w:rsid w:val="00785259"/>
    <w:rsid w:val="00785290"/>
    <w:rsid w:val="007862AF"/>
    <w:rsid w:val="00786D7C"/>
    <w:rsid w:val="00786DF4"/>
    <w:rsid w:val="00787048"/>
    <w:rsid w:val="00787276"/>
    <w:rsid w:val="007876AC"/>
    <w:rsid w:val="007876C1"/>
    <w:rsid w:val="00787B61"/>
    <w:rsid w:val="0079190E"/>
    <w:rsid w:val="007920B6"/>
    <w:rsid w:val="007920D4"/>
    <w:rsid w:val="00792C06"/>
    <w:rsid w:val="0079322F"/>
    <w:rsid w:val="00794E19"/>
    <w:rsid w:val="007955B6"/>
    <w:rsid w:val="00795639"/>
    <w:rsid w:val="00795B1D"/>
    <w:rsid w:val="00795FCE"/>
    <w:rsid w:val="00796002"/>
    <w:rsid w:val="00796238"/>
    <w:rsid w:val="00796A02"/>
    <w:rsid w:val="00796BAD"/>
    <w:rsid w:val="007974D4"/>
    <w:rsid w:val="007979AA"/>
    <w:rsid w:val="00797B43"/>
    <w:rsid w:val="00797D4A"/>
    <w:rsid w:val="007A0380"/>
    <w:rsid w:val="007A1E39"/>
    <w:rsid w:val="007A24D6"/>
    <w:rsid w:val="007A24DA"/>
    <w:rsid w:val="007A26B4"/>
    <w:rsid w:val="007A2E44"/>
    <w:rsid w:val="007A3251"/>
    <w:rsid w:val="007A357F"/>
    <w:rsid w:val="007A4384"/>
    <w:rsid w:val="007A4B74"/>
    <w:rsid w:val="007A5677"/>
    <w:rsid w:val="007A6217"/>
    <w:rsid w:val="007A6A85"/>
    <w:rsid w:val="007A6B00"/>
    <w:rsid w:val="007A7197"/>
    <w:rsid w:val="007A7995"/>
    <w:rsid w:val="007A7EEB"/>
    <w:rsid w:val="007A7FCD"/>
    <w:rsid w:val="007B03F7"/>
    <w:rsid w:val="007B0613"/>
    <w:rsid w:val="007B0652"/>
    <w:rsid w:val="007B074E"/>
    <w:rsid w:val="007B1C57"/>
    <w:rsid w:val="007B27EB"/>
    <w:rsid w:val="007B287E"/>
    <w:rsid w:val="007B359A"/>
    <w:rsid w:val="007B364E"/>
    <w:rsid w:val="007B3C64"/>
    <w:rsid w:val="007B4188"/>
    <w:rsid w:val="007B50DF"/>
    <w:rsid w:val="007B5478"/>
    <w:rsid w:val="007B5B42"/>
    <w:rsid w:val="007B5C85"/>
    <w:rsid w:val="007B5D48"/>
    <w:rsid w:val="007B608A"/>
    <w:rsid w:val="007B60D6"/>
    <w:rsid w:val="007B63A4"/>
    <w:rsid w:val="007B69E6"/>
    <w:rsid w:val="007B7086"/>
    <w:rsid w:val="007B70D4"/>
    <w:rsid w:val="007B72DE"/>
    <w:rsid w:val="007C0C06"/>
    <w:rsid w:val="007C0DD2"/>
    <w:rsid w:val="007C1060"/>
    <w:rsid w:val="007C1C2A"/>
    <w:rsid w:val="007C1DFB"/>
    <w:rsid w:val="007C1E24"/>
    <w:rsid w:val="007C2183"/>
    <w:rsid w:val="007C29F2"/>
    <w:rsid w:val="007C2C60"/>
    <w:rsid w:val="007C31E1"/>
    <w:rsid w:val="007C3579"/>
    <w:rsid w:val="007C4124"/>
    <w:rsid w:val="007C48FA"/>
    <w:rsid w:val="007C49BC"/>
    <w:rsid w:val="007C4D08"/>
    <w:rsid w:val="007C629A"/>
    <w:rsid w:val="007C6B62"/>
    <w:rsid w:val="007C7362"/>
    <w:rsid w:val="007C73D8"/>
    <w:rsid w:val="007C7D87"/>
    <w:rsid w:val="007C7EC1"/>
    <w:rsid w:val="007C7F80"/>
    <w:rsid w:val="007D00B0"/>
    <w:rsid w:val="007D0454"/>
    <w:rsid w:val="007D0BDD"/>
    <w:rsid w:val="007D0C4F"/>
    <w:rsid w:val="007D146B"/>
    <w:rsid w:val="007D1853"/>
    <w:rsid w:val="007D1985"/>
    <w:rsid w:val="007D1AB4"/>
    <w:rsid w:val="007D1BFD"/>
    <w:rsid w:val="007D2B33"/>
    <w:rsid w:val="007D2D03"/>
    <w:rsid w:val="007D3783"/>
    <w:rsid w:val="007D3892"/>
    <w:rsid w:val="007D38EA"/>
    <w:rsid w:val="007D4724"/>
    <w:rsid w:val="007D472E"/>
    <w:rsid w:val="007D4A45"/>
    <w:rsid w:val="007D592B"/>
    <w:rsid w:val="007D5AC9"/>
    <w:rsid w:val="007D5C42"/>
    <w:rsid w:val="007D5E8D"/>
    <w:rsid w:val="007D66CC"/>
    <w:rsid w:val="007D6AC8"/>
    <w:rsid w:val="007D6FEC"/>
    <w:rsid w:val="007D7B53"/>
    <w:rsid w:val="007E03C5"/>
    <w:rsid w:val="007E0BCC"/>
    <w:rsid w:val="007E125A"/>
    <w:rsid w:val="007E151F"/>
    <w:rsid w:val="007E1B8B"/>
    <w:rsid w:val="007E1F6E"/>
    <w:rsid w:val="007E20FC"/>
    <w:rsid w:val="007E249C"/>
    <w:rsid w:val="007E2713"/>
    <w:rsid w:val="007E2B72"/>
    <w:rsid w:val="007E2FDA"/>
    <w:rsid w:val="007E31B1"/>
    <w:rsid w:val="007E33ED"/>
    <w:rsid w:val="007E37DC"/>
    <w:rsid w:val="007E41B2"/>
    <w:rsid w:val="007E4568"/>
    <w:rsid w:val="007E4C82"/>
    <w:rsid w:val="007E4F37"/>
    <w:rsid w:val="007E4FC4"/>
    <w:rsid w:val="007E51CE"/>
    <w:rsid w:val="007E57C0"/>
    <w:rsid w:val="007E584A"/>
    <w:rsid w:val="007E59A0"/>
    <w:rsid w:val="007E5B6B"/>
    <w:rsid w:val="007E5F72"/>
    <w:rsid w:val="007E6364"/>
    <w:rsid w:val="007E6A16"/>
    <w:rsid w:val="007E6A31"/>
    <w:rsid w:val="007E6B81"/>
    <w:rsid w:val="007E6F03"/>
    <w:rsid w:val="007E755C"/>
    <w:rsid w:val="007E76AF"/>
    <w:rsid w:val="007E776D"/>
    <w:rsid w:val="007E78F3"/>
    <w:rsid w:val="007E79AB"/>
    <w:rsid w:val="007E7EB8"/>
    <w:rsid w:val="007F0901"/>
    <w:rsid w:val="007F0EBB"/>
    <w:rsid w:val="007F139F"/>
    <w:rsid w:val="007F1400"/>
    <w:rsid w:val="007F1616"/>
    <w:rsid w:val="007F1E3D"/>
    <w:rsid w:val="007F1EDA"/>
    <w:rsid w:val="007F2627"/>
    <w:rsid w:val="007F2BAA"/>
    <w:rsid w:val="007F2E2F"/>
    <w:rsid w:val="007F3497"/>
    <w:rsid w:val="007F34B0"/>
    <w:rsid w:val="007F39EB"/>
    <w:rsid w:val="007F3F76"/>
    <w:rsid w:val="007F4001"/>
    <w:rsid w:val="007F447A"/>
    <w:rsid w:val="007F4802"/>
    <w:rsid w:val="007F4A18"/>
    <w:rsid w:val="007F4DF9"/>
    <w:rsid w:val="007F53A3"/>
    <w:rsid w:val="007F60C8"/>
    <w:rsid w:val="007F6252"/>
    <w:rsid w:val="007F65CE"/>
    <w:rsid w:val="007F6A99"/>
    <w:rsid w:val="007F7C40"/>
    <w:rsid w:val="00800086"/>
    <w:rsid w:val="00800872"/>
    <w:rsid w:val="0080130E"/>
    <w:rsid w:val="00801FE9"/>
    <w:rsid w:val="00802A8F"/>
    <w:rsid w:val="0080443F"/>
    <w:rsid w:val="008044BC"/>
    <w:rsid w:val="00804826"/>
    <w:rsid w:val="00805097"/>
    <w:rsid w:val="00805450"/>
    <w:rsid w:val="00805E31"/>
    <w:rsid w:val="0080701F"/>
    <w:rsid w:val="00807FDC"/>
    <w:rsid w:val="00810998"/>
    <w:rsid w:val="008111C3"/>
    <w:rsid w:val="008115D2"/>
    <w:rsid w:val="0081180E"/>
    <w:rsid w:val="00811A39"/>
    <w:rsid w:val="0081335E"/>
    <w:rsid w:val="008133F4"/>
    <w:rsid w:val="008134E4"/>
    <w:rsid w:val="00813820"/>
    <w:rsid w:val="00813D1B"/>
    <w:rsid w:val="00813EC7"/>
    <w:rsid w:val="008140D3"/>
    <w:rsid w:val="0081423E"/>
    <w:rsid w:val="0081456A"/>
    <w:rsid w:val="00814A36"/>
    <w:rsid w:val="00814F3A"/>
    <w:rsid w:val="008150E7"/>
    <w:rsid w:val="00815126"/>
    <w:rsid w:val="0081530E"/>
    <w:rsid w:val="00815334"/>
    <w:rsid w:val="008155A4"/>
    <w:rsid w:val="0081580F"/>
    <w:rsid w:val="0081589B"/>
    <w:rsid w:val="00815B57"/>
    <w:rsid w:val="00815D9F"/>
    <w:rsid w:val="008160AF"/>
    <w:rsid w:val="0081640E"/>
    <w:rsid w:val="0081674E"/>
    <w:rsid w:val="00816926"/>
    <w:rsid w:val="00816DB3"/>
    <w:rsid w:val="00816E30"/>
    <w:rsid w:val="00816F69"/>
    <w:rsid w:val="00817DA9"/>
    <w:rsid w:val="00820112"/>
    <w:rsid w:val="00820870"/>
    <w:rsid w:val="00821100"/>
    <w:rsid w:val="008211C5"/>
    <w:rsid w:val="0082121C"/>
    <w:rsid w:val="008213BF"/>
    <w:rsid w:val="00821AE1"/>
    <w:rsid w:val="00821AE5"/>
    <w:rsid w:val="00822A25"/>
    <w:rsid w:val="00822F09"/>
    <w:rsid w:val="00822F2C"/>
    <w:rsid w:val="0082354E"/>
    <w:rsid w:val="00823C25"/>
    <w:rsid w:val="00824240"/>
    <w:rsid w:val="00824316"/>
    <w:rsid w:val="00824405"/>
    <w:rsid w:val="00824483"/>
    <w:rsid w:val="00824DB5"/>
    <w:rsid w:val="008258FE"/>
    <w:rsid w:val="00826AD9"/>
    <w:rsid w:val="0082701D"/>
    <w:rsid w:val="0082709E"/>
    <w:rsid w:val="008274FE"/>
    <w:rsid w:val="008308C4"/>
    <w:rsid w:val="00830B5E"/>
    <w:rsid w:val="00830DEB"/>
    <w:rsid w:val="00830E44"/>
    <w:rsid w:val="00831719"/>
    <w:rsid w:val="0083178C"/>
    <w:rsid w:val="00832F16"/>
    <w:rsid w:val="00832FFB"/>
    <w:rsid w:val="0083372D"/>
    <w:rsid w:val="00833D31"/>
    <w:rsid w:val="008341A8"/>
    <w:rsid w:val="00834617"/>
    <w:rsid w:val="00834AC0"/>
    <w:rsid w:val="00835175"/>
    <w:rsid w:val="00835B0D"/>
    <w:rsid w:val="00835D86"/>
    <w:rsid w:val="0083695F"/>
    <w:rsid w:val="008369D6"/>
    <w:rsid w:val="00836DE7"/>
    <w:rsid w:val="00836ECE"/>
    <w:rsid w:val="00837462"/>
    <w:rsid w:val="008374BF"/>
    <w:rsid w:val="00840D2C"/>
    <w:rsid w:val="00841718"/>
    <w:rsid w:val="00841737"/>
    <w:rsid w:val="00841B5B"/>
    <w:rsid w:val="00842A05"/>
    <w:rsid w:val="00842A8C"/>
    <w:rsid w:val="00842D9E"/>
    <w:rsid w:val="00842F7B"/>
    <w:rsid w:val="00843652"/>
    <w:rsid w:val="00844DB1"/>
    <w:rsid w:val="0084501B"/>
    <w:rsid w:val="00845A29"/>
    <w:rsid w:val="00846A54"/>
    <w:rsid w:val="00846C55"/>
    <w:rsid w:val="00847BA7"/>
    <w:rsid w:val="0085057B"/>
    <w:rsid w:val="00850ADF"/>
    <w:rsid w:val="0085129A"/>
    <w:rsid w:val="008514A0"/>
    <w:rsid w:val="00851B5C"/>
    <w:rsid w:val="00851CFD"/>
    <w:rsid w:val="00851F83"/>
    <w:rsid w:val="00852482"/>
    <w:rsid w:val="008524C1"/>
    <w:rsid w:val="008525FC"/>
    <w:rsid w:val="00852FD1"/>
    <w:rsid w:val="008531E2"/>
    <w:rsid w:val="00853508"/>
    <w:rsid w:val="0085363D"/>
    <w:rsid w:val="00853C39"/>
    <w:rsid w:val="00853E5C"/>
    <w:rsid w:val="0085423F"/>
    <w:rsid w:val="0085471A"/>
    <w:rsid w:val="00854733"/>
    <w:rsid w:val="008548BF"/>
    <w:rsid w:val="008548E3"/>
    <w:rsid w:val="00854979"/>
    <w:rsid w:val="00854F08"/>
    <w:rsid w:val="008553CE"/>
    <w:rsid w:val="0085645A"/>
    <w:rsid w:val="008575BA"/>
    <w:rsid w:val="00857684"/>
    <w:rsid w:val="0085794E"/>
    <w:rsid w:val="00860ED0"/>
    <w:rsid w:val="008610C6"/>
    <w:rsid w:val="0086111A"/>
    <w:rsid w:val="00861135"/>
    <w:rsid w:val="008621AF"/>
    <w:rsid w:val="00862441"/>
    <w:rsid w:val="0086254D"/>
    <w:rsid w:val="00863EA0"/>
    <w:rsid w:val="00863FB4"/>
    <w:rsid w:val="00864136"/>
    <w:rsid w:val="008644B0"/>
    <w:rsid w:val="008646DD"/>
    <w:rsid w:val="008649F0"/>
    <w:rsid w:val="00864E0E"/>
    <w:rsid w:val="00865148"/>
    <w:rsid w:val="00865862"/>
    <w:rsid w:val="00865C8D"/>
    <w:rsid w:val="00865FEF"/>
    <w:rsid w:val="0086605E"/>
    <w:rsid w:val="0086642D"/>
    <w:rsid w:val="0086686B"/>
    <w:rsid w:val="00866E7C"/>
    <w:rsid w:val="00866F77"/>
    <w:rsid w:val="008678BE"/>
    <w:rsid w:val="00867924"/>
    <w:rsid w:val="00867AB9"/>
    <w:rsid w:val="00867B4E"/>
    <w:rsid w:val="0087017A"/>
    <w:rsid w:val="00870540"/>
    <w:rsid w:val="008709A9"/>
    <w:rsid w:val="00870D83"/>
    <w:rsid w:val="00871057"/>
    <w:rsid w:val="008712B8"/>
    <w:rsid w:val="00871408"/>
    <w:rsid w:val="00871DA3"/>
    <w:rsid w:val="008721E8"/>
    <w:rsid w:val="008723A2"/>
    <w:rsid w:val="008723B6"/>
    <w:rsid w:val="00873719"/>
    <w:rsid w:val="008739C8"/>
    <w:rsid w:val="00873DCD"/>
    <w:rsid w:val="00873F34"/>
    <w:rsid w:val="00874D61"/>
    <w:rsid w:val="00874DC5"/>
    <w:rsid w:val="008751D5"/>
    <w:rsid w:val="0087549F"/>
    <w:rsid w:val="008757DB"/>
    <w:rsid w:val="00875919"/>
    <w:rsid w:val="0087600A"/>
    <w:rsid w:val="008761F2"/>
    <w:rsid w:val="0087653B"/>
    <w:rsid w:val="00876B71"/>
    <w:rsid w:val="00877464"/>
    <w:rsid w:val="008776E2"/>
    <w:rsid w:val="00877A81"/>
    <w:rsid w:val="00877C0F"/>
    <w:rsid w:val="00877F25"/>
    <w:rsid w:val="008804D3"/>
    <w:rsid w:val="00880BD7"/>
    <w:rsid w:val="0088139B"/>
    <w:rsid w:val="00882294"/>
    <w:rsid w:val="008824BB"/>
    <w:rsid w:val="0088313F"/>
    <w:rsid w:val="008832C0"/>
    <w:rsid w:val="00883831"/>
    <w:rsid w:val="00883A05"/>
    <w:rsid w:val="00883D1F"/>
    <w:rsid w:val="008847D2"/>
    <w:rsid w:val="00884940"/>
    <w:rsid w:val="00884A61"/>
    <w:rsid w:val="00884ED0"/>
    <w:rsid w:val="00884F3F"/>
    <w:rsid w:val="00885665"/>
    <w:rsid w:val="00885ED7"/>
    <w:rsid w:val="008862FD"/>
    <w:rsid w:val="00886D8F"/>
    <w:rsid w:val="00886E1B"/>
    <w:rsid w:val="00886E36"/>
    <w:rsid w:val="008873C2"/>
    <w:rsid w:val="008878E5"/>
    <w:rsid w:val="00887A2A"/>
    <w:rsid w:val="00887F52"/>
    <w:rsid w:val="0089072C"/>
    <w:rsid w:val="00890AE3"/>
    <w:rsid w:val="008910E2"/>
    <w:rsid w:val="00891377"/>
    <w:rsid w:val="0089186F"/>
    <w:rsid w:val="00892553"/>
    <w:rsid w:val="008926CF"/>
    <w:rsid w:val="00892721"/>
    <w:rsid w:val="00892768"/>
    <w:rsid w:val="0089334A"/>
    <w:rsid w:val="008937B5"/>
    <w:rsid w:val="00894071"/>
    <w:rsid w:val="00894E44"/>
    <w:rsid w:val="00894FC0"/>
    <w:rsid w:val="0089580B"/>
    <w:rsid w:val="00895B2D"/>
    <w:rsid w:val="0089606E"/>
    <w:rsid w:val="00897119"/>
    <w:rsid w:val="008973AF"/>
    <w:rsid w:val="00897554"/>
    <w:rsid w:val="008976DB"/>
    <w:rsid w:val="00897895"/>
    <w:rsid w:val="008A0424"/>
    <w:rsid w:val="008A0636"/>
    <w:rsid w:val="008A0B1D"/>
    <w:rsid w:val="008A0BF5"/>
    <w:rsid w:val="008A16EF"/>
    <w:rsid w:val="008A1C9C"/>
    <w:rsid w:val="008A1D8E"/>
    <w:rsid w:val="008A25B1"/>
    <w:rsid w:val="008A2FE8"/>
    <w:rsid w:val="008A32DA"/>
    <w:rsid w:val="008A3976"/>
    <w:rsid w:val="008A3BB5"/>
    <w:rsid w:val="008A4205"/>
    <w:rsid w:val="008A4A71"/>
    <w:rsid w:val="008A4D03"/>
    <w:rsid w:val="008A4F00"/>
    <w:rsid w:val="008A5AA1"/>
    <w:rsid w:val="008A5CB2"/>
    <w:rsid w:val="008A5E39"/>
    <w:rsid w:val="008A631A"/>
    <w:rsid w:val="008A707A"/>
    <w:rsid w:val="008A707C"/>
    <w:rsid w:val="008A7681"/>
    <w:rsid w:val="008A7CAD"/>
    <w:rsid w:val="008B04C3"/>
    <w:rsid w:val="008B04FA"/>
    <w:rsid w:val="008B0BCC"/>
    <w:rsid w:val="008B104B"/>
    <w:rsid w:val="008B1316"/>
    <w:rsid w:val="008B14AC"/>
    <w:rsid w:val="008B1552"/>
    <w:rsid w:val="008B1834"/>
    <w:rsid w:val="008B3336"/>
    <w:rsid w:val="008B3D72"/>
    <w:rsid w:val="008B4197"/>
    <w:rsid w:val="008B41BC"/>
    <w:rsid w:val="008B4285"/>
    <w:rsid w:val="008B48C8"/>
    <w:rsid w:val="008B4C97"/>
    <w:rsid w:val="008B54D3"/>
    <w:rsid w:val="008B55E0"/>
    <w:rsid w:val="008B5843"/>
    <w:rsid w:val="008B6C81"/>
    <w:rsid w:val="008B709F"/>
    <w:rsid w:val="008B7126"/>
    <w:rsid w:val="008B7288"/>
    <w:rsid w:val="008B7C82"/>
    <w:rsid w:val="008B7D21"/>
    <w:rsid w:val="008B7D49"/>
    <w:rsid w:val="008C034C"/>
    <w:rsid w:val="008C04AC"/>
    <w:rsid w:val="008C1504"/>
    <w:rsid w:val="008C1717"/>
    <w:rsid w:val="008C196F"/>
    <w:rsid w:val="008C1BE4"/>
    <w:rsid w:val="008C23B5"/>
    <w:rsid w:val="008C2B21"/>
    <w:rsid w:val="008C2D53"/>
    <w:rsid w:val="008C2EA3"/>
    <w:rsid w:val="008C3580"/>
    <w:rsid w:val="008C398E"/>
    <w:rsid w:val="008C3C51"/>
    <w:rsid w:val="008C3F06"/>
    <w:rsid w:val="008C3F6B"/>
    <w:rsid w:val="008C3FDC"/>
    <w:rsid w:val="008C4D1F"/>
    <w:rsid w:val="008C5294"/>
    <w:rsid w:val="008C553C"/>
    <w:rsid w:val="008C5AFC"/>
    <w:rsid w:val="008C6262"/>
    <w:rsid w:val="008C76AC"/>
    <w:rsid w:val="008D00B0"/>
    <w:rsid w:val="008D020D"/>
    <w:rsid w:val="008D04CD"/>
    <w:rsid w:val="008D0ADE"/>
    <w:rsid w:val="008D0E3C"/>
    <w:rsid w:val="008D195E"/>
    <w:rsid w:val="008D2568"/>
    <w:rsid w:val="008D2B78"/>
    <w:rsid w:val="008D33FD"/>
    <w:rsid w:val="008D3B2C"/>
    <w:rsid w:val="008D3D01"/>
    <w:rsid w:val="008D4022"/>
    <w:rsid w:val="008D4D84"/>
    <w:rsid w:val="008D5625"/>
    <w:rsid w:val="008D6278"/>
    <w:rsid w:val="008D6988"/>
    <w:rsid w:val="008D6B66"/>
    <w:rsid w:val="008D6DAB"/>
    <w:rsid w:val="008D6DBB"/>
    <w:rsid w:val="008D78DE"/>
    <w:rsid w:val="008D7B84"/>
    <w:rsid w:val="008D7CB4"/>
    <w:rsid w:val="008E00FB"/>
    <w:rsid w:val="008E0341"/>
    <w:rsid w:val="008E0A43"/>
    <w:rsid w:val="008E1023"/>
    <w:rsid w:val="008E12CA"/>
    <w:rsid w:val="008E20FC"/>
    <w:rsid w:val="008E2720"/>
    <w:rsid w:val="008E2735"/>
    <w:rsid w:val="008E27F6"/>
    <w:rsid w:val="008E2BA1"/>
    <w:rsid w:val="008E2DA3"/>
    <w:rsid w:val="008E2E75"/>
    <w:rsid w:val="008E2FC3"/>
    <w:rsid w:val="008E375B"/>
    <w:rsid w:val="008E388E"/>
    <w:rsid w:val="008E3BA0"/>
    <w:rsid w:val="008E3F93"/>
    <w:rsid w:val="008E4113"/>
    <w:rsid w:val="008E474E"/>
    <w:rsid w:val="008E5244"/>
    <w:rsid w:val="008E55F8"/>
    <w:rsid w:val="008E6CD9"/>
    <w:rsid w:val="008E6D5B"/>
    <w:rsid w:val="008E6ECD"/>
    <w:rsid w:val="008E7317"/>
    <w:rsid w:val="008E767D"/>
    <w:rsid w:val="008E7C8D"/>
    <w:rsid w:val="008E7D72"/>
    <w:rsid w:val="008F03B4"/>
    <w:rsid w:val="008F04C4"/>
    <w:rsid w:val="008F09B0"/>
    <w:rsid w:val="008F0A46"/>
    <w:rsid w:val="008F0B1F"/>
    <w:rsid w:val="008F0B3D"/>
    <w:rsid w:val="008F1076"/>
    <w:rsid w:val="008F1089"/>
    <w:rsid w:val="008F179A"/>
    <w:rsid w:val="008F1932"/>
    <w:rsid w:val="008F1A79"/>
    <w:rsid w:val="008F2206"/>
    <w:rsid w:val="008F2A30"/>
    <w:rsid w:val="008F2BAC"/>
    <w:rsid w:val="008F354C"/>
    <w:rsid w:val="008F3BBF"/>
    <w:rsid w:val="008F43E2"/>
    <w:rsid w:val="008F4D48"/>
    <w:rsid w:val="008F52AF"/>
    <w:rsid w:val="008F55F7"/>
    <w:rsid w:val="008F56FE"/>
    <w:rsid w:val="008F5B21"/>
    <w:rsid w:val="008F5E70"/>
    <w:rsid w:val="008F6083"/>
    <w:rsid w:val="008F6567"/>
    <w:rsid w:val="008F6902"/>
    <w:rsid w:val="008F6927"/>
    <w:rsid w:val="008F696B"/>
    <w:rsid w:val="008F6BBC"/>
    <w:rsid w:val="008F74F7"/>
    <w:rsid w:val="008F75AF"/>
    <w:rsid w:val="008F7872"/>
    <w:rsid w:val="008F7EFD"/>
    <w:rsid w:val="00900032"/>
    <w:rsid w:val="009000E2"/>
    <w:rsid w:val="009000E6"/>
    <w:rsid w:val="009004C2"/>
    <w:rsid w:val="009004C9"/>
    <w:rsid w:val="00901196"/>
    <w:rsid w:val="00901BA5"/>
    <w:rsid w:val="00901BF4"/>
    <w:rsid w:val="00901EED"/>
    <w:rsid w:val="009025AE"/>
    <w:rsid w:val="00902829"/>
    <w:rsid w:val="00903006"/>
    <w:rsid w:val="009030EF"/>
    <w:rsid w:val="00903C46"/>
    <w:rsid w:val="00904709"/>
    <w:rsid w:val="00904CE4"/>
    <w:rsid w:val="0090591A"/>
    <w:rsid w:val="00905CF1"/>
    <w:rsid w:val="0090696F"/>
    <w:rsid w:val="009073F0"/>
    <w:rsid w:val="009077F5"/>
    <w:rsid w:val="00907864"/>
    <w:rsid w:val="009078AB"/>
    <w:rsid w:val="0090792C"/>
    <w:rsid w:val="00907F17"/>
    <w:rsid w:val="009100D5"/>
    <w:rsid w:val="00910370"/>
    <w:rsid w:val="00910653"/>
    <w:rsid w:val="009106D3"/>
    <w:rsid w:val="00910829"/>
    <w:rsid w:val="009116C8"/>
    <w:rsid w:val="009121B7"/>
    <w:rsid w:val="00912240"/>
    <w:rsid w:val="00912AC8"/>
    <w:rsid w:val="00913369"/>
    <w:rsid w:val="00913A0B"/>
    <w:rsid w:val="00914233"/>
    <w:rsid w:val="009154A4"/>
    <w:rsid w:val="00915738"/>
    <w:rsid w:val="00915AA8"/>
    <w:rsid w:val="009161EF"/>
    <w:rsid w:val="009162B2"/>
    <w:rsid w:val="009169D8"/>
    <w:rsid w:val="00916E40"/>
    <w:rsid w:val="00916FD1"/>
    <w:rsid w:val="0091703A"/>
    <w:rsid w:val="00917063"/>
    <w:rsid w:val="00917820"/>
    <w:rsid w:val="009178C4"/>
    <w:rsid w:val="00920596"/>
    <w:rsid w:val="00920750"/>
    <w:rsid w:val="009212B3"/>
    <w:rsid w:val="009218E6"/>
    <w:rsid w:val="00922023"/>
    <w:rsid w:val="0092281C"/>
    <w:rsid w:val="00922E63"/>
    <w:rsid w:val="00923612"/>
    <w:rsid w:val="00923D43"/>
    <w:rsid w:val="00924116"/>
    <w:rsid w:val="009247BD"/>
    <w:rsid w:val="00925D25"/>
    <w:rsid w:val="00926009"/>
    <w:rsid w:val="009263E0"/>
    <w:rsid w:val="009264FD"/>
    <w:rsid w:val="00926777"/>
    <w:rsid w:val="00926EF5"/>
    <w:rsid w:val="00926FD8"/>
    <w:rsid w:val="00930BC9"/>
    <w:rsid w:val="00930BE5"/>
    <w:rsid w:val="009310D4"/>
    <w:rsid w:val="0093163C"/>
    <w:rsid w:val="00931E70"/>
    <w:rsid w:val="00931F5B"/>
    <w:rsid w:val="00932BBA"/>
    <w:rsid w:val="00932E9A"/>
    <w:rsid w:val="009333D0"/>
    <w:rsid w:val="009335FB"/>
    <w:rsid w:val="00933CB1"/>
    <w:rsid w:val="00933F49"/>
    <w:rsid w:val="0093404F"/>
    <w:rsid w:val="00934335"/>
    <w:rsid w:val="00934777"/>
    <w:rsid w:val="00934C0B"/>
    <w:rsid w:val="00934C64"/>
    <w:rsid w:val="00934D97"/>
    <w:rsid w:val="00935718"/>
    <w:rsid w:val="0093593D"/>
    <w:rsid w:val="0093645C"/>
    <w:rsid w:val="00936667"/>
    <w:rsid w:val="00936783"/>
    <w:rsid w:val="00936A4C"/>
    <w:rsid w:val="00936C3E"/>
    <w:rsid w:val="00937777"/>
    <w:rsid w:val="00937B1D"/>
    <w:rsid w:val="00940191"/>
    <w:rsid w:val="00940576"/>
    <w:rsid w:val="0094069F"/>
    <w:rsid w:val="009406F6"/>
    <w:rsid w:val="00941196"/>
    <w:rsid w:val="00941FB5"/>
    <w:rsid w:val="00942811"/>
    <w:rsid w:val="0094282F"/>
    <w:rsid w:val="00942C1B"/>
    <w:rsid w:val="00943497"/>
    <w:rsid w:val="009437ED"/>
    <w:rsid w:val="00943D4E"/>
    <w:rsid w:val="00943F6B"/>
    <w:rsid w:val="00943FF0"/>
    <w:rsid w:val="00944E8E"/>
    <w:rsid w:val="00944F9A"/>
    <w:rsid w:val="00944FD7"/>
    <w:rsid w:val="009452C6"/>
    <w:rsid w:val="00945A25"/>
    <w:rsid w:val="00945A27"/>
    <w:rsid w:val="00945D25"/>
    <w:rsid w:val="00945D53"/>
    <w:rsid w:val="00945D72"/>
    <w:rsid w:val="0094617A"/>
    <w:rsid w:val="009462E3"/>
    <w:rsid w:val="009462FD"/>
    <w:rsid w:val="009463AF"/>
    <w:rsid w:val="009465C6"/>
    <w:rsid w:val="00946615"/>
    <w:rsid w:val="00946872"/>
    <w:rsid w:val="00946B01"/>
    <w:rsid w:val="00946FAE"/>
    <w:rsid w:val="009470D6"/>
    <w:rsid w:val="00947496"/>
    <w:rsid w:val="0095079F"/>
    <w:rsid w:val="00951A53"/>
    <w:rsid w:val="0095217D"/>
    <w:rsid w:val="00952596"/>
    <w:rsid w:val="00954591"/>
    <w:rsid w:val="0095477B"/>
    <w:rsid w:val="00954C1A"/>
    <w:rsid w:val="00955066"/>
    <w:rsid w:val="009550A5"/>
    <w:rsid w:val="00955198"/>
    <w:rsid w:val="009552B8"/>
    <w:rsid w:val="009555C1"/>
    <w:rsid w:val="00955C7D"/>
    <w:rsid w:val="00956626"/>
    <w:rsid w:val="00956FD0"/>
    <w:rsid w:val="0095709F"/>
    <w:rsid w:val="00957401"/>
    <w:rsid w:val="009576E1"/>
    <w:rsid w:val="00957809"/>
    <w:rsid w:val="00957C28"/>
    <w:rsid w:val="00957CCB"/>
    <w:rsid w:val="00957DE8"/>
    <w:rsid w:val="00960254"/>
    <w:rsid w:val="00960579"/>
    <w:rsid w:val="0096073F"/>
    <w:rsid w:val="00960775"/>
    <w:rsid w:val="00960AF0"/>
    <w:rsid w:val="00960BD2"/>
    <w:rsid w:val="00960BFE"/>
    <w:rsid w:val="00961560"/>
    <w:rsid w:val="009619F8"/>
    <w:rsid w:val="00961ED0"/>
    <w:rsid w:val="009624C2"/>
    <w:rsid w:val="00962704"/>
    <w:rsid w:val="009628F8"/>
    <w:rsid w:val="00962F69"/>
    <w:rsid w:val="0096317B"/>
    <w:rsid w:val="0096321A"/>
    <w:rsid w:val="00963264"/>
    <w:rsid w:val="00963351"/>
    <w:rsid w:val="00964E18"/>
    <w:rsid w:val="00965C06"/>
    <w:rsid w:val="00965F26"/>
    <w:rsid w:val="00966214"/>
    <w:rsid w:val="00966471"/>
    <w:rsid w:val="009664B7"/>
    <w:rsid w:val="00967F3C"/>
    <w:rsid w:val="00970167"/>
    <w:rsid w:val="00970616"/>
    <w:rsid w:val="00971013"/>
    <w:rsid w:val="0097118A"/>
    <w:rsid w:val="00971883"/>
    <w:rsid w:val="0097218F"/>
    <w:rsid w:val="00972723"/>
    <w:rsid w:val="009728B7"/>
    <w:rsid w:val="0097315A"/>
    <w:rsid w:val="00973720"/>
    <w:rsid w:val="00973C01"/>
    <w:rsid w:val="009740FF"/>
    <w:rsid w:val="00974544"/>
    <w:rsid w:val="009747FE"/>
    <w:rsid w:val="00974BE5"/>
    <w:rsid w:val="00975937"/>
    <w:rsid w:val="00976291"/>
    <w:rsid w:val="0097665B"/>
    <w:rsid w:val="00976825"/>
    <w:rsid w:val="00976B37"/>
    <w:rsid w:val="009771E8"/>
    <w:rsid w:val="00977489"/>
    <w:rsid w:val="00977936"/>
    <w:rsid w:val="00977CBE"/>
    <w:rsid w:val="00980042"/>
    <w:rsid w:val="00980F11"/>
    <w:rsid w:val="009812E2"/>
    <w:rsid w:val="00981A2A"/>
    <w:rsid w:val="0098234B"/>
    <w:rsid w:val="009826B4"/>
    <w:rsid w:val="00982CC2"/>
    <w:rsid w:val="00983146"/>
    <w:rsid w:val="0098454D"/>
    <w:rsid w:val="00985431"/>
    <w:rsid w:val="0098578C"/>
    <w:rsid w:val="00985D9C"/>
    <w:rsid w:val="00986C4C"/>
    <w:rsid w:val="00987552"/>
    <w:rsid w:val="0098776E"/>
    <w:rsid w:val="00987E5E"/>
    <w:rsid w:val="0099066F"/>
    <w:rsid w:val="00990739"/>
    <w:rsid w:val="00990A89"/>
    <w:rsid w:val="00990AA7"/>
    <w:rsid w:val="00990B5F"/>
    <w:rsid w:val="009911EC"/>
    <w:rsid w:val="00991251"/>
    <w:rsid w:val="00992B1C"/>
    <w:rsid w:val="00992C56"/>
    <w:rsid w:val="009934D4"/>
    <w:rsid w:val="00993C6B"/>
    <w:rsid w:val="00993D31"/>
    <w:rsid w:val="0099424C"/>
    <w:rsid w:val="00994C57"/>
    <w:rsid w:val="00995335"/>
    <w:rsid w:val="0099596B"/>
    <w:rsid w:val="00995E60"/>
    <w:rsid w:val="009960F2"/>
    <w:rsid w:val="0099619F"/>
    <w:rsid w:val="009962F5"/>
    <w:rsid w:val="00997665"/>
    <w:rsid w:val="00997F88"/>
    <w:rsid w:val="009A1038"/>
    <w:rsid w:val="009A14DC"/>
    <w:rsid w:val="009A15D4"/>
    <w:rsid w:val="009A1638"/>
    <w:rsid w:val="009A1952"/>
    <w:rsid w:val="009A21DB"/>
    <w:rsid w:val="009A2B39"/>
    <w:rsid w:val="009A2E54"/>
    <w:rsid w:val="009A2FED"/>
    <w:rsid w:val="009A30CF"/>
    <w:rsid w:val="009A3372"/>
    <w:rsid w:val="009A3552"/>
    <w:rsid w:val="009A38D8"/>
    <w:rsid w:val="009A3E0E"/>
    <w:rsid w:val="009A42D4"/>
    <w:rsid w:val="009A5238"/>
    <w:rsid w:val="009A54F4"/>
    <w:rsid w:val="009A5666"/>
    <w:rsid w:val="009A63F7"/>
    <w:rsid w:val="009A6434"/>
    <w:rsid w:val="009A64C1"/>
    <w:rsid w:val="009A6872"/>
    <w:rsid w:val="009A68F5"/>
    <w:rsid w:val="009A6B1E"/>
    <w:rsid w:val="009B0BF6"/>
    <w:rsid w:val="009B192E"/>
    <w:rsid w:val="009B1B23"/>
    <w:rsid w:val="009B1D48"/>
    <w:rsid w:val="009B2E23"/>
    <w:rsid w:val="009B36A0"/>
    <w:rsid w:val="009B36D4"/>
    <w:rsid w:val="009B3BF4"/>
    <w:rsid w:val="009B4956"/>
    <w:rsid w:val="009B5FCE"/>
    <w:rsid w:val="009B6105"/>
    <w:rsid w:val="009B66AA"/>
    <w:rsid w:val="009B6AE6"/>
    <w:rsid w:val="009B70FE"/>
    <w:rsid w:val="009B72B5"/>
    <w:rsid w:val="009B7A87"/>
    <w:rsid w:val="009B7E0C"/>
    <w:rsid w:val="009B7F55"/>
    <w:rsid w:val="009C189A"/>
    <w:rsid w:val="009C1E37"/>
    <w:rsid w:val="009C1E48"/>
    <w:rsid w:val="009C1ECC"/>
    <w:rsid w:val="009C26F7"/>
    <w:rsid w:val="009C2BAC"/>
    <w:rsid w:val="009C2C3D"/>
    <w:rsid w:val="009C2C86"/>
    <w:rsid w:val="009C315E"/>
    <w:rsid w:val="009C395D"/>
    <w:rsid w:val="009C44AE"/>
    <w:rsid w:val="009C4E7D"/>
    <w:rsid w:val="009C5089"/>
    <w:rsid w:val="009C57DF"/>
    <w:rsid w:val="009C58E8"/>
    <w:rsid w:val="009C5BBB"/>
    <w:rsid w:val="009C65E7"/>
    <w:rsid w:val="009C6633"/>
    <w:rsid w:val="009C68FE"/>
    <w:rsid w:val="009C6BED"/>
    <w:rsid w:val="009C739A"/>
    <w:rsid w:val="009C77B6"/>
    <w:rsid w:val="009C7C97"/>
    <w:rsid w:val="009C7F3E"/>
    <w:rsid w:val="009C7FC8"/>
    <w:rsid w:val="009D0551"/>
    <w:rsid w:val="009D059B"/>
    <w:rsid w:val="009D0B53"/>
    <w:rsid w:val="009D1993"/>
    <w:rsid w:val="009D2659"/>
    <w:rsid w:val="009D2B45"/>
    <w:rsid w:val="009D2CB9"/>
    <w:rsid w:val="009D2CE5"/>
    <w:rsid w:val="009D30D8"/>
    <w:rsid w:val="009D38DD"/>
    <w:rsid w:val="009D3CD5"/>
    <w:rsid w:val="009D4005"/>
    <w:rsid w:val="009D4752"/>
    <w:rsid w:val="009D47F1"/>
    <w:rsid w:val="009D4A86"/>
    <w:rsid w:val="009D4AAF"/>
    <w:rsid w:val="009D4B66"/>
    <w:rsid w:val="009D4EF2"/>
    <w:rsid w:val="009D535B"/>
    <w:rsid w:val="009D5DC9"/>
    <w:rsid w:val="009D6112"/>
    <w:rsid w:val="009D74C5"/>
    <w:rsid w:val="009D75F0"/>
    <w:rsid w:val="009D7BD3"/>
    <w:rsid w:val="009D7E67"/>
    <w:rsid w:val="009E0A2C"/>
    <w:rsid w:val="009E106F"/>
    <w:rsid w:val="009E1661"/>
    <w:rsid w:val="009E188C"/>
    <w:rsid w:val="009E194D"/>
    <w:rsid w:val="009E1CBA"/>
    <w:rsid w:val="009E2CFC"/>
    <w:rsid w:val="009E337A"/>
    <w:rsid w:val="009E37B0"/>
    <w:rsid w:val="009E3B40"/>
    <w:rsid w:val="009E548D"/>
    <w:rsid w:val="009E5A35"/>
    <w:rsid w:val="009E5B38"/>
    <w:rsid w:val="009E5CE2"/>
    <w:rsid w:val="009E6F7E"/>
    <w:rsid w:val="009E76D7"/>
    <w:rsid w:val="009E7B0E"/>
    <w:rsid w:val="009E7CA6"/>
    <w:rsid w:val="009E7CEA"/>
    <w:rsid w:val="009F0516"/>
    <w:rsid w:val="009F0D54"/>
    <w:rsid w:val="009F11B2"/>
    <w:rsid w:val="009F14CA"/>
    <w:rsid w:val="009F1755"/>
    <w:rsid w:val="009F19EA"/>
    <w:rsid w:val="009F1F21"/>
    <w:rsid w:val="009F24EE"/>
    <w:rsid w:val="009F25B9"/>
    <w:rsid w:val="009F2E39"/>
    <w:rsid w:val="009F43A8"/>
    <w:rsid w:val="009F4491"/>
    <w:rsid w:val="009F44BB"/>
    <w:rsid w:val="009F48C4"/>
    <w:rsid w:val="009F63F4"/>
    <w:rsid w:val="009F6AA3"/>
    <w:rsid w:val="009F6BAA"/>
    <w:rsid w:val="009F7616"/>
    <w:rsid w:val="009F7716"/>
    <w:rsid w:val="009F7B2D"/>
    <w:rsid w:val="009F7D3D"/>
    <w:rsid w:val="009F7E31"/>
    <w:rsid w:val="00A002E1"/>
    <w:rsid w:val="00A00442"/>
    <w:rsid w:val="00A00573"/>
    <w:rsid w:val="00A0097B"/>
    <w:rsid w:val="00A00CA5"/>
    <w:rsid w:val="00A00DB4"/>
    <w:rsid w:val="00A014F6"/>
    <w:rsid w:val="00A025DE"/>
    <w:rsid w:val="00A03C26"/>
    <w:rsid w:val="00A03E47"/>
    <w:rsid w:val="00A041A6"/>
    <w:rsid w:val="00A04239"/>
    <w:rsid w:val="00A04258"/>
    <w:rsid w:val="00A04C4D"/>
    <w:rsid w:val="00A05263"/>
    <w:rsid w:val="00A05A2D"/>
    <w:rsid w:val="00A05AF7"/>
    <w:rsid w:val="00A05B93"/>
    <w:rsid w:val="00A05C8F"/>
    <w:rsid w:val="00A05D5F"/>
    <w:rsid w:val="00A068B7"/>
    <w:rsid w:val="00A06E79"/>
    <w:rsid w:val="00A072BA"/>
    <w:rsid w:val="00A0748A"/>
    <w:rsid w:val="00A07755"/>
    <w:rsid w:val="00A077CC"/>
    <w:rsid w:val="00A07848"/>
    <w:rsid w:val="00A079FD"/>
    <w:rsid w:val="00A07CD3"/>
    <w:rsid w:val="00A07E2A"/>
    <w:rsid w:val="00A1034F"/>
    <w:rsid w:val="00A10746"/>
    <w:rsid w:val="00A1075F"/>
    <w:rsid w:val="00A10DD9"/>
    <w:rsid w:val="00A112DD"/>
    <w:rsid w:val="00A11398"/>
    <w:rsid w:val="00A113B5"/>
    <w:rsid w:val="00A11DC5"/>
    <w:rsid w:val="00A12D0E"/>
    <w:rsid w:val="00A13211"/>
    <w:rsid w:val="00A136A5"/>
    <w:rsid w:val="00A13750"/>
    <w:rsid w:val="00A13BD5"/>
    <w:rsid w:val="00A13D79"/>
    <w:rsid w:val="00A14626"/>
    <w:rsid w:val="00A14B37"/>
    <w:rsid w:val="00A14E0B"/>
    <w:rsid w:val="00A14E38"/>
    <w:rsid w:val="00A150D4"/>
    <w:rsid w:val="00A15B83"/>
    <w:rsid w:val="00A161E0"/>
    <w:rsid w:val="00A163BD"/>
    <w:rsid w:val="00A16640"/>
    <w:rsid w:val="00A16871"/>
    <w:rsid w:val="00A1699C"/>
    <w:rsid w:val="00A16BF3"/>
    <w:rsid w:val="00A171DD"/>
    <w:rsid w:val="00A17F4D"/>
    <w:rsid w:val="00A203EC"/>
    <w:rsid w:val="00A21473"/>
    <w:rsid w:val="00A21883"/>
    <w:rsid w:val="00A218CB"/>
    <w:rsid w:val="00A218ED"/>
    <w:rsid w:val="00A21D5F"/>
    <w:rsid w:val="00A22120"/>
    <w:rsid w:val="00A22356"/>
    <w:rsid w:val="00A2236D"/>
    <w:rsid w:val="00A22460"/>
    <w:rsid w:val="00A22DF6"/>
    <w:rsid w:val="00A23A4D"/>
    <w:rsid w:val="00A23D7D"/>
    <w:rsid w:val="00A23DEE"/>
    <w:rsid w:val="00A24573"/>
    <w:rsid w:val="00A249D5"/>
    <w:rsid w:val="00A2524E"/>
    <w:rsid w:val="00A25D1C"/>
    <w:rsid w:val="00A261FD"/>
    <w:rsid w:val="00A269DE"/>
    <w:rsid w:val="00A26A9D"/>
    <w:rsid w:val="00A26BCD"/>
    <w:rsid w:val="00A26E26"/>
    <w:rsid w:val="00A26EE3"/>
    <w:rsid w:val="00A270A1"/>
    <w:rsid w:val="00A27B47"/>
    <w:rsid w:val="00A306C7"/>
    <w:rsid w:val="00A31092"/>
    <w:rsid w:val="00A31543"/>
    <w:rsid w:val="00A31AC2"/>
    <w:rsid w:val="00A3207F"/>
    <w:rsid w:val="00A3222D"/>
    <w:rsid w:val="00A3321C"/>
    <w:rsid w:val="00A335A4"/>
    <w:rsid w:val="00A33963"/>
    <w:rsid w:val="00A33D25"/>
    <w:rsid w:val="00A33D38"/>
    <w:rsid w:val="00A341C1"/>
    <w:rsid w:val="00A34280"/>
    <w:rsid w:val="00A34A2A"/>
    <w:rsid w:val="00A35A0D"/>
    <w:rsid w:val="00A36230"/>
    <w:rsid w:val="00A362F9"/>
    <w:rsid w:val="00A364AF"/>
    <w:rsid w:val="00A367E5"/>
    <w:rsid w:val="00A36BC5"/>
    <w:rsid w:val="00A36FC7"/>
    <w:rsid w:val="00A37477"/>
    <w:rsid w:val="00A37945"/>
    <w:rsid w:val="00A37BF3"/>
    <w:rsid w:val="00A403E7"/>
    <w:rsid w:val="00A4072E"/>
    <w:rsid w:val="00A40759"/>
    <w:rsid w:val="00A4105D"/>
    <w:rsid w:val="00A42C7A"/>
    <w:rsid w:val="00A42DDE"/>
    <w:rsid w:val="00A42F57"/>
    <w:rsid w:val="00A43308"/>
    <w:rsid w:val="00A435A2"/>
    <w:rsid w:val="00A4380A"/>
    <w:rsid w:val="00A43928"/>
    <w:rsid w:val="00A43E95"/>
    <w:rsid w:val="00A43F18"/>
    <w:rsid w:val="00A4471D"/>
    <w:rsid w:val="00A449BD"/>
    <w:rsid w:val="00A44E31"/>
    <w:rsid w:val="00A450A3"/>
    <w:rsid w:val="00A4528C"/>
    <w:rsid w:val="00A45944"/>
    <w:rsid w:val="00A46C19"/>
    <w:rsid w:val="00A46C1F"/>
    <w:rsid w:val="00A46DC9"/>
    <w:rsid w:val="00A4776D"/>
    <w:rsid w:val="00A477B2"/>
    <w:rsid w:val="00A47A0F"/>
    <w:rsid w:val="00A47D02"/>
    <w:rsid w:val="00A51CA0"/>
    <w:rsid w:val="00A51F8A"/>
    <w:rsid w:val="00A521E3"/>
    <w:rsid w:val="00A52E39"/>
    <w:rsid w:val="00A5309C"/>
    <w:rsid w:val="00A53B13"/>
    <w:rsid w:val="00A53C45"/>
    <w:rsid w:val="00A54398"/>
    <w:rsid w:val="00A5441B"/>
    <w:rsid w:val="00A547AF"/>
    <w:rsid w:val="00A557B0"/>
    <w:rsid w:val="00A5581B"/>
    <w:rsid w:val="00A55922"/>
    <w:rsid w:val="00A55A2C"/>
    <w:rsid w:val="00A55AF3"/>
    <w:rsid w:val="00A55E67"/>
    <w:rsid w:val="00A55F27"/>
    <w:rsid w:val="00A5686D"/>
    <w:rsid w:val="00A56AA3"/>
    <w:rsid w:val="00A56AAB"/>
    <w:rsid w:val="00A56AE6"/>
    <w:rsid w:val="00A57251"/>
    <w:rsid w:val="00A572AF"/>
    <w:rsid w:val="00A5788B"/>
    <w:rsid w:val="00A57DA5"/>
    <w:rsid w:val="00A57E08"/>
    <w:rsid w:val="00A60306"/>
    <w:rsid w:val="00A6035F"/>
    <w:rsid w:val="00A60D03"/>
    <w:rsid w:val="00A610AA"/>
    <w:rsid w:val="00A61246"/>
    <w:rsid w:val="00A615FD"/>
    <w:rsid w:val="00A6176B"/>
    <w:rsid w:val="00A618E6"/>
    <w:rsid w:val="00A61DC7"/>
    <w:rsid w:val="00A621EB"/>
    <w:rsid w:val="00A62C92"/>
    <w:rsid w:val="00A63114"/>
    <w:rsid w:val="00A6394C"/>
    <w:rsid w:val="00A63A16"/>
    <w:rsid w:val="00A651C7"/>
    <w:rsid w:val="00A660AA"/>
    <w:rsid w:val="00A66553"/>
    <w:rsid w:val="00A66D8E"/>
    <w:rsid w:val="00A66DC8"/>
    <w:rsid w:val="00A67365"/>
    <w:rsid w:val="00A67588"/>
    <w:rsid w:val="00A67788"/>
    <w:rsid w:val="00A67C0F"/>
    <w:rsid w:val="00A70311"/>
    <w:rsid w:val="00A705F9"/>
    <w:rsid w:val="00A70FD2"/>
    <w:rsid w:val="00A71256"/>
    <w:rsid w:val="00A726C9"/>
    <w:rsid w:val="00A72AB3"/>
    <w:rsid w:val="00A72C4F"/>
    <w:rsid w:val="00A72DEC"/>
    <w:rsid w:val="00A73598"/>
    <w:rsid w:val="00A737A2"/>
    <w:rsid w:val="00A737AD"/>
    <w:rsid w:val="00A73A2B"/>
    <w:rsid w:val="00A73DD7"/>
    <w:rsid w:val="00A74C0A"/>
    <w:rsid w:val="00A74F77"/>
    <w:rsid w:val="00A75083"/>
    <w:rsid w:val="00A75152"/>
    <w:rsid w:val="00A7548A"/>
    <w:rsid w:val="00A75856"/>
    <w:rsid w:val="00A75E95"/>
    <w:rsid w:val="00A7601E"/>
    <w:rsid w:val="00A7615C"/>
    <w:rsid w:val="00A76CAE"/>
    <w:rsid w:val="00A76DFA"/>
    <w:rsid w:val="00A7707A"/>
    <w:rsid w:val="00A77429"/>
    <w:rsid w:val="00A778A6"/>
    <w:rsid w:val="00A778C9"/>
    <w:rsid w:val="00A77B43"/>
    <w:rsid w:val="00A781CE"/>
    <w:rsid w:val="00A80081"/>
    <w:rsid w:val="00A80A50"/>
    <w:rsid w:val="00A80C06"/>
    <w:rsid w:val="00A80D84"/>
    <w:rsid w:val="00A80F61"/>
    <w:rsid w:val="00A80FCB"/>
    <w:rsid w:val="00A814C3"/>
    <w:rsid w:val="00A8237C"/>
    <w:rsid w:val="00A82660"/>
    <w:rsid w:val="00A82C01"/>
    <w:rsid w:val="00A83D7C"/>
    <w:rsid w:val="00A856CD"/>
    <w:rsid w:val="00A85D2B"/>
    <w:rsid w:val="00A865BA"/>
    <w:rsid w:val="00A867BC"/>
    <w:rsid w:val="00A86B54"/>
    <w:rsid w:val="00A86C44"/>
    <w:rsid w:val="00A87838"/>
    <w:rsid w:val="00A87ABF"/>
    <w:rsid w:val="00A87AF8"/>
    <w:rsid w:val="00A9048B"/>
    <w:rsid w:val="00A90B1F"/>
    <w:rsid w:val="00A90F09"/>
    <w:rsid w:val="00A91222"/>
    <w:rsid w:val="00A91F93"/>
    <w:rsid w:val="00A92137"/>
    <w:rsid w:val="00A926F7"/>
    <w:rsid w:val="00A92905"/>
    <w:rsid w:val="00A92F9F"/>
    <w:rsid w:val="00A94039"/>
    <w:rsid w:val="00A94214"/>
    <w:rsid w:val="00A94699"/>
    <w:rsid w:val="00A948B4"/>
    <w:rsid w:val="00A952AD"/>
    <w:rsid w:val="00A952D0"/>
    <w:rsid w:val="00A9548E"/>
    <w:rsid w:val="00A954FD"/>
    <w:rsid w:val="00A95A49"/>
    <w:rsid w:val="00A95AEB"/>
    <w:rsid w:val="00A95D82"/>
    <w:rsid w:val="00A96D46"/>
    <w:rsid w:val="00A97050"/>
    <w:rsid w:val="00A9746B"/>
    <w:rsid w:val="00A9760E"/>
    <w:rsid w:val="00A97AAE"/>
    <w:rsid w:val="00A97B35"/>
    <w:rsid w:val="00AA01CE"/>
    <w:rsid w:val="00AA02B8"/>
    <w:rsid w:val="00AA07C9"/>
    <w:rsid w:val="00AA085D"/>
    <w:rsid w:val="00AA0D5B"/>
    <w:rsid w:val="00AA1A42"/>
    <w:rsid w:val="00AA202A"/>
    <w:rsid w:val="00AA202B"/>
    <w:rsid w:val="00AA228F"/>
    <w:rsid w:val="00AA2848"/>
    <w:rsid w:val="00AA2B9A"/>
    <w:rsid w:val="00AA32A5"/>
    <w:rsid w:val="00AA3627"/>
    <w:rsid w:val="00AA3F49"/>
    <w:rsid w:val="00AA4099"/>
    <w:rsid w:val="00AA416E"/>
    <w:rsid w:val="00AA470A"/>
    <w:rsid w:val="00AA596C"/>
    <w:rsid w:val="00AA5C51"/>
    <w:rsid w:val="00AA6019"/>
    <w:rsid w:val="00AA605A"/>
    <w:rsid w:val="00AA6140"/>
    <w:rsid w:val="00AA6920"/>
    <w:rsid w:val="00AA6A87"/>
    <w:rsid w:val="00AA77A4"/>
    <w:rsid w:val="00AA7DD4"/>
    <w:rsid w:val="00AB0C26"/>
    <w:rsid w:val="00AB0E39"/>
    <w:rsid w:val="00AB1EDA"/>
    <w:rsid w:val="00AB24DC"/>
    <w:rsid w:val="00AB2814"/>
    <w:rsid w:val="00AB3545"/>
    <w:rsid w:val="00AB3B57"/>
    <w:rsid w:val="00AB445F"/>
    <w:rsid w:val="00AB51AF"/>
    <w:rsid w:val="00AB6362"/>
    <w:rsid w:val="00AB6645"/>
    <w:rsid w:val="00AB731D"/>
    <w:rsid w:val="00AB7D3F"/>
    <w:rsid w:val="00AC0984"/>
    <w:rsid w:val="00AC14F6"/>
    <w:rsid w:val="00AC28CA"/>
    <w:rsid w:val="00AC2A93"/>
    <w:rsid w:val="00AC3072"/>
    <w:rsid w:val="00AC3225"/>
    <w:rsid w:val="00AC47A6"/>
    <w:rsid w:val="00AC4D2D"/>
    <w:rsid w:val="00AC50DF"/>
    <w:rsid w:val="00AC5169"/>
    <w:rsid w:val="00AC56E3"/>
    <w:rsid w:val="00AC575A"/>
    <w:rsid w:val="00AC5FBC"/>
    <w:rsid w:val="00AC6410"/>
    <w:rsid w:val="00AC686F"/>
    <w:rsid w:val="00AC7BA5"/>
    <w:rsid w:val="00AC7C8C"/>
    <w:rsid w:val="00AC7DDD"/>
    <w:rsid w:val="00AD00A0"/>
    <w:rsid w:val="00AD09C6"/>
    <w:rsid w:val="00AD1D67"/>
    <w:rsid w:val="00AD1F88"/>
    <w:rsid w:val="00AD26FD"/>
    <w:rsid w:val="00AD2B17"/>
    <w:rsid w:val="00AD2D49"/>
    <w:rsid w:val="00AD31A9"/>
    <w:rsid w:val="00AD33EC"/>
    <w:rsid w:val="00AD37D7"/>
    <w:rsid w:val="00AD3B91"/>
    <w:rsid w:val="00AD4941"/>
    <w:rsid w:val="00AD5288"/>
    <w:rsid w:val="00AD52A2"/>
    <w:rsid w:val="00AD58AA"/>
    <w:rsid w:val="00AD6BD6"/>
    <w:rsid w:val="00AD6E22"/>
    <w:rsid w:val="00AD71F5"/>
    <w:rsid w:val="00AD727F"/>
    <w:rsid w:val="00AD7643"/>
    <w:rsid w:val="00AD7BF7"/>
    <w:rsid w:val="00AD7FF3"/>
    <w:rsid w:val="00AE0264"/>
    <w:rsid w:val="00AE043B"/>
    <w:rsid w:val="00AE063C"/>
    <w:rsid w:val="00AE0C4F"/>
    <w:rsid w:val="00AE0DA4"/>
    <w:rsid w:val="00AE0DB8"/>
    <w:rsid w:val="00AE113D"/>
    <w:rsid w:val="00AE12E9"/>
    <w:rsid w:val="00AE1569"/>
    <w:rsid w:val="00AE2169"/>
    <w:rsid w:val="00AE2388"/>
    <w:rsid w:val="00AE2932"/>
    <w:rsid w:val="00AE2F0C"/>
    <w:rsid w:val="00AE3CB6"/>
    <w:rsid w:val="00AE3D63"/>
    <w:rsid w:val="00AE458C"/>
    <w:rsid w:val="00AE48BB"/>
    <w:rsid w:val="00AE4AF1"/>
    <w:rsid w:val="00AE4C90"/>
    <w:rsid w:val="00AE50FA"/>
    <w:rsid w:val="00AE5E2A"/>
    <w:rsid w:val="00AE63CE"/>
    <w:rsid w:val="00AE6AFE"/>
    <w:rsid w:val="00AE7088"/>
    <w:rsid w:val="00AE722E"/>
    <w:rsid w:val="00AE7330"/>
    <w:rsid w:val="00AE73E6"/>
    <w:rsid w:val="00AE7686"/>
    <w:rsid w:val="00AE78CF"/>
    <w:rsid w:val="00AE7B9A"/>
    <w:rsid w:val="00AF1472"/>
    <w:rsid w:val="00AF289F"/>
    <w:rsid w:val="00AF30ED"/>
    <w:rsid w:val="00AF31BF"/>
    <w:rsid w:val="00AF3212"/>
    <w:rsid w:val="00AF3711"/>
    <w:rsid w:val="00AF3D84"/>
    <w:rsid w:val="00AF3DF0"/>
    <w:rsid w:val="00AF4132"/>
    <w:rsid w:val="00AF41B8"/>
    <w:rsid w:val="00AF4EDD"/>
    <w:rsid w:val="00AF54E5"/>
    <w:rsid w:val="00AF5DA9"/>
    <w:rsid w:val="00AF5F0C"/>
    <w:rsid w:val="00AF6DC6"/>
    <w:rsid w:val="00AF7F74"/>
    <w:rsid w:val="00AF7FAA"/>
    <w:rsid w:val="00B0007A"/>
    <w:rsid w:val="00B006C4"/>
    <w:rsid w:val="00B0181C"/>
    <w:rsid w:val="00B020B9"/>
    <w:rsid w:val="00B02376"/>
    <w:rsid w:val="00B0252F"/>
    <w:rsid w:val="00B026D7"/>
    <w:rsid w:val="00B027C5"/>
    <w:rsid w:val="00B02C7C"/>
    <w:rsid w:val="00B03958"/>
    <w:rsid w:val="00B03D98"/>
    <w:rsid w:val="00B03FB0"/>
    <w:rsid w:val="00B04453"/>
    <w:rsid w:val="00B048E0"/>
    <w:rsid w:val="00B049B7"/>
    <w:rsid w:val="00B04B7C"/>
    <w:rsid w:val="00B0566F"/>
    <w:rsid w:val="00B06445"/>
    <w:rsid w:val="00B06567"/>
    <w:rsid w:val="00B06A73"/>
    <w:rsid w:val="00B0791C"/>
    <w:rsid w:val="00B079A5"/>
    <w:rsid w:val="00B07EFF"/>
    <w:rsid w:val="00B104FB"/>
    <w:rsid w:val="00B10542"/>
    <w:rsid w:val="00B10578"/>
    <w:rsid w:val="00B10658"/>
    <w:rsid w:val="00B10BEB"/>
    <w:rsid w:val="00B10E4B"/>
    <w:rsid w:val="00B1170B"/>
    <w:rsid w:val="00B11811"/>
    <w:rsid w:val="00B11B61"/>
    <w:rsid w:val="00B11FC7"/>
    <w:rsid w:val="00B121C8"/>
    <w:rsid w:val="00B1233B"/>
    <w:rsid w:val="00B12429"/>
    <w:rsid w:val="00B1251E"/>
    <w:rsid w:val="00B12ED8"/>
    <w:rsid w:val="00B12F9F"/>
    <w:rsid w:val="00B1316A"/>
    <w:rsid w:val="00B13CFD"/>
    <w:rsid w:val="00B1455D"/>
    <w:rsid w:val="00B14882"/>
    <w:rsid w:val="00B15331"/>
    <w:rsid w:val="00B15CD6"/>
    <w:rsid w:val="00B161C2"/>
    <w:rsid w:val="00B164CD"/>
    <w:rsid w:val="00B167D3"/>
    <w:rsid w:val="00B16A2B"/>
    <w:rsid w:val="00B1700B"/>
    <w:rsid w:val="00B17774"/>
    <w:rsid w:val="00B17C4D"/>
    <w:rsid w:val="00B17D82"/>
    <w:rsid w:val="00B17F0D"/>
    <w:rsid w:val="00B204C4"/>
    <w:rsid w:val="00B21592"/>
    <w:rsid w:val="00B215C6"/>
    <w:rsid w:val="00B22576"/>
    <w:rsid w:val="00B22587"/>
    <w:rsid w:val="00B22E1E"/>
    <w:rsid w:val="00B2313C"/>
    <w:rsid w:val="00B23548"/>
    <w:rsid w:val="00B2408A"/>
    <w:rsid w:val="00B242A5"/>
    <w:rsid w:val="00B25199"/>
    <w:rsid w:val="00B2559D"/>
    <w:rsid w:val="00B25777"/>
    <w:rsid w:val="00B25C4E"/>
    <w:rsid w:val="00B265B9"/>
    <w:rsid w:val="00B2693A"/>
    <w:rsid w:val="00B27A77"/>
    <w:rsid w:val="00B27DE8"/>
    <w:rsid w:val="00B305AD"/>
    <w:rsid w:val="00B30708"/>
    <w:rsid w:val="00B307F0"/>
    <w:rsid w:val="00B3110A"/>
    <w:rsid w:val="00B31149"/>
    <w:rsid w:val="00B31194"/>
    <w:rsid w:val="00B31319"/>
    <w:rsid w:val="00B31339"/>
    <w:rsid w:val="00B31462"/>
    <w:rsid w:val="00B32304"/>
    <w:rsid w:val="00B32535"/>
    <w:rsid w:val="00B328D6"/>
    <w:rsid w:val="00B33C8B"/>
    <w:rsid w:val="00B3434F"/>
    <w:rsid w:val="00B34D9D"/>
    <w:rsid w:val="00B34FF3"/>
    <w:rsid w:val="00B3500A"/>
    <w:rsid w:val="00B3505C"/>
    <w:rsid w:val="00B355E6"/>
    <w:rsid w:val="00B3622B"/>
    <w:rsid w:val="00B363FD"/>
    <w:rsid w:val="00B367D2"/>
    <w:rsid w:val="00B3682F"/>
    <w:rsid w:val="00B372A8"/>
    <w:rsid w:val="00B378F2"/>
    <w:rsid w:val="00B37B06"/>
    <w:rsid w:val="00B37DEF"/>
    <w:rsid w:val="00B40556"/>
    <w:rsid w:val="00B40B76"/>
    <w:rsid w:val="00B40CE6"/>
    <w:rsid w:val="00B41370"/>
    <w:rsid w:val="00B41921"/>
    <w:rsid w:val="00B42CCA"/>
    <w:rsid w:val="00B42FBC"/>
    <w:rsid w:val="00B42FCA"/>
    <w:rsid w:val="00B4336F"/>
    <w:rsid w:val="00B43830"/>
    <w:rsid w:val="00B43CEC"/>
    <w:rsid w:val="00B4499C"/>
    <w:rsid w:val="00B44D84"/>
    <w:rsid w:val="00B4529E"/>
    <w:rsid w:val="00B459BC"/>
    <w:rsid w:val="00B466D9"/>
    <w:rsid w:val="00B46C31"/>
    <w:rsid w:val="00B46FB0"/>
    <w:rsid w:val="00B4727B"/>
    <w:rsid w:val="00B47BE7"/>
    <w:rsid w:val="00B47D19"/>
    <w:rsid w:val="00B47DD4"/>
    <w:rsid w:val="00B50517"/>
    <w:rsid w:val="00B50F84"/>
    <w:rsid w:val="00B5117F"/>
    <w:rsid w:val="00B51475"/>
    <w:rsid w:val="00B51920"/>
    <w:rsid w:val="00B53672"/>
    <w:rsid w:val="00B537C7"/>
    <w:rsid w:val="00B53813"/>
    <w:rsid w:val="00B53A42"/>
    <w:rsid w:val="00B53CD5"/>
    <w:rsid w:val="00B544FB"/>
    <w:rsid w:val="00B547DF"/>
    <w:rsid w:val="00B54819"/>
    <w:rsid w:val="00B54BFA"/>
    <w:rsid w:val="00B54C45"/>
    <w:rsid w:val="00B54E6C"/>
    <w:rsid w:val="00B54E7E"/>
    <w:rsid w:val="00B55D1E"/>
    <w:rsid w:val="00B55E94"/>
    <w:rsid w:val="00B55F97"/>
    <w:rsid w:val="00B55FB4"/>
    <w:rsid w:val="00B575DD"/>
    <w:rsid w:val="00B575F9"/>
    <w:rsid w:val="00B57AAB"/>
    <w:rsid w:val="00B57C38"/>
    <w:rsid w:val="00B6042A"/>
    <w:rsid w:val="00B60693"/>
    <w:rsid w:val="00B6079F"/>
    <w:rsid w:val="00B61190"/>
    <w:rsid w:val="00B616DC"/>
    <w:rsid w:val="00B61805"/>
    <w:rsid w:val="00B619AB"/>
    <w:rsid w:val="00B61AAF"/>
    <w:rsid w:val="00B61AC8"/>
    <w:rsid w:val="00B61B10"/>
    <w:rsid w:val="00B61F46"/>
    <w:rsid w:val="00B62544"/>
    <w:rsid w:val="00B6260D"/>
    <w:rsid w:val="00B62998"/>
    <w:rsid w:val="00B62EF9"/>
    <w:rsid w:val="00B6363C"/>
    <w:rsid w:val="00B63687"/>
    <w:rsid w:val="00B63D7A"/>
    <w:rsid w:val="00B6436F"/>
    <w:rsid w:val="00B653E9"/>
    <w:rsid w:val="00B65E12"/>
    <w:rsid w:val="00B6616A"/>
    <w:rsid w:val="00B67934"/>
    <w:rsid w:val="00B7001E"/>
    <w:rsid w:val="00B70074"/>
    <w:rsid w:val="00B706AB"/>
    <w:rsid w:val="00B708CD"/>
    <w:rsid w:val="00B70A88"/>
    <w:rsid w:val="00B70C1D"/>
    <w:rsid w:val="00B71061"/>
    <w:rsid w:val="00B710FB"/>
    <w:rsid w:val="00B718ED"/>
    <w:rsid w:val="00B71B16"/>
    <w:rsid w:val="00B72CAD"/>
    <w:rsid w:val="00B72DDF"/>
    <w:rsid w:val="00B73045"/>
    <w:rsid w:val="00B7327C"/>
    <w:rsid w:val="00B7397B"/>
    <w:rsid w:val="00B73B2D"/>
    <w:rsid w:val="00B74150"/>
    <w:rsid w:val="00B741E2"/>
    <w:rsid w:val="00B74640"/>
    <w:rsid w:val="00B75008"/>
    <w:rsid w:val="00B75898"/>
    <w:rsid w:val="00B7628E"/>
    <w:rsid w:val="00B770C1"/>
    <w:rsid w:val="00B77E56"/>
    <w:rsid w:val="00B80881"/>
    <w:rsid w:val="00B80B77"/>
    <w:rsid w:val="00B81406"/>
    <w:rsid w:val="00B814AF"/>
    <w:rsid w:val="00B817E8"/>
    <w:rsid w:val="00B81828"/>
    <w:rsid w:val="00B81A18"/>
    <w:rsid w:val="00B81AC8"/>
    <w:rsid w:val="00B82561"/>
    <w:rsid w:val="00B82725"/>
    <w:rsid w:val="00B827AF"/>
    <w:rsid w:val="00B833B0"/>
    <w:rsid w:val="00B84098"/>
    <w:rsid w:val="00B85259"/>
    <w:rsid w:val="00B852F0"/>
    <w:rsid w:val="00B85B89"/>
    <w:rsid w:val="00B85DC0"/>
    <w:rsid w:val="00B85F0E"/>
    <w:rsid w:val="00B86018"/>
    <w:rsid w:val="00B8620D"/>
    <w:rsid w:val="00B86424"/>
    <w:rsid w:val="00B86646"/>
    <w:rsid w:val="00B86D31"/>
    <w:rsid w:val="00B86F8F"/>
    <w:rsid w:val="00B8723B"/>
    <w:rsid w:val="00B87563"/>
    <w:rsid w:val="00B877FE"/>
    <w:rsid w:val="00B87B38"/>
    <w:rsid w:val="00B87E36"/>
    <w:rsid w:val="00B900BC"/>
    <w:rsid w:val="00B907FB"/>
    <w:rsid w:val="00B90E75"/>
    <w:rsid w:val="00B91057"/>
    <w:rsid w:val="00B9230F"/>
    <w:rsid w:val="00B92737"/>
    <w:rsid w:val="00B92A5E"/>
    <w:rsid w:val="00B92B5D"/>
    <w:rsid w:val="00B92C38"/>
    <w:rsid w:val="00B92CB4"/>
    <w:rsid w:val="00B92DC2"/>
    <w:rsid w:val="00B92E23"/>
    <w:rsid w:val="00B92E77"/>
    <w:rsid w:val="00B932AA"/>
    <w:rsid w:val="00B93C20"/>
    <w:rsid w:val="00B93DD6"/>
    <w:rsid w:val="00B94E3C"/>
    <w:rsid w:val="00B9535F"/>
    <w:rsid w:val="00B959C6"/>
    <w:rsid w:val="00B95CD1"/>
    <w:rsid w:val="00B95E75"/>
    <w:rsid w:val="00B9683B"/>
    <w:rsid w:val="00B96E40"/>
    <w:rsid w:val="00B970CA"/>
    <w:rsid w:val="00B975EE"/>
    <w:rsid w:val="00B979CC"/>
    <w:rsid w:val="00BA0883"/>
    <w:rsid w:val="00BA0B6E"/>
    <w:rsid w:val="00BA0C9A"/>
    <w:rsid w:val="00BA0DA5"/>
    <w:rsid w:val="00BA0E46"/>
    <w:rsid w:val="00BA0ED8"/>
    <w:rsid w:val="00BA1C37"/>
    <w:rsid w:val="00BA1DBB"/>
    <w:rsid w:val="00BA376D"/>
    <w:rsid w:val="00BA3818"/>
    <w:rsid w:val="00BA38B5"/>
    <w:rsid w:val="00BA3947"/>
    <w:rsid w:val="00BA3989"/>
    <w:rsid w:val="00BA400D"/>
    <w:rsid w:val="00BA4406"/>
    <w:rsid w:val="00BA462E"/>
    <w:rsid w:val="00BA47B7"/>
    <w:rsid w:val="00BA4891"/>
    <w:rsid w:val="00BA4F5F"/>
    <w:rsid w:val="00BA543A"/>
    <w:rsid w:val="00BA5A79"/>
    <w:rsid w:val="00BA7F9C"/>
    <w:rsid w:val="00BB00FE"/>
    <w:rsid w:val="00BB0AD0"/>
    <w:rsid w:val="00BB0C79"/>
    <w:rsid w:val="00BB0D63"/>
    <w:rsid w:val="00BB14C1"/>
    <w:rsid w:val="00BB1D0C"/>
    <w:rsid w:val="00BB21A5"/>
    <w:rsid w:val="00BB257A"/>
    <w:rsid w:val="00BB2945"/>
    <w:rsid w:val="00BB2A64"/>
    <w:rsid w:val="00BB2B67"/>
    <w:rsid w:val="00BB2CE1"/>
    <w:rsid w:val="00BB2FA9"/>
    <w:rsid w:val="00BB30B3"/>
    <w:rsid w:val="00BB3279"/>
    <w:rsid w:val="00BB3954"/>
    <w:rsid w:val="00BB3A21"/>
    <w:rsid w:val="00BB3C82"/>
    <w:rsid w:val="00BB4165"/>
    <w:rsid w:val="00BB45BD"/>
    <w:rsid w:val="00BB4A1E"/>
    <w:rsid w:val="00BB5373"/>
    <w:rsid w:val="00BB58E5"/>
    <w:rsid w:val="00BB5EB6"/>
    <w:rsid w:val="00BB65E0"/>
    <w:rsid w:val="00BB689A"/>
    <w:rsid w:val="00BB6FF1"/>
    <w:rsid w:val="00BB7058"/>
    <w:rsid w:val="00BB77C4"/>
    <w:rsid w:val="00BB78F0"/>
    <w:rsid w:val="00BB7961"/>
    <w:rsid w:val="00BB7C30"/>
    <w:rsid w:val="00BC0928"/>
    <w:rsid w:val="00BC0960"/>
    <w:rsid w:val="00BC0C19"/>
    <w:rsid w:val="00BC0FEE"/>
    <w:rsid w:val="00BC1368"/>
    <w:rsid w:val="00BC1822"/>
    <w:rsid w:val="00BC1A45"/>
    <w:rsid w:val="00BC1F28"/>
    <w:rsid w:val="00BC2326"/>
    <w:rsid w:val="00BC23A5"/>
    <w:rsid w:val="00BC263F"/>
    <w:rsid w:val="00BC2901"/>
    <w:rsid w:val="00BC2D79"/>
    <w:rsid w:val="00BC333F"/>
    <w:rsid w:val="00BC3405"/>
    <w:rsid w:val="00BC35C0"/>
    <w:rsid w:val="00BC397C"/>
    <w:rsid w:val="00BC4391"/>
    <w:rsid w:val="00BC44E2"/>
    <w:rsid w:val="00BC4EA3"/>
    <w:rsid w:val="00BC6319"/>
    <w:rsid w:val="00BC691C"/>
    <w:rsid w:val="00BC714C"/>
    <w:rsid w:val="00BC795B"/>
    <w:rsid w:val="00BC7FEF"/>
    <w:rsid w:val="00BD05BD"/>
    <w:rsid w:val="00BD0C08"/>
    <w:rsid w:val="00BD0C29"/>
    <w:rsid w:val="00BD1173"/>
    <w:rsid w:val="00BD15C0"/>
    <w:rsid w:val="00BD1B21"/>
    <w:rsid w:val="00BD1FE8"/>
    <w:rsid w:val="00BD2087"/>
    <w:rsid w:val="00BD2BEF"/>
    <w:rsid w:val="00BD2C01"/>
    <w:rsid w:val="00BD2D91"/>
    <w:rsid w:val="00BD3661"/>
    <w:rsid w:val="00BD4B88"/>
    <w:rsid w:val="00BD4C58"/>
    <w:rsid w:val="00BD53BD"/>
    <w:rsid w:val="00BD59C1"/>
    <w:rsid w:val="00BD5DB7"/>
    <w:rsid w:val="00BD5E57"/>
    <w:rsid w:val="00BD61CB"/>
    <w:rsid w:val="00BD6B5A"/>
    <w:rsid w:val="00BD6F4D"/>
    <w:rsid w:val="00BD76D2"/>
    <w:rsid w:val="00BD7839"/>
    <w:rsid w:val="00BD78B0"/>
    <w:rsid w:val="00BE0504"/>
    <w:rsid w:val="00BE07CC"/>
    <w:rsid w:val="00BE0C11"/>
    <w:rsid w:val="00BE0D41"/>
    <w:rsid w:val="00BE19D3"/>
    <w:rsid w:val="00BE268F"/>
    <w:rsid w:val="00BE2835"/>
    <w:rsid w:val="00BE2A4B"/>
    <w:rsid w:val="00BE2CA4"/>
    <w:rsid w:val="00BE2E94"/>
    <w:rsid w:val="00BE302A"/>
    <w:rsid w:val="00BE32B0"/>
    <w:rsid w:val="00BE3A55"/>
    <w:rsid w:val="00BE3F39"/>
    <w:rsid w:val="00BE45BE"/>
    <w:rsid w:val="00BE60DB"/>
    <w:rsid w:val="00BE6ED8"/>
    <w:rsid w:val="00BE706C"/>
    <w:rsid w:val="00BE7AEE"/>
    <w:rsid w:val="00BE7B57"/>
    <w:rsid w:val="00BF0571"/>
    <w:rsid w:val="00BF07BC"/>
    <w:rsid w:val="00BF0BD0"/>
    <w:rsid w:val="00BF0D91"/>
    <w:rsid w:val="00BF0DED"/>
    <w:rsid w:val="00BF10B7"/>
    <w:rsid w:val="00BF13F7"/>
    <w:rsid w:val="00BF1553"/>
    <w:rsid w:val="00BF16D1"/>
    <w:rsid w:val="00BF1700"/>
    <w:rsid w:val="00BF1709"/>
    <w:rsid w:val="00BF1B99"/>
    <w:rsid w:val="00BF1C68"/>
    <w:rsid w:val="00BF233C"/>
    <w:rsid w:val="00BF275C"/>
    <w:rsid w:val="00BF2FEC"/>
    <w:rsid w:val="00BF3398"/>
    <w:rsid w:val="00BF3EBF"/>
    <w:rsid w:val="00BF4530"/>
    <w:rsid w:val="00BF4724"/>
    <w:rsid w:val="00BF513E"/>
    <w:rsid w:val="00BF52D2"/>
    <w:rsid w:val="00BF5434"/>
    <w:rsid w:val="00BF5670"/>
    <w:rsid w:val="00BF5997"/>
    <w:rsid w:val="00BF5E9A"/>
    <w:rsid w:val="00BF5EBA"/>
    <w:rsid w:val="00BF602B"/>
    <w:rsid w:val="00BF6B4E"/>
    <w:rsid w:val="00BF6C25"/>
    <w:rsid w:val="00BF6E63"/>
    <w:rsid w:val="00BF6EB9"/>
    <w:rsid w:val="00BF7479"/>
    <w:rsid w:val="00BF77A1"/>
    <w:rsid w:val="00BF7812"/>
    <w:rsid w:val="00BF7915"/>
    <w:rsid w:val="00C000BC"/>
    <w:rsid w:val="00C005B5"/>
    <w:rsid w:val="00C00EB8"/>
    <w:rsid w:val="00C01142"/>
    <w:rsid w:val="00C01E01"/>
    <w:rsid w:val="00C020FC"/>
    <w:rsid w:val="00C02540"/>
    <w:rsid w:val="00C0291B"/>
    <w:rsid w:val="00C02A1F"/>
    <w:rsid w:val="00C02BE1"/>
    <w:rsid w:val="00C02C61"/>
    <w:rsid w:val="00C039D8"/>
    <w:rsid w:val="00C03A5E"/>
    <w:rsid w:val="00C04856"/>
    <w:rsid w:val="00C0492F"/>
    <w:rsid w:val="00C04967"/>
    <w:rsid w:val="00C05808"/>
    <w:rsid w:val="00C05B2D"/>
    <w:rsid w:val="00C060D4"/>
    <w:rsid w:val="00C06113"/>
    <w:rsid w:val="00C0620D"/>
    <w:rsid w:val="00C065CF"/>
    <w:rsid w:val="00C06A63"/>
    <w:rsid w:val="00C06B18"/>
    <w:rsid w:val="00C06BE9"/>
    <w:rsid w:val="00C06DB4"/>
    <w:rsid w:val="00C07005"/>
    <w:rsid w:val="00C07ACF"/>
    <w:rsid w:val="00C07BE7"/>
    <w:rsid w:val="00C07C09"/>
    <w:rsid w:val="00C07FCF"/>
    <w:rsid w:val="00C10330"/>
    <w:rsid w:val="00C1069E"/>
    <w:rsid w:val="00C10AA9"/>
    <w:rsid w:val="00C10CEE"/>
    <w:rsid w:val="00C1131C"/>
    <w:rsid w:val="00C116B1"/>
    <w:rsid w:val="00C11C1C"/>
    <w:rsid w:val="00C120B1"/>
    <w:rsid w:val="00C1267A"/>
    <w:rsid w:val="00C13359"/>
    <w:rsid w:val="00C1402F"/>
    <w:rsid w:val="00C140A0"/>
    <w:rsid w:val="00C142A3"/>
    <w:rsid w:val="00C14385"/>
    <w:rsid w:val="00C14409"/>
    <w:rsid w:val="00C14579"/>
    <w:rsid w:val="00C1505D"/>
    <w:rsid w:val="00C15658"/>
    <w:rsid w:val="00C156F7"/>
    <w:rsid w:val="00C157B2"/>
    <w:rsid w:val="00C15EBA"/>
    <w:rsid w:val="00C16881"/>
    <w:rsid w:val="00C168FC"/>
    <w:rsid w:val="00C174B9"/>
    <w:rsid w:val="00C17906"/>
    <w:rsid w:val="00C179F4"/>
    <w:rsid w:val="00C17D71"/>
    <w:rsid w:val="00C17ED0"/>
    <w:rsid w:val="00C20301"/>
    <w:rsid w:val="00C20FFC"/>
    <w:rsid w:val="00C21A93"/>
    <w:rsid w:val="00C21FA7"/>
    <w:rsid w:val="00C223D7"/>
    <w:rsid w:val="00C225D5"/>
    <w:rsid w:val="00C22635"/>
    <w:rsid w:val="00C22935"/>
    <w:rsid w:val="00C22BC7"/>
    <w:rsid w:val="00C2334B"/>
    <w:rsid w:val="00C23884"/>
    <w:rsid w:val="00C24802"/>
    <w:rsid w:val="00C24811"/>
    <w:rsid w:val="00C249D2"/>
    <w:rsid w:val="00C24B50"/>
    <w:rsid w:val="00C24D68"/>
    <w:rsid w:val="00C256C1"/>
    <w:rsid w:val="00C25911"/>
    <w:rsid w:val="00C25CD5"/>
    <w:rsid w:val="00C25D1B"/>
    <w:rsid w:val="00C2615F"/>
    <w:rsid w:val="00C26258"/>
    <w:rsid w:val="00C263F6"/>
    <w:rsid w:val="00C265B5"/>
    <w:rsid w:val="00C265E0"/>
    <w:rsid w:val="00C27136"/>
    <w:rsid w:val="00C27463"/>
    <w:rsid w:val="00C276C4"/>
    <w:rsid w:val="00C27762"/>
    <w:rsid w:val="00C27CDF"/>
    <w:rsid w:val="00C27FA3"/>
    <w:rsid w:val="00C3007E"/>
    <w:rsid w:val="00C30108"/>
    <w:rsid w:val="00C30983"/>
    <w:rsid w:val="00C30B9E"/>
    <w:rsid w:val="00C31817"/>
    <w:rsid w:val="00C322B0"/>
    <w:rsid w:val="00C32339"/>
    <w:rsid w:val="00C324BE"/>
    <w:rsid w:val="00C326F2"/>
    <w:rsid w:val="00C32762"/>
    <w:rsid w:val="00C32E0B"/>
    <w:rsid w:val="00C33084"/>
    <w:rsid w:val="00C33564"/>
    <w:rsid w:val="00C3424F"/>
    <w:rsid w:val="00C342EA"/>
    <w:rsid w:val="00C34549"/>
    <w:rsid w:val="00C3465B"/>
    <w:rsid w:val="00C34A75"/>
    <w:rsid w:val="00C3530B"/>
    <w:rsid w:val="00C353BA"/>
    <w:rsid w:val="00C359CA"/>
    <w:rsid w:val="00C35CC4"/>
    <w:rsid w:val="00C36CE3"/>
    <w:rsid w:val="00C36FF1"/>
    <w:rsid w:val="00C377DF"/>
    <w:rsid w:val="00C37F2C"/>
    <w:rsid w:val="00C406EC"/>
    <w:rsid w:val="00C40C4A"/>
    <w:rsid w:val="00C41E4D"/>
    <w:rsid w:val="00C41EEC"/>
    <w:rsid w:val="00C4289E"/>
    <w:rsid w:val="00C42B3D"/>
    <w:rsid w:val="00C43264"/>
    <w:rsid w:val="00C43D6C"/>
    <w:rsid w:val="00C440E3"/>
    <w:rsid w:val="00C4451B"/>
    <w:rsid w:val="00C44B2C"/>
    <w:rsid w:val="00C452C6"/>
    <w:rsid w:val="00C455CF"/>
    <w:rsid w:val="00C464A5"/>
    <w:rsid w:val="00C46532"/>
    <w:rsid w:val="00C468C3"/>
    <w:rsid w:val="00C46F2F"/>
    <w:rsid w:val="00C47355"/>
    <w:rsid w:val="00C476C8"/>
    <w:rsid w:val="00C47F7B"/>
    <w:rsid w:val="00C47FE1"/>
    <w:rsid w:val="00C50135"/>
    <w:rsid w:val="00C5020C"/>
    <w:rsid w:val="00C503E9"/>
    <w:rsid w:val="00C51395"/>
    <w:rsid w:val="00C514D5"/>
    <w:rsid w:val="00C51B49"/>
    <w:rsid w:val="00C52082"/>
    <w:rsid w:val="00C521D0"/>
    <w:rsid w:val="00C52D62"/>
    <w:rsid w:val="00C5338D"/>
    <w:rsid w:val="00C53D82"/>
    <w:rsid w:val="00C54880"/>
    <w:rsid w:val="00C54B06"/>
    <w:rsid w:val="00C551A9"/>
    <w:rsid w:val="00C55617"/>
    <w:rsid w:val="00C55A4B"/>
    <w:rsid w:val="00C55F71"/>
    <w:rsid w:val="00C56670"/>
    <w:rsid w:val="00C56D21"/>
    <w:rsid w:val="00C57040"/>
    <w:rsid w:val="00C573B8"/>
    <w:rsid w:val="00C5746A"/>
    <w:rsid w:val="00C574D9"/>
    <w:rsid w:val="00C57B28"/>
    <w:rsid w:val="00C57C04"/>
    <w:rsid w:val="00C60003"/>
    <w:rsid w:val="00C60047"/>
    <w:rsid w:val="00C60A60"/>
    <w:rsid w:val="00C60C94"/>
    <w:rsid w:val="00C61175"/>
    <w:rsid w:val="00C61DDF"/>
    <w:rsid w:val="00C632B3"/>
    <w:rsid w:val="00C638D5"/>
    <w:rsid w:val="00C63D64"/>
    <w:rsid w:val="00C6429E"/>
    <w:rsid w:val="00C642F4"/>
    <w:rsid w:val="00C64325"/>
    <w:rsid w:val="00C643D3"/>
    <w:rsid w:val="00C64585"/>
    <w:rsid w:val="00C645FC"/>
    <w:rsid w:val="00C64809"/>
    <w:rsid w:val="00C650EA"/>
    <w:rsid w:val="00C6531B"/>
    <w:rsid w:val="00C659D7"/>
    <w:rsid w:val="00C65C43"/>
    <w:rsid w:val="00C666C6"/>
    <w:rsid w:val="00C66890"/>
    <w:rsid w:val="00C6695D"/>
    <w:rsid w:val="00C66C84"/>
    <w:rsid w:val="00C66E3A"/>
    <w:rsid w:val="00C67A56"/>
    <w:rsid w:val="00C67D11"/>
    <w:rsid w:val="00C703BB"/>
    <w:rsid w:val="00C703C6"/>
    <w:rsid w:val="00C70763"/>
    <w:rsid w:val="00C70A3D"/>
    <w:rsid w:val="00C70F31"/>
    <w:rsid w:val="00C7144F"/>
    <w:rsid w:val="00C719D2"/>
    <w:rsid w:val="00C71B47"/>
    <w:rsid w:val="00C72209"/>
    <w:rsid w:val="00C73656"/>
    <w:rsid w:val="00C738E0"/>
    <w:rsid w:val="00C7414F"/>
    <w:rsid w:val="00C74569"/>
    <w:rsid w:val="00C747F0"/>
    <w:rsid w:val="00C74929"/>
    <w:rsid w:val="00C74A88"/>
    <w:rsid w:val="00C74EB4"/>
    <w:rsid w:val="00C7523F"/>
    <w:rsid w:val="00C753ED"/>
    <w:rsid w:val="00C757DC"/>
    <w:rsid w:val="00C7593C"/>
    <w:rsid w:val="00C75C41"/>
    <w:rsid w:val="00C75CD3"/>
    <w:rsid w:val="00C75EF8"/>
    <w:rsid w:val="00C761FA"/>
    <w:rsid w:val="00C76CC0"/>
    <w:rsid w:val="00C76EFC"/>
    <w:rsid w:val="00C774EA"/>
    <w:rsid w:val="00C804E2"/>
    <w:rsid w:val="00C80846"/>
    <w:rsid w:val="00C80D99"/>
    <w:rsid w:val="00C80DCB"/>
    <w:rsid w:val="00C81706"/>
    <w:rsid w:val="00C821ED"/>
    <w:rsid w:val="00C822DF"/>
    <w:rsid w:val="00C82518"/>
    <w:rsid w:val="00C82F60"/>
    <w:rsid w:val="00C83095"/>
    <w:rsid w:val="00C830E6"/>
    <w:rsid w:val="00C8325F"/>
    <w:rsid w:val="00C83A85"/>
    <w:rsid w:val="00C851D8"/>
    <w:rsid w:val="00C85D26"/>
    <w:rsid w:val="00C85E45"/>
    <w:rsid w:val="00C85FB2"/>
    <w:rsid w:val="00C86831"/>
    <w:rsid w:val="00C86BDD"/>
    <w:rsid w:val="00C87150"/>
    <w:rsid w:val="00C8776D"/>
    <w:rsid w:val="00C87803"/>
    <w:rsid w:val="00C87992"/>
    <w:rsid w:val="00C90440"/>
    <w:rsid w:val="00C9089E"/>
    <w:rsid w:val="00C90B44"/>
    <w:rsid w:val="00C91081"/>
    <w:rsid w:val="00C91941"/>
    <w:rsid w:val="00C91CF5"/>
    <w:rsid w:val="00C92120"/>
    <w:rsid w:val="00C92D8B"/>
    <w:rsid w:val="00C93A5B"/>
    <w:rsid w:val="00C93AE3"/>
    <w:rsid w:val="00C93D27"/>
    <w:rsid w:val="00C93E91"/>
    <w:rsid w:val="00C93FCD"/>
    <w:rsid w:val="00C94438"/>
    <w:rsid w:val="00C9476B"/>
    <w:rsid w:val="00C953D0"/>
    <w:rsid w:val="00C95777"/>
    <w:rsid w:val="00C96008"/>
    <w:rsid w:val="00C9688A"/>
    <w:rsid w:val="00C96BDF"/>
    <w:rsid w:val="00C97AB2"/>
    <w:rsid w:val="00CA0920"/>
    <w:rsid w:val="00CA107B"/>
    <w:rsid w:val="00CA12C6"/>
    <w:rsid w:val="00CA1312"/>
    <w:rsid w:val="00CA13F6"/>
    <w:rsid w:val="00CA1E23"/>
    <w:rsid w:val="00CA26D1"/>
    <w:rsid w:val="00CA26FB"/>
    <w:rsid w:val="00CA2755"/>
    <w:rsid w:val="00CA2B0A"/>
    <w:rsid w:val="00CA2CAE"/>
    <w:rsid w:val="00CA343A"/>
    <w:rsid w:val="00CA39A2"/>
    <w:rsid w:val="00CA402C"/>
    <w:rsid w:val="00CA4FA2"/>
    <w:rsid w:val="00CA5F6A"/>
    <w:rsid w:val="00CA60C7"/>
    <w:rsid w:val="00CA64AA"/>
    <w:rsid w:val="00CA70D1"/>
    <w:rsid w:val="00CA71E9"/>
    <w:rsid w:val="00CA76A8"/>
    <w:rsid w:val="00CA7C69"/>
    <w:rsid w:val="00CA7CF1"/>
    <w:rsid w:val="00CA7E0E"/>
    <w:rsid w:val="00CA7E65"/>
    <w:rsid w:val="00CB0AE5"/>
    <w:rsid w:val="00CB0D13"/>
    <w:rsid w:val="00CB16D7"/>
    <w:rsid w:val="00CB1758"/>
    <w:rsid w:val="00CB1E0B"/>
    <w:rsid w:val="00CB1E8A"/>
    <w:rsid w:val="00CB2068"/>
    <w:rsid w:val="00CB233E"/>
    <w:rsid w:val="00CB24D2"/>
    <w:rsid w:val="00CB26B2"/>
    <w:rsid w:val="00CB2B4A"/>
    <w:rsid w:val="00CB33C9"/>
    <w:rsid w:val="00CB3AB8"/>
    <w:rsid w:val="00CB3C30"/>
    <w:rsid w:val="00CB402D"/>
    <w:rsid w:val="00CB40C5"/>
    <w:rsid w:val="00CB4F45"/>
    <w:rsid w:val="00CB5301"/>
    <w:rsid w:val="00CB558A"/>
    <w:rsid w:val="00CB59EA"/>
    <w:rsid w:val="00CB5ADD"/>
    <w:rsid w:val="00CB6D90"/>
    <w:rsid w:val="00CB6DF9"/>
    <w:rsid w:val="00CB6F4F"/>
    <w:rsid w:val="00CB7898"/>
    <w:rsid w:val="00CB79B0"/>
    <w:rsid w:val="00CC01EE"/>
    <w:rsid w:val="00CC020B"/>
    <w:rsid w:val="00CC092E"/>
    <w:rsid w:val="00CC0D2E"/>
    <w:rsid w:val="00CC1138"/>
    <w:rsid w:val="00CC1142"/>
    <w:rsid w:val="00CC122D"/>
    <w:rsid w:val="00CC1889"/>
    <w:rsid w:val="00CC18B6"/>
    <w:rsid w:val="00CC1D3F"/>
    <w:rsid w:val="00CC27E7"/>
    <w:rsid w:val="00CC2832"/>
    <w:rsid w:val="00CC2B3C"/>
    <w:rsid w:val="00CC2B84"/>
    <w:rsid w:val="00CC2CA3"/>
    <w:rsid w:val="00CC2FAB"/>
    <w:rsid w:val="00CC31B8"/>
    <w:rsid w:val="00CC36F5"/>
    <w:rsid w:val="00CC3D0A"/>
    <w:rsid w:val="00CC4349"/>
    <w:rsid w:val="00CC4B35"/>
    <w:rsid w:val="00CC4EF2"/>
    <w:rsid w:val="00CC4FD2"/>
    <w:rsid w:val="00CC529F"/>
    <w:rsid w:val="00CC5356"/>
    <w:rsid w:val="00CC5DC2"/>
    <w:rsid w:val="00CC5DD9"/>
    <w:rsid w:val="00CC673F"/>
    <w:rsid w:val="00CC6880"/>
    <w:rsid w:val="00CC695A"/>
    <w:rsid w:val="00CC6F67"/>
    <w:rsid w:val="00CC70E2"/>
    <w:rsid w:val="00CC73FD"/>
    <w:rsid w:val="00CC75B9"/>
    <w:rsid w:val="00CC7762"/>
    <w:rsid w:val="00CC79C9"/>
    <w:rsid w:val="00CC79F1"/>
    <w:rsid w:val="00CD00E5"/>
    <w:rsid w:val="00CD02E3"/>
    <w:rsid w:val="00CD0436"/>
    <w:rsid w:val="00CD0554"/>
    <w:rsid w:val="00CD064F"/>
    <w:rsid w:val="00CD0845"/>
    <w:rsid w:val="00CD0C94"/>
    <w:rsid w:val="00CD116E"/>
    <w:rsid w:val="00CD18B0"/>
    <w:rsid w:val="00CD1B14"/>
    <w:rsid w:val="00CD1CA2"/>
    <w:rsid w:val="00CD1F1B"/>
    <w:rsid w:val="00CD2035"/>
    <w:rsid w:val="00CD2517"/>
    <w:rsid w:val="00CD2B54"/>
    <w:rsid w:val="00CD3418"/>
    <w:rsid w:val="00CD35C8"/>
    <w:rsid w:val="00CD3A92"/>
    <w:rsid w:val="00CD3FD5"/>
    <w:rsid w:val="00CD446A"/>
    <w:rsid w:val="00CD487B"/>
    <w:rsid w:val="00CD4C4C"/>
    <w:rsid w:val="00CD4F6B"/>
    <w:rsid w:val="00CD5266"/>
    <w:rsid w:val="00CD6A3B"/>
    <w:rsid w:val="00CD701A"/>
    <w:rsid w:val="00CD7400"/>
    <w:rsid w:val="00CD77F1"/>
    <w:rsid w:val="00CD7C38"/>
    <w:rsid w:val="00CE0058"/>
    <w:rsid w:val="00CE051C"/>
    <w:rsid w:val="00CE06AF"/>
    <w:rsid w:val="00CE0B83"/>
    <w:rsid w:val="00CE0F16"/>
    <w:rsid w:val="00CE0F31"/>
    <w:rsid w:val="00CE10FD"/>
    <w:rsid w:val="00CE17EC"/>
    <w:rsid w:val="00CE34A9"/>
    <w:rsid w:val="00CE3F1E"/>
    <w:rsid w:val="00CE3FAE"/>
    <w:rsid w:val="00CE4A02"/>
    <w:rsid w:val="00CE4D9E"/>
    <w:rsid w:val="00CE515F"/>
    <w:rsid w:val="00CE54FA"/>
    <w:rsid w:val="00CE56BA"/>
    <w:rsid w:val="00CE671E"/>
    <w:rsid w:val="00CE6AC1"/>
    <w:rsid w:val="00CE742F"/>
    <w:rsid w:val="00CE7458"/>
    <w:rsid w:val="00CE77F4"/>
    <w:rsid w:val="00CE7BCA"/>
    <w:rsid w:val="00CE7C44"/>
    <w:rsid w:val="00CF05F0"/>
    <w:rsid w:val="00CF07DF"/>
    <w:rsid w:val="00CF07F6"/>
    <w:rsid w:val="00CF0953"/>
    <w:rsid w:val="00CF0CE8"/>
    <w:rsid w:val="00CF110C"/>
    <w:rsid w:val="00CF126F"/>
    <w:rsid w:val="00CF1327"/>
    <w:rsid w:val="00CF1B95"/>
    <w:rsid w:val="00CF1E40"/>
    <w:rsid w:val="00CF281F"/>
    <w:rsid w:val="00CF2B47"/>
    <w:rsid w:val="00CF2CC6"/>
    <w:rsid w:val="00CF2FA3"/>
    <w:rsid w:val="00CF3E2A"/>
    <w:rsid w:val="00CF40EC"/>
    <w:rsid w:val="00CF4613"/>
    <w:rsid w:val="00CF49D3"/>
    <w:rsid w:val="00CF4B0C"/>
    <w:rsid w:val="00CF4FAF"/>
    <w:rsid w:val="00CF6841"/>
    <w:rsid w:val="00CF6C2A"/>
    <w:rsid w:val="00CF6CC1"/>
    <w:rsid w:val="00CF6CDE"/>
    <w:rsid w:val="00CF77F1"/>
    <w:rsid w:val="00D00195"/>
    <w:rsid w:val="00D0055C"/>
    <w:rsid w:val="00D0068C"/>
    <w:rsid w:val="00D01103"/>
    <w:rsid w:val="00D01208"/>
    <w:rsid w:val="00D013E0"/>
    <w:rsid w:val="00D01559"/>
    <w:rsid w:val="00D01576"/>
    <w:rsid w:val="00D0160B"/>
    <w:rsid w:val="00D01CAA"/>
    <w:rsid w:val="00D02E3F"/>
    <w:rsid w:val="00D03044"/>
    <w:rsid w:val="00D03987"/>
    <w:rsid w:val="00D03BC7"/>
    <w:rsid w:val="00D03C7D"/>
    <w:rsid w:val="00D03C87"/>
    <w:rsid w:val="00D03D24"/>
    <w:rsid w:val="00D03F09"/>
    <w:rsid w:val="00D04819"/>
    <w:rsid w:val="00D048C6"/>
    <w:rsid w:val="00D0494F"/>
    <w:rsid w:val="00D04E0E"/>
    <w:rsid w:val="00D04EAB"/>
    <w:rsid w:val="00D05258"/>
    <w:rsid w:val="00D052CB"/>
    <w:rsid w:val="00D05313"/>
    <w:rsid w:val="00D053DE"/>
    <w:rsid w:val="00D053DF"/>
    <w:rsid w:val="00D058DF"/>
    <w:rsid w:val="00D05B57"/>
    <w:rsid w:val="00D05C41"/>
    <w:rsid w:val="00D05DCC"/>
    <w:rsid w:val="00D062D2"/>
    <w:rsid w:val="00D068B2"/>
    <w:rsid w:val="00D07010"/>
    <w:rsid w:val="00D07523"/>
    <w:rsid w:val="00D07921"/>
    <w:rsid w:val="00D07D77"/>
    <w:rsid w:val="00D07EAA"/>
    <w:rsid w:val="00D100CE"/>
    <w:rsid w:val="00D10220"/>
    <w:rsid w:val="00D1067C"/>
    <w:rsid w:val="00D10683"/>
    <w:rsid w:val="00D1134C"/>
    <w:rsid w:val="00D11603"/>
    <w:rsid w:val="00D11C9A"/>
    <w:rsid w:val="00D11DCD"/>
    <w:rsid w:val="00D12385"/>
    <w:rsid w:val="00D12598"/>
    <w:rsid w:val="00D12C8F"/>
    <w:rsid w:val="00D12FB1"/>
    <w:rsid w:val="00D130AD"/>
    <w:rsid w:val="00D137DE"/>
    <w:rsid w:val="00D143D3"/>
    <w:rsid w:val="00D14465"/>
    <w:rsid w:val="00D144AC"/>
    <w:rsid w:val="00D14C32"/>
    <w:rsid w:val="00D14CA0"/>
    <w:rsid w:val="00D15C7D"/>
    <w:rsid w:val="00D15DDE"/>
    <w:rsid w:val="00D16039"/>
    <w:rsid w:val="00D16C49"/>
    <w:rsid w:val="00D16C50"/>
    <w:rsid w:val="00D175E8"/>
    <w:rsid w:val="00D17F01"/>
    <w:rsid w:val="00D1C915"/>
    <w:rsid w:val="00D202C2"/>
    <w:rsid w:val="00D209E7"/>
    <w:rsid w:val="00D20FDC"/>
    <w:rsid w:val="00D21047"/>
    <w:rsid w:val="00D21CDA"/>
    <w:rsid w:val="00D21FA4"/>
    <w:rsid w:val="00D222EB"/>
    <w:rsid w:val="00D226D4"/>
    <w:rsid w:val="00D22CD8"/>
    <w:rsid w:val="00D22E71"/>
    <w:rsid w:val="00D234B9"/>
    <w:rsid w:val="00D239E3"/>
    <w:rsid w:val="00D23B68"/>
    <w:rsid w:val="00D23CA0"/>
    <w:rsid w:val="00D25E8B"/>
    <w:rsid w:val="00D26565"/>
    <w:rsid w:val="00D26A25"/>
    <w:rsid w:val="00D272B6"/>
    <w:rsid w:val="00D304AE"/>
    <w:rsid w:val="00D30AB9"/>
    <w:rsid w:val="00D30D25"/>
    <w:rsid w:val="00D30ED1"/>
    <w:rsid w:val="00D3189B"/>
    <w:rsid w:val="00D31FC7"/>
    <w:rsid w:val="00D32262"/>
    <w:rsid w:val="00D328D1"/>
    <w:rsid w:val="00D32B03"/>
    <w:rsid w:val="00D33A3F"/>
    <w:rsid w:val="00D33CB1"/>
    <w:rsid w:val="00D33DF6"/>
    <w:rsid w:val="00D341A7"/>
    <w:rsid w:val="00D342BB"/>
    <w:rsid w:val="00D34854"/>
    <w:rsid w:val="00D3494B"/>
    <w:rsid w:val="00D34F1C"/>
    <w:rsid w:val="00D351C4"/>
    <w:rsid w:val="00D35B9D"/>
    <w:rsid w:val="00D363A0"/>
    <w:rsid w:val="00D366EE"/>
    <w:rsid w:val="00D36A7D"/>
    <w:rsid w:val="00D36C59"/>
    <w:rsid w:val="00D379DD"/>
    <w:rsid w:val="00D4033B"/>
    <w:rsid w:val="00D4050D"/>
    <w:rsid w:val="00D4128F"/>
    <w:rsid w:val="00D42557"/>
    <w:rsid w:val="00D42C20"/>
    <w:rsid w:val="00D43F7A"/>
    <w:rsid w:val="00D43F85"/>
    <w:rsid w:val="00D44321"/>
    <w:rsid w:val="00D44B03"/>
    <w:rsid w:val="00D45218"/>
    <w:rsid w:val="00D459A1"/>
    <w:rsid w:val="00D45DBF"/>
    <w:rsid w:val="00D45EC7"/>
    <w:rsid w:val="00D462B1"/>
    <w:rsid w:val="00D472C2"/>
    <w:rsid w:val="00D473F3"/>
    <w:rsid w:val="00D47919"/>
    <w:rsid w:val="00D47987"/>
    <w:rsid w:val="00D501D2"/>
    <w:rsid w:val="00D505C3"/>
    <w:rsid w:val="00D505DE"/>
    <w:rsid w:val="00D51251"/>
    <w:rsid w:val="00D520D7"/>
    <w:rsid w:val="00D520DF"/>
    <w:rsid w:val="00D52774"/>
    <w:rsid w:val="00D52D2F"/>
    <w:rsid w:val="00D53716"/>
    <w:rsid w:val="00D54B18"/>
    <w:rsid w:val="00D550B1"/>
    <w:rsid w:val="00D554CF"/>
    <w:rsid w:val="00D55822"/>
    <w:rsid w:val="00D55E4C"/>
    <w:rsid w:val="00D56436"/>
    <w:rsid w:val="00D60138"/>
    <w:rsid w:val="00D602D9"/>
    <w:rsid w:val="00D6147F"/>
    <w:rsid w:val="00D619CC"/>
    <w:rsid w:val="00D62AF3"/>
    <w:rsid w:val="00D62C68"/>
    <w:rsid w:val="00D62FAD"/>
    <w:rsid w:val="00D6456C"/>
    <w:rsid w:val="00D647C4"/>
    <w:rsid w:val="00D64C48"/>
    <w:rsid w:val="00D64F42"/>
    <w:rsid w:val="00D64F8D"/>
    <w:rsid w:val="00D652BE"/>
    <w:rsid w:val="00D652BF"/>
    <w:rsid w:val="00D6598E"/>
    <w:rsid w:val="00D65A3A"/>
    <w:rsid w:val="00D65CBE"/>
    <w:rsid w:val="00D65E6B"/>
    <w:rsid w:val="00D660CD"/>
    <w:rsid w:val="00D66213"/>
    <w:rsid w:val="00D66D43"/>
    <w:rsid w:val="00D66DC9"/>
    <w:rsid w:val="00D66F27"/>
    <w:rsid w:val="00D671B6"/>
    <w:rsid w:val="00D673F2"/>
    <w:rsid w:val="00D674E5"/>
    <w:rsid w:val="00D67526"/>
    <w:rsid w:val="00D678A4"/>
    <w:rsid w:val="00D70A24"/>
    <w:rsid w:val="00D70AC1"/>
    <w:rsid w:val="00D710E4"/>
    <w:rsid w:val="00D7122A"/>
    <w:rsid w:val="00D713AB"/>
    <w:rsid w:val="00D713D2"/>
    <w:rsid w:val="00D7149A"/>
    <w:rsid w:val="00D71A20"/>
    <w:rsid w:val="00D71F0D"/>
    <w:rsid w:val="00D7250D"/>
    <w:rsid w:val="00D72DF4"/>
    <w:rsid w:val="00D73611"/>
    <w:rsid w:val="00D73F8B"/>
    <w:rsid w:val="00D744E1"/>
    <w:rsid w:val="00D746AA"/>
    <w:rsid w:val="00D74B4F"/>
    <w:rsid w:val="00D752AD"/>
    <w:rsid w:val="00D75BEA"/>
    <w:rsid w:val="00D76598"/>
    <w:rsid w:val="00D765C4"/>
    <w:rsid w:val="00D7688B"/>
    <w:rsid w:val="00D76992"/>
    <w:rsid w:val="00D769FB"/>
    <w:rsid w:val="00D76CEA"/>
    <w:rsid w:val="00D77FFB"/>
    <w:rsid w:val="00D80EEA"/>
    <w:rsid w:val="00D80F46"/>
    <w:rsid w:val="00D80FA1"/>
    <w:rsid w:val="00D81152"/>
    <w:rsid w:val="00D81AA1"/>
    <w:rsid w:val="00D81DD4"/>
    <w:rsid w:val="00D83203"/>
    <w:rsid w:val="00D83254"/>
    <w:rsid w:val="00D8331B"/>
    <w:rsid w:val="00D83AAF"/>
    <w:rsid w:val="00D83F31"/>
    <w:rsid w:val="00D84A2A"/>
    <w:rsid w:val="00D84B9D"/>
    <w:rsid w:val="00D84BEF"/>
    <w:rsid w:val="00D85C10"/>
    <w:rsid w:val="00D86203"/>
    <w:rsid w:val="00D867F4"/>
    <w:rsid w:val="00D868C2"/>
    <w:rsid w:val="00D86ECB"/>
    <w:rsid w:val="00D8753F"/>
    <w:rsid w:val="00D87750"/>
    <w:rsid w:val="00D90CD8"/>
    <w:rsid w:val="00D910C8"/>
    <w:rsid w:val="00D9188B"/>
    <w:rsid w:val="00D91D19"/>
    <w:rsid w:val="00D928E0"/>
    <w:rsid w:val="00D92CA2"/>
    <w:rsid w:val="00D92F21"/>
    <w:rsid w:val="00D934AE"/>
    <w:rsid w:val="00D934F0"/>
    <w:rsid w:val="00D9361F"/>
    <w:rsid w:val="00D93A5D"/>
    <w:rsid w:val="00D9413F"/>
    <w:rsid w:val="00D9437D"/>
    <w:rsid w:val="00D948DC"/>
    <w:rsid w:val="00D94D04"/>
    <w:rsid w:val="00D95C14"/>
    <w:rsid w:val="00D95F8B"/>
    <w:rsid w:val="00D968A5"/>
    <w:rsid w:val="00D976CF"/>
    <w:rsid w:val="00D97807"/>
    <w:rsid w:val="00D97942"/>
    <w:rsid w:val="00D97D25"/>
    <w:rsid w:val="00DA003C"/>
    <w:rsid w:val="00DA07B8"/>
    <w:rsid w:val="00DA236C"/>
    <w:rsid w:val="00DA2784"/>
    <w:rsid w:val="00DA31F4"/>
    <w:rsid w:val="00DA32B6"/>
    <w:rsid w:val="00DA388D"/>
    <w:rsid w:val="00DA3B11"/>
    <w:rsid w:val="00DA3F62"/>
    <w:rsid w:val="00DA47C0"/>
    <w:rsid w:val="00DA4B87"/>
    <w:rsid w:val="00DA521A"/>
    <w:rsid w:val="00DA59C0"/>
    <w:rsid w:val="00DA6B4A"/>
    <w:rsid w:val="00DA6C18"/>
    <w:rsid w:val="00DA741F"/>
    <w:rsid w:val="00DA7581"/>
    <w:rsid w:val="00DA785F"/>
    <w:rsid w:val="00DB04E6"/>
    <w:rsid w:val="00DB06A3"/>
    <w:rsid w:val="00DB1B40"/>
    <w:rsid w:val="00DB1BCA"/>
    <w:rsid w:val="00DB2216"/>
    <w:rsid w:val="00DB265C"/>
    <w:rsid w:val="00DB2AC3"/>
    <w:rsid w:val="00DB2E86"/>
    <w:rsid w:val="00DB3202"/>
    <w:rsid w:val="00DB3396"/>
    <w:rsid w:val="00DB3AB3"/>
    <w:rsid w:val="00DB3EE2"/>
    <w:rsid w:val="00DB4C76"/>
    <w:rsid w:val="00DB5011"/>
    <w:rsid w:val="00DB557A"/>
    <w:rsid w:val="00DB66FB"/>
    <w:rsid w:val="00DB676C"/>
    <w:rsid w:val="00DB685F"/>
    <w:rsid w:val="00DB710E"/>
    <w:rsid w:val="00DB728C"/>
    <w:rsid w:val="00DB7499"/>
    <w:rsid w:val="00DB7DBA"/>
    <w:rsid w:val="00DC0126"/>
    <w:rsid w:val="00DC02E0"/>
    <w:rsid w:val="00DC082A"/>
    <w:rsid w:val="00DC0AC7"/>
    <w:rsid w:val="00DC1217"/>
    <w:rsid w:val="00DC192B"/>
    <w:rsid w:val="00DC19E5"/>
    <w:rsid w:val="00DC1D0C"/>
    <w:rsid w:val="00DC2044"/>
    <w:rsid w:val="00DC20C3"/>
    <w:rsid w:val="00DC2444"/>
    <w:rsid w:val="00DC26A3"/>
    <w:rsid w:val="00DC2734"/>
    <w:rsid w:val="00DC3878"/>
    <w:rsid w:val="00DC39A5"/>
    <w:rsid w:val="00DC4D07"/>
    <w:rsid w:val="00DC51D3"/>
    <w:rsid w:val="00DC5622"/>
    <w:rsid w:val="00DC58FB"/>
    <w:rsid w:val="00DC59E4"/>
    <w:rsid w:val="00DC59F5"/>
    <w:rsid w:val="00DC64E1"/>
    <w:rsid w:val="00DC68F1"/>
    <w:rsid w:val="00DC6F21"/>
    <w:rsid w:val="00DC7737"/>
    <w:rsid w:val="00DC7DD4"/>
    <w:rsid w:val="00DC7DD6"/>
    <w:rsid w:val="00DD02AD"/>
    <w:rsid w:val="00DD0D0E"/>
    <w:rsid w:val="00DD0D38"/>
    <w:rsid w:val="00DD1981"/>
    <w:rsid w:val="00DD1B43"/>
    <w:rsid w:val="00DD1D95"/>
    <w:rsid w:val="00DD2117"/>
    <w:rsid w:val="00DD2488"/>
    <w:rsid w:val="00DD2925"/>
    <w:rsid w:val="00DD2E46"/>
    <w:rsid w:val="00DD3B12"/>
    <w:rsid w:val="00DD4573"/>
    <w:rsid w:val="00DD45A0"/>
    <w:rsid w:val="00DD4931"/>
    <w:rsid w:val="00DD4DC0"/>
    <w:rsid w:val="00DD5739"/>
    <w:rsid w:val="00DD6416"/>
    <w:rsid w:val="00DD6583"/>
    <w:rsid w:val="00DD69D0"/>
    <w:rsid w:val="00DD702A"/>
    <w:rsid w:val="00DD7323"/>
    <w:rsid w:val="00DD73CC"/>
    <w:rsid w:val="00DD784C"/>
    <w:rsid w:val="00DD79BB"/>
    <w:rsid w:val="00DD7F7D"/>
    <w:rsid w:val="00DE01C2"/>
    <w:rsid w:val="00DE05A9"/>
    <w:rsid w:val="00DE05B7"/>
    <w:rsid w:val="00DE06BA"/>
    <w:rsid w:val="00DE0A53"/>
    <w:rsid w:val="00DE0D3F"/>
    <w:rsid w:val="00DE182E"/>
    <w:rsid w:val="00DE2964"/>
    <w:rsid w:val="00DE298A"/>
    <w:rsid w:val="00DE2DCD"/>
    <w:rsid w:val="00DE3392"/>
    <w:rsid w:val="00DE342B"/>
    <w:rsid w:val="00DE3D16"/>
    <w:rsid w:val="00DE4485"/>
    <w:rsid w:val="00DE454D"/>
    <w:rsid w:val="00DE470A"/>
    <w:rsid w:val="00DE478D"/>
    <w:rsid w:val="00DE4886"/>
    <w:rsid w:val="00DE4A9E"/>
    <w:rsid w:val="00DE4E4B"/>
    <w:rsid w:val="00DE5942"/>
    <w:rsid w:val="00DE6ABE"/>
    <w:rsid w:val="00DE6CB1"/>
    <w:rsid w:val="00DE7014"/>
    <w:rsid w:val="00DE7758"/>
    <w:rsid w:val="00DE7826"/>
    <w:rsid w:val="00DE78A8"/>
    <w:rsid w:val="00DF0257"/>
    <w:rsid w:val="00DF04AD"/>
    <w:rsid w:val="00DF08E5"/>
    <w:rsid w:val="00DF09CC"/>
    <w:rsid w:val="00DF0CE2"/>
    <w:rsid w:val="00DF165D"/>
    <w:rsid w:val="00DF16F4"/>
    <w:rsid w:val="00DF1DC1"/>
    <w:rsid w:val="00DF25EF"/>
    <w:rsid w:val="00DF260B"/>
    <w:rsid w:val="00DF2CC1"/>
    <w:rsid w:val="00DF3275"/>
    <w:rsid w:val="00DF36E4"/>
    <w:rsid w:val="00DF43DD"/>
    <w:rsid w:val="00DF4872"/>
    <w:rsid w:val="00DF49DF"/>
    <w:rsid w:val="00DF4BBF"/>
    <w:rsid w:val="00DF4CBC"/>
    <w:rsid w:val="00DF4D47"/>
    <w:rsid w:val="00DF4E0D"/>
    <w:rsid w:val="00DF55B5"/>
    <w:rsid w:val="00DF5676"/>
    <w:rsid w:val="00DF57E6"/>
    <w:rsid w:val="00DF65C2"/>
    <w:rsid w:val="00DF6869"/>
    <w:rsid w:val="00DF70F7"/>
    <w:rsid w:val="00DF72C3"/>
    <w:rsid w:val="00DF7A93"/>
    <w:rsid w:val="00DF7F8E"/>
    <w:rsid w:val="00E00191"/>
    <w:rsid w:val="00E00433"/>
    <w:rsid w:val="00E012F0"/>
    <w:rsid w:val="00E01B68"/>
    <w:rsid w:val="00E01E3B"/>
    <w:rsid w:val="00E022EB"/>
    <w:rsid w:val="00E02904"/>
    <w:rsid w:val="00E0291A"/>
    <w:rsid w:val="00E02A60"/>
    <w:rsid w:val="00E02CFF"/>
    <w:rsid w:val="00E0391E"/>
    <w:rsid w:val="00E04871"/>
    <w:rsid w:val="00E04F4A"/>
    <w:rsid w:val="00E05388"/>
    <w:rsid w:val="00E05A91"/>
    <w:rsid w:val="00E062B7"/>
    <w:rsid w:val="00E062CD"/>
    <w:rsid w:val="00E06458"/>
    <w:rsid w:val="00E068F9"/>
    <w:rsid w:val="00E06F05"/>
    <w:rsid w:val="00E07965"/>
    <w:rsid w:val="00E10D12"/>
    <w:rsid w:val="00E10F0D"/>
    <w:rsid w:val="00E11618"/>
    <w:rsid w:val="00E1236C"/>
    <w:rsid w:val="00E12561"/>
    <w:rsid w:val="00E12981"/>
    <w:rsid w:val="00E1342F"/>
    <w:rsid w:val="00E14214"/>
    <w:rsid w:val="00E14489"/>
    <w:rsid w:val="00E147C4"/>
    <w:rsid w:val="00E156B0"/>
    <w:rsid w:val="00E15818"/>
    <w:rsid w:val="00E1654F"/>
    <w:rsid w:val="00E16C52"/>
    <w:rsid w:val="00E1708D"/>
    <w:rsid w:val="00E17E96"/>
    <w:rsid w:val="00E20038"/>
    <w:rsid w:val="00E2031E"/>
    <w:rsid w:val="00E211B4"/>
    <w:rsid w:val="00E2180F"/>
    <w:rsid w:val="00E22027"/>
    <w:rsid w:val="00E220EF"/>
    <w:rsid w:val="00E221DD"/>
    <w:rsid w:val="00E2246A"/>
    <w:rsid w:val="00E2269C"/>
    <w:rsid w:val="00E22F75"/>
    <w:rsid w:val="00E238FF"/>
    <w:rsid w:val="00E23F93"/>
    <w:rsid w:val="00E24E5E"/>
    <w:rsid w:val="00E24EE1"/>
    <w:rsid w:val="00E24F1E"/>
    <w:rsid w:val="00E250E4"/>
    <w:rsid w:val="00E25831"/>
    <w:rsid w:val="00E25977"/>
    <w:rsid w:val="00E25BD3"/>
    <w:rsid w:val="00E25C89"/>
    <w:rsid w:val="00E25C96"/>
    <w:rsid w:val="00E25DDC"/>
    <w:rsid w:val="00E25E2D"/>
    <w:rsid w:val="00E26187"/>
    <w:rsid w:val="00E26637"/>
    <w:rsid w:val="00E26AD1"/>
    <w:rsid w:val="00E27405"/>
    <w:rsid w:val="00E2747D"/>
    <w:rsid w:val="00E274FE"/>
    <w:rsid w:val="00E304A3"/>
    <w:rsid w:val="00E307A7"/>
    <w:rsid w:val="00E30F2D"/>
    <w:rsid w:val="00E313B7"/>
    <w:rsid w:val="00E31675"/>
    <w:rsid w:val="00E31E49"/>
    <w:rsid w:val="00E31ED8"/>
    <w:rsid w:val="00E32735"/>
    <w:rsid w:val="00E3274D"/>
    <w:rsid w:val="00E32760"/>
    <w:rsid w:val="00E338E2"/>
    <w:rsid w:val="00E339F6"/>
    <w:rsid w:val="00E350BA"/>
    <w:rsid w:val="00E362FD"/>
    <w:rsid w:val="00E36FF9"/>
    <w:rsid w:val="00E37679"/>
    <w:rsid w:val="00E406E4"/>
    <w:rsid w:val="00E40C14"/>
    <w:rsid w:val="00E40CB7"/>
    <w:rsid w:val="00E413F8"/>
    <w:rsid w:val="00E4174C"/>
    <w:rsid w:val="00E41FF2"/>
    <w:rsid w:val="00E42B16"/>
    <w:rsid w:val="00E4321A"/>
    <w:rsid w:val="00E43851"/>
    <w:rsid w:val="00E43B43"/>
    <w:rsid w:val="00E43CAE"/>
    <w:rsid w:val="00E442AB"/>
    <w:rsid w:val="00E44493"/>
    <w:rsid w:val="00E45093"/>
    <w:rsid w:val="00E45408"/>
    <w:rsid w:val="00E45772"/>
    <w:rsid w:val="00E458CB"/>
    <w:rsid w:val="00E45D32"/>
    <w:rsid w:val="00E45E1E"/>
    <w:rsid w:val="00E461C6"/>
    <w:rsid w:val="00E465EB"/>
    <w:rsid w:val="00E46879"/>
    <w:rsid w:val="00E468E1"/>
    <w:rsid w:val="00E4751B"/>
    <w:rsid w:val="00E47B00"/>
    <w:rsid w:val="00E509D8"/>
    <w:rsid w:val="00E514E1"/>
    <w:rsid w:val="00E51862"/>
    <w:rsid w:val="00E51913"/>
    <w:rsid w:val="00E52728"/>
    <w:rsid w:val="00E5339B"/>
    <w:rsid w:val="00E534F7"/>
    <w:rsid w:val="00E54421"/>
    <w:rsid w:val="00E547B0"/>
    <w:rsid w:val="00E54D65"/>
    <w:rsid w:val="00E5529D"/>
    <w:rsid w:val="00E55DAF"/>
    <w:rsid w:val="00E55FE9"/>
    <w:rsid w:val="00E56378"/>
    <w:rsid w:val="00E56BEE"/>
    <w:rsid w:val="00E57069"/>
    <w:rsid w:val="00E572A2"/>
    <w:rsid w:val="00E57648"/>
    <w:rsid w:val="00E57FC3"/>
    <w:rsid w:val="00E60589"/>
    <w:rsid w:val="00E60A04"/>
    <w:rsid w:val="00E60D85"/>
    <w:rsid w:val="00E60D8C"/>
    <w:rsid w:val="00E60FEC"/>
    <w:rsid w:val="00E61052"/>
    <w:rsid w:val="00E612CE"/>
    <w:rsid w:val="00E612D6"/>
    <w:rsid w:val="00E61F37"/>
    <w:rsid w:val="00E61F5D"/>
    <w:rsid w:val="00E61FDA"/>
    <w:rsid w:val="00E625E9"/>
    <w:rsid w:val="00E62669"/>
    <w:rsid w:val="00E62B0A"/>
    <w:rsid w:val="00E630C0"/>
    <w:rsid w:val="00E6362B"/>
    <w:rsid w:val="00E63858"/>
    <w:rsid w:val="00E63E94"/>
    <w:rsid w:val="00E64020"/>
    <w:rsid w:val="00E6466A"/>
    <w:rsid w:val="00E6475D"/>
    <w:rsid w:val="00E649EB"/>
    <w:rsid w:val="00E652EA"/>
    <w:rsid w:val="00E655B9"/>
    <w:rsid w:val="00E666C5"/>
    <w:rsid w:val="00E67083"/>
    <w:rsid w:val="00E676CD"/>
    <w:rsid w:val="00E6794F"/>
    <w:rsid w:val="00E67CCC"/>
    <w:rsid w:val="00E70E5C"/>
    <w:rsid w:val="00E70FF0"/>
    <w:rsid w:val="00E712BE"/>
    <w:rsid w:val="00E712E6"/>
    <w:rsid w:val="00E7152F"/>
    <w:rsid w:val="00E71E3C"/>
    <w:rsid w:val="00E729AE"/>
    <w:rsid w:val="00E72AC3"/>
    <w:rsid w:val="00E73B3D"/>
    <w:rsid w:val="00E73BE9"/>
    <w:rsid w:val="00E73DAF"/>
    <w:rsid w:val="00E74223"/>
    <w:rsid w:val="00E74958"/>
    <w:rsid w:val="00E752A8"/>
    <w:rsid w:val="00E75495"/>
    <w:rsid w:val="00E75763"/>
    <w:rsid w:val="00E75899"/>
    <w:rsid w:val="00E75920"/>
    <w:rsid w:val="00E75C14"/>
    <w:rsid w:val="00E7604B"/>
    <w:rsid w:val="00E762E7"/>
    <w:rsid w:val="00E7635F"/>
    <w:rsid w:val="00E7645B"/>
    <w:rsid w:val="00E7684D"/>
    <w:rsid w:val="00E76B30"/>
    <w:rsid w:val="00E76C77"/>
    <w:rsid w:val="00E77F54"/>
    <w:rsid w:val="00E80483"/>
    <w:rsid w:val="00E8086D"/>
    <w:rsid w:val="00E80F42"/>
    <w:rsid w:val="00E81D81"/>
    <w:rsid w:val="00E82004"/>
    <w:rsid w:val="00E823CE"/>
    <w:rsid w:val="00E824CD"/>
    <w:rsid w:val="00E8253B"/>
    <w:rsid w:val="00E838B2"/>
    <w:rsid w:val="00E83919"/>
    <w:rsid w:val="00E83CB0"/>
    <w:rsid w:val="00E84954"/>
    <w:rsid w:val="00E84A34"/>
    <w:rsid w:val="00E8557F"/>
    <w:rsid w:val="00E85935"/>
    <w:rsid w:val="00E85D76"/>
    <w:rsid w:val="00E85D87"/>
    <w:rsid w:val="00E8689D"/>
    <w:rsid w:val="00E86E8F"/>
    <w:rsid w:val="00E875F1"/>
    <w:rsid w:val="00E87C48"/>
    <w:rsid w:val="00E90288"/>
    <w:rsid w:val="00E90441"/>
    <w:rsid w:val="00E905AF"/>
    <w:rsid w:val="00E90951"/>
    <w:rsid w:val="00E919F4"/>
    <w:rsid w:val="00E91C02"/>
    <w:rsid w:val="00E91E7C"/>
    <w:rsid w:val="00E920FF"/>
    <w:rsid w:val="00E923D9"/>
    <w:rsid w:val="00E926E1"/>
    <w:rsid w:val="00E93774"/>
    <w:rsid w:val="00E93A2F"/>
    <w:rsid w:val="00E93BA2"/>
    <w:rsid w:val="00E940C5"/>
    <w:rsid w:val="00E942B8"/>
    <w:rsid w:val="00E947B6"/>
    <w:rsid w:val="00E948C7"/>
    <w:rsid w:val="00E94A25"/>
    <w:rsid w:val="00E94EFF"/>
    <w:rsid w:val="00E9531B"/>
    <w:rsid w:val="00E955C4"/>
    <w:rsid w:val="00E9579C"/>
    <w:rsid w:val="00E95947"/>
    <w:rsid w:val="00E959C4"/>
    <w:rsid w:val="00E95B5F"/>
    <w:rsid w:val="00E95D6C"/>
    <w:rsid w:val="00E9649C"/>
    <w:rsid w:val="00E96766"/>
    <w:rsid w:val="00E97EDB"/>
    <w:rsid w:val="00EA0FD4"/>
    <w:rsid w:val="00EA185D"/>
    <w:rsid w:val="00EA1CB9"/>
    <w:rsid w:val="00EA303E"/>
    <w:rsid w:val="00EA33D5"/>
    <w:rsid w:val="00EA367F"/>
    <w:rsid w:val="00EA38F9"/>
    <w:rsid w:val="00EA3DB2"/>
    <w:rsid w:val="00EA40D7"/>
    <w:rsid w:val="00EA40EC"/>
    <w:rsid w:val="00EA4DC7"/>
    <w:rsid w:val="00EA522D"/>
    <w:rsid w:val="00EA58FB"/>
    <w:rsid w:val="00EA5ABA"/>
    <w:rsid w:val="00EA5B4F"/>
    <w:rsid w:val="00EA5CA5"/>
    <w:rsid w:val="00EA6EDA"/>
    <w:rsid w:val="00EA6F62"/>
    <w:rsid w:val="00EA7398"/>
    <w:rsid w:val="00EA7678"/>
    <w:rsid w:val="00EA7AC9"/>
    <w:rsid w:val="00EA7ADC"/>
    <w:rsid w:val="00EA7CFE"/>
    <w:rsid w:val="00EB012A"/>
    <w:rsid w:val="00EB04D5"/>
    <w:rsid w:val="00EB066D"/>
    <w:rsid w:val="00EB088A"/>
    <w:rsid w:val="00EB0B50"/>
    <w:rsid w:val="00EB0CC0"/>
    <w:rsid w:val="00EB0E28"/>
    <w:rsid w:val="00EB0F8E"/>
    <w:rsid w:val="00EB1925"/>
    <w:rsid w:val="00EB1AC9"/>
    <w:rsid w:val="00EB1FC1"/>
    <w:rsid w:val="00EB25C0"/>
    <w:rsid w:val="00EB2D5C"/>
    <w:rsid w:val="00EB3263"/>
    <w:rsid w:val="00EB37C9"/>
    <w:rsid w:val="00EB415C"/>
    <w:rsid w:val="00EB499D"/>
    <w:rsid w:val="00EB4FD1"/>
    <w:rsid w:val="00EB4FD3"/>
    <w:rsid w:val="00EB511A"/>
    <w:rsid w:val="00EB5AC7"/>
    <w:rsid w:val="00EB5AD3"/>
    <w:rsid w:val="00EB6622"/>
    <w:rsid w:val="00EB6751"/>
    <w:rsid w:val="00EB6A13"/>
    <w:rsid w:val="00EB6E34"/>
    <w:rsid w:val="00EB6F69"/>
    <w:rsid w:val="00EB752E"/>
    <w:rsid w:val="00EC01E8"/>
    <w:rsid w:val="00EC0C21"/>
    <w:rsid w:val="00EC0CE8"/>
    <w:rsid w:val="00EC131E"/>
    <w:rsid w:val="00EC1B3C"/>
    <w:rsid w:val="00EC1BE0"/>
    <w:rsid w:val="00EC227C"/>
    <w:rsid w:val="00EC258B"/>
    <w:rsid w:val="00EC277F"/>
    <w:rsid w:val="00EC2B7B"/>
    <w:rsid w:val="00EC2FCC"/>
    <w:rsid w:val="00EC33B2"/>
    <w:rsid w:val="00EC3855"/>
    <w:rsid w:val="00EC4144"/>
    <w:rsid w:val="00EC4406"/>
    <w:rsid w:val="00EC5587"/>
    <w:rsid w:val="00EC5655"/>
    <w:rsid w:val="00EC5821"/>
    <w:rsid w:val="00EC6382"/>
    <w:rsid w:val="00EC64D8"/>
    <w:rsid w:val="00EC6A49"/>
    <w:rsid w:val="00EC6B3A"/>
    <w:rsid w:val="00EC6DDB"/>
    <w:rsid w:val="00EC72C6"/>
    <w:rsid w:val="00EC7741"/>
    <w:rsid w:val="00EC7C1F"/>
    <w:rsid w:val="00EC7D5D"/>
    <w:rsid w:val="00ED0180"/>
    <w:rsid w:val="00ED026D"/>
    <w:rsid w:val="00ED03D1"/>
    <w:rsid w:val="00ED053D"/>
    <w:rsid w:val="00ED0B80"/>
    <w:rsid w:val="00ED0C97"/>
    <w:rsid w:val="00ED0FB6"/>
    <w:rsid w:val="00ED15EA"/>
    <w:rsid w:val="00ED1DA6"/>
    <w:rsid w:val="00ED2035"/>
    <w:rsid w:val="00ED29B7"/>
    <w:rsid w:val="00ED31F9"/>
    <w:rsid w:val="00ED31FD"/>
    <w:rsid w:val="00ED3DA9"/>
    <w:rsid w:val="00ED3FA1"/>
    <w:rsid w:val="00ED4B51"/>
    <w:rsid w:val="00ED5CDE"/>
    <w:rsid w:val="00ED66D0"/>
    <w:rsid w:val="00ED7190"/>
    <w:rsid w:val="00ED7674"/>
    <w:rsid w:val="00ED76C7"/>
    <w:rsid w:val="00ED77CC"/>
    <w:rsid w:val="00EE004A"/>
    <w:rsid w:val="00EE098C"/>
    <w:rsid w:val="00EE0C83"/>
    <w:rsid w:val="00EE0E4E"/>
    <w:rsid w:val="00EE110F"/>
    <w:rsid w:val="00EE1133"/>
    <w:rsid w:val="00EE1D66"/>
    <w:rsid w:val="00EE2083"/>
    <w:rsid w:val="00EE2526"/>
    <w:rsid w:val="00EE25A0"/>
    <w:rsid w:val="00EE2624"/>
    <w:rsid w:val="00EE27F3"/>
    <w:rsid w:val="00EE2AFE"/>
    <w:rsid w:val="00EE2F96"/>
    <w:rsid w:val="00EE2FA2"/>
    <w:rsid w:val="00EE3218"/>
    <w:rsid w:val="00EE389B"/>
    <w:rsid w:val="00EE3DCB"/>
    <w:rsid w:val="00EE4144"/>
    <w:rsid w:val="00EE4147"/>
    <w:rsid w:val="00EE47DD"/>
    <w:rsid w:val="00EE4B7F"/>
    <w:rsid w:val="00EE4FE0"/>
    <w:rsid w:val="00EE5A8C"/>
    <w:rsid w:val="00EE5D59"/>
    <w:rsid w:val="00EE620B"/>
    <w:rsid w:val="00EE6443"/>
    <w:rsid w:val="00EE65BE"/>
    <w:rsid w:val="00EE6E60"/>
    <w:rsid w:val="00EE784C"/>
    <w:rsid w:val="00EE7DFA"/>
    <w:rsid w:val="00EF00DC"/>
    <w:rsid w:val="00EF0458"/>
    <w:rsid w:val="00EF049F"/>
    <w:rsid w:val="00EF0DA7"/>
    <w:rsid w:val="00EF10CA"/>
    <w:rsid w:val="00EF1385"/>
    <w:rsid w:val="00EF17A0"/>
    <w:rsid w:val="00EF1959"/>
    <w:rsid w:val="00EF1AE9"/>
    <w:rsid w:val="00EF2BCD"/>
    <w:rsid w:val="00EF2C3A"/>
    <w:rsid w:val="00EF2D31"/>
    <w:rsid w:val="00EF33CE"/>
    <w:rsid w:val="00EF355A"/>
    <w:rsid w:val="00EF38AC"/>
    <w:rsid w:val="00EF3C84"/>
    <w:rsid w:val="00EF3CC2"/>
    <w:rsid w:val="00EF3E39"/>
    <w:rsid w:val="00EF40A9"/>
    <w:rsid w:val="00EF486C"/>
    <w:rsid w:val="00EF4E09"/>
    <w:rsid w:val="00EF5222"/>
    <w:rsid w:val="00EF536F"/>
    <w:rsid w:val="00EF5FF1"/>
    <w:rsid w:val="00EF670A"/>
    <w:rsid w:val="00EF7536"/>
    <w:rsid w:val="00EF75B2"/>
    <w:rsid w:val="00EF7A87"/>
    <w:rsid w:val="00EF7AB6"/>
    <w:rsid w:val="00EF7F3B"/>
    <w:rsid w:val="00F00112"/>
    <w:rsid w:val="00F008A3"/>
    <w:rsid w:val="00F008DE"/>
    <w:rsid w:val="00F00C88"/>
    <w:rsid w:val="00F00E45"/>
    <w:rsid w:val="00F0132E"/>
    <w:rsid w:val="00F017BE"/>
    <w:rsid w:val="00F01969"/>
    <w:rsid w:val="00F01B66"/>
    <w:rsid w:val="00F01C0D"/>
    <w:rsid w:val="00F02FA9"/>
    <w:rsid w:val="00F03B41"/>
    <w:rsid w:val="00F03B67"/>
    <w:rsid w:val="00F03DB5"/>
    <w:rsid w:val="00F03F00"/>
    <w:rsid w:val="00F04AEF"/>
    <w:rsid w:val="00F04BE2"/>
    <w:rsid w:val="00F053B5"/>
    <w:rsid w:val="00F055A1"/>
    <w:rsid w:val="00F0560D"/>
    <w:rsid w:val="00F05799"/>
    <w:rsid w:val="00F057B2"/>
    <w:rsid w:val="00F05B57"/>
    <w:rsid w:val="00F05BF2"/>
    <w:rsid w:val="00F0614F"/>
    <w:rsid w:val="00F062FC"/>
    <w:rsid w:val="00F0655D"/>
    <w:rsid w:val="00F06C3E"/>
    <w:rsid w:val="00F06E18"/>
    <w:rsid w:val="00F073A3"/>
    <w:rsid w:val="00F074C9"/>
    <w:rsid w:val="00F07A19"/>
    <w:rsid w:val="00F07CC1"/>
    <w:rsid w:val="00F10097"/>
    <w:rsid w:val="00F10269"/>
    <w:rsid w:val="00F10390"/>
    <w:rsid w:val="00F105F7"/>
    <w:rsid w:val="00F11E09"/>
    <w:rsid w:val="00F131FA"/>
    <w:rsid w:val="00F13336"/>
    <w:rsid w:val="00F13656"/>
    <w:rsid w:val="00F13B60"/>
    <w:rsid w:val="00F14A7C"/>
    <w:rsid w:val="00F1579B"/>
    <w:rsid w:val="00F163C8"/>
    <w:rsid w:val="00F16ADC"/>
    <w:rsid w:val="00F16AEE"/>
    <w:rsid w:val="00F16CD7"/>
    <w:rsid w:val="00F17017"/>
    <w:rsid w:val="00F178CC"/>
    <w:rsid w:val="00F200EA"/>
    <w:rsid w:val="00F20C97"/>
    <w:rsid w:val="00F212F7"/>
    <w:rsid w:val="00F21652"/>
    <w:rsid w:val="00F22C55"/>
    <w:rsid w:val="00F235A5"/>
    <w:rsid w:val="00F235C9"/>
    <w:rsid w:val="00F23A43"/>
    <w:rsid w:val="00F23BE0"/>
    <w:rsid w:val="00F24604"/>
    <w:rsid w:val="00F249A8"/>
    <w:rsid w:val="00F24A43"/>
    <w:rsid w:val="00F25254"/>
    <w:rsid w:val="00F25971"/>
    <w:rsid w:val="00F25A78"/>
    <w:rsid w:val="00F2697E"/>
    <w:rsid w:val="00F26BB0"/>
    <w:rsid w:val="00F26E68"/>
    <w:rsid w:val="00F26FEE"/>
    <w:rsid w:val="00F275DD"/>
    <w:rsid w:val="00F278B9"/>
    <w:rsid w:val="00F279C9"/>
    <w:rsid w:val="00F27AC8"/>
    <w:rsid w:val="00F27B0E"/>
    <w:rsid w:val="00F27F02"/>
    <w:rsid w:val="00F30E16"/>
    <w:rsid w:val="00F30FCF"/>
    <w:rsid w:val="00F31BB6"/>
    <w:rsid w:val="00F32054"/>
    <w:rsid w:val="00F329DC"/>
    <w:rsid w:val="00F32AF5"/>
    <w:rsid w:val="00F32C26"/>
    <w:rsid w:val="00F33010"/>
    <w:rsid w:val="00F33345"/>
    <w:rsid w:val="00F33AE6"/>
    <w:rsid w:val="00F33D85"/>
    <w:rsid w:val="00F33E69"/>
    <w:rsid w:val="00F33FCE"/>
    <w:rsid w:val="00F3475D"/>
    <w:rsid w:val="00F34B2F"/>
    <w:rsid w:val="00F34CE3"/>
    <w:rsid w:val="00F34DB0"/>
    <w:rsid w:val="00F3535A"/>
    <w:rsid w:val="00F3563A"/>
    <w:rsid w:val="00F357D2"/>
    <w:rsid w:val="00F35CCE"/>
    <w:rsid w:val="00F361B0"/>
    <w:rsid w:val="00F369A9"/>
    <w:rsid w:val="00F36DBE"/>
    <w:rsid w:val="00F3761E"/>
    <w:rsid w:val="00F40BFE"/>
    <w:rsid w:val="00F41128"/>
    <w:rsid w:val="00F4148A"/>
    <w:rsid w:val="00F418E9"/>
    <w:rsid w:val="00F41A8A"/>
    <w:rsid w:val="00F41B5B"/>
    <w:rsid w:val="00F4258B"/>
    <w:rsid w:val="00F42AD2"/>
    <w:rsid w:val="00F4308B"/>
    <w:rsid w:val="00F43A93"/>
    <w:rsid w:val="00F43B14"/>
    <w:rsid w:val="00F44A1A"/>
    <w:rsid w:val="00F45235"/>
    <w:rsid w:val="00F45332"/>
    <w:rsid w:val="00F45B96"/>
    <w:rsid w:val="00F45BE9"/>
    <w:rsid w:val="00F465BD"/>
    <w:rsid w:val="00F46955"/>
    <w:rsid w:val="00F46A74"/>
    <w:rsid w:val="00F46A98"/>
    <w:rsid w:val="00F46E45"/>
    <w:rsid w:val="00F46FBD"/>
    <w:rsid w:val="00F47007"/>
    <w:rsid w:val="00F473FD"/>
    <w:rsid w:val="00F47ABA"/>
    <w:rsid w:val="00F5068A"/>
    <w:rsid w:val="00F5085D"/>
    <w:rsid w:val="00F50BE1"/>
    <w:rsid w:val="00F51C5F"/>
    <w:rsid w:val="00F52773"/>
    <w:rsid w:val="00F530C4"/>
    <w:rsid w:val="00F53AE8"/>
    <w:rsid w:val="00F54269"/>
    <w:rsid w:val="00F54E30"/>
    <w:rsid w:val="00F55069"/>
    <w:rsid w:val="00F551CF"/>
    <w:rsid w:val="00F553D5"/>
    <w:rsid w:val="00F5636C"/>
    <w:rsid w:val="00F56B38"/>
    <w:rsid w:val="00F5717B"/>
    <w:rsid w:val="00F57744"/>
    <w:rsid w:val="00F61449"/>
    <w:rsid w:val="00F61F41"/>
    <w:rsid w:val="00F63B46"/>
    <w:rsid w:val="00F63F00"/>
    <w:rsid w:val="00F642D2"/>
    <w:rsid w:val="00F64760"/>
    <w:rsid w:val="00F64F83"/>
    <w:rsid w:val="00F66327"/>
    <w:rsid w:val="00F666FF"/>
    <w:rsid w:val="00F668A1"/>
    <w:rsid w:val="00F669C5"/>
    <w:rsid w:val="00F66A1F"/>
    <w:rsid w:val="00F66F36"/>
    <w:rsid w:val="00F670D9"/>
    <w:rsid w:val="00F67287"/>
    <w:rsid w:val="00F67493"/>
    <w:rsid w:val="00F67B9A"/>
    <w:rsid w:val="00F67DEB"/>
    <w:rsid w:val="00F705DA"/>
    <w:rsid w:val="00F71287"/>
    <w:rsid w:val="00F71774"/>
    <w:rsid w:val="00F718A8"/>
    <w:rsid w:val="00F71BD2"/>
    <w:rsid w:val="00F7201B"/>
    <w:rsid w:val="00F72421"/>
    <w:rsid w:val="00F72A5F"/>
    <w:rsid w:val="00F72AD0"/>
    <w:rsid w:val="00F7312D"/>
    <w:rsid w:val="00F7347B"/>
    <w:rsid w:val="00F737D6"/>
    <w:rsid w:val="00F73CC3"/>
    <w:rsid w:val="00F74351"/>
    <w:rsid w:val="00F747D4"/>
    <w:rsid w:val="00F74B50"/>
    <w:rsid w:val="00F74E2D"/>
    <w:rsid w:val="00F7532D"/>
    <w:rsid w:val="00F76287"/>
    <w:rsid w:val="00F762D0"/>
    <w:rsid w:val="00F77F31"/>
    <w:rsid w:val="00F801F9"/>
    <w:rsid w:val="00F8052B"/>
    <w:rsid w:val="00F80B46"/>
    <w:rsid w:val="00F80F0D"/>
    <w:rsid w:val="00F81544"/>
    <w:rsid w:val="00F81AE3"/>
    <w:rsid w:val="00F81BAC"/>
    <w:rsid w:val="00F82057"/>
    <w:rsid w:val="00F8293A"/>
    <w:rsid w:val="00F83A02"/>
    <w:rsid w:val="00F84093"/>
    <w:rsid w:val="00F84274"/>
    <w:rsid w:val="00F842C0"/>
    <w:rsid w:val="00F84ACA"/>
    <w:rsid w:val="00F84DC2"/>
    <w:rsid w:val="00F85D7F"/>
    <w:rsid w:val="00F8638C"/>
    <w:rsid w:val="00F875EB"/>
    <w:rsid w:val="00F87646"/>
    <w:rsid w:val="00F90186"/>
    <w:rsid w:val="00F904F9"/>
    <w:rsid w:val="00F90833"/>
    <w:rsid w:val="00F9096F"/>
    <w:rsid w:val="00F90B67"/>
    <w:rsid w:val="00F90F89"/>
    <w:rsid w:val="00F91397"/>
    <w:rsid w:val="00F917ED"/>
    <w:rsid w:val="00F91ED1"/>
    <w:rsid w:val="00F92E94"/>
    <w:rsid w:val="00F931A0"/>
    <w:rsid w:val="00F931D4"/>
    <w:rsid w:val="00F93545"/>
    <w:rsid w:val="00F9426F"/>
    <w:rsid w:val="00F94367"/>
    <w:rsid w:val="00F9477A"/>
    <w:rsid w:val="00F95455"/>
    <w:rsid w:val="00F9551B"/>
    <w:rsid w:val="00F95730"/>
    <w:rsid w:val="00F95D76"/>
    <w:rsid w:val="00F9647E"/>
    <w:rsid w:val="00F968AD"/>
    <w:rsid w:val="00F9725B"/>
    <w:rsid w:val="00F97369"/>
    <w:rsid w:val="00F97E93"/>
    <w:rsid w:val="00F97FB4"/>
    <w:rsid w:val="00FA0BB1"/>
    <w:rsid w:val="00FA0C74"/>
    <w:rsid w:val="00FA1A08"/>
    <w:rsid w:val="00FA1A24"/>
    <w:rsid w:val="00FA1A56"/>
    <w:rsid w:val="00FA23B7"/>
    <w:rsid w:val="00FA2753"/>
    <w:rsid w:val="00FA27A1"/>
    <w:rsid w:val="00FA2AC8"/>
    <w:rsid w:val="00FA2E6B"/>
    <w:rsid w:val="00FA2FC6"/>
    <w:rsid w:val="00FA329B"/>
    <w:rsid w:val="00FA3FDD"/>
    <w:rsid w:val="00FA4E08"/>
    <w:rsid w:val="00FA6D37"/>
    <w:rsid w:val="00FA6E9D"/>
    <w:rsid w:val="00FA710C"/>
    <w:rsid w:val="00FA72E2"/>
    <w:rsid w:val="00FA72EC"/>
    <w:rsid w:val="00FA7E29"/>
    <w:rsid w:val="00FA7FC3"/>
    <w:rsid w:val="00FB0087"/>
    <w:rsid w:val="00FB079E"/>
    <w:rsid w:val="00FB1249"/>
    <w:rsid w:val="00FB135C"/>
    <w:rsid w:val="00FB1E90"/>
    <w:rsid w:val="00FB202A"/>
    <w:rsid w:val="00FB202F"/>
    <w:rsid w:val="00FB2055"/>
    <w:rsid w:val="00FB26C3"/>
    <w:rsid w:val="00FB2701"/>
    <w:rsid w:val="00FB2D56"/>
    <w:rsid w:val="00FB2DA1"/>
    <w:rsid w:val="00FB3101"/>
    <w:rsid w:val="00FB38B3"/>
    <w:rsid w:val="00FB4494"/>
    <w:rsid w:val="00FB4D90"/>
    <w:rsid w:val="00FB5196"/>
    <w:rsid w:val="00FB601A"/>
    <w:rsid w:val="00FB68FA"/>
    <w:rsid w:val="00FB6A98"/>
    <w:rsid w:val="00FB6A9F"/>
    <w:rsid w:val="00FB71DE"/>
    <w:rsid w:val="00FB735E"/>
    <w:rsid w:val="00FB752F"/>
    <w:rsid w:val="00FB783F"/>
    <w:rsid w:val="00FB7AC5"/>
    <w:rsid w:val="00FC05E8"/>
    <w:rsid w:val="00FC06D8"/>
    <w:rsid w:val="00FC07EC"/>
    <w:rsid w:val="00FC09DE"/>
    <w:rsid w:val="00FC0B88"/>
    <w:rsid w:val="00FC0F33"/>
    <w:rsid w:val="00FC142D"/>
    <w:rsid w:val="00FC19F9"/>
    <w:rsid w:val="00FC2223"/>
    <w:rsid w:val="00FC23FC"/>
    <w:rsid w:val="00FC26AD"/>
    <w:rsid w:val="00FC2DA6"/>
    <w:rsid w:val="00FC3BB4"/>
    <w:rsid w:val="00FC3C1A"/>
    <w:rsid w:val="00FC42B8"/>
    <w:rsid w:val="00FC4362"/>
    <w:rsid w:val="00FC46AB"/>
    <w:rsid w:val="00FC4D1B"/>
    <w:rsid w:val="00FC5057"/>
    <w:rsid w:val="00FC74AB"/>
    <w:rsid w:val="00FC78E5"/>
    <w:rsid w:val="00FC7A47"/>
    <w:rsid w:val="00FC7ED8"/>
    <w:rsid w:val="00FD0A0F"/>
    <w:rsid w:val="00FD14C0"/>
    <w:rsid w:val="00FD1F37"/>
    <w:rsid w:val="00FD20DB"/>
    <w:rsid w:val="00FD25A4"/>
    <w:rsid w:val="00FD2B6E"/>
    <w:rsid w:val="00FD32F7"/>
    <w:rsid w:val="00FD3985"/>
    <w:rsid w:val="00FD3B66"/>
    <w:rsid w:val="00FD45AD"/>
    <w:rsid w:val="00FD4673"/>
    <w:rsid w:val="00FD4B28"/>
    <w:rsid w:val="00FD5281"/>
    <w:rsid w:val="00FD60D3"/>
    <w:rsid w:val="00FD618F"/>
    <w:rsid w:val="00FD6878"/>
    <w:rsid w:val="00FD6D65"/>
    <w:rsid w:val="00FD74E1"/>
    <w:rsid w:val="00FD7BB0"/>
    <w:rsid w:val="00FE0261"/>
    <w:rsid w:val="00FE0C9A"/>
    <w:rsid w:val="00FE153D"/>
    <w:rsid w:val="00FE1546"/>
    <w:rsid w:val="00FE197C"/>
    <w:rsid w:val="00FE2485"/>
    <w:rsid w:val="00FE2671"/>
    <w:rsid w:val="00FE3565"/>
    <w:rsid w:val="00FE41B2"/>
    <w:rsid w:val="00FE4214"/>
    <w:rsid w:val="00FE42DD"/>
    <w:rsid w:val="00FE430A"/>
    <w:rsid w:val="00FE4BF3"/>
    <w:rsid w:val="00FE4D70"/>
    <w:rsid w:val="00FE51F6"/>
    <w:rsid w:val="00FE52C6"/>
    <w:rsid w:val="00FE565B"/>
    <w:rsid w:val="00FE5835"/>
    <w:rsid w:val="00FE5EC8"/>
    <w:rsid w:val="00FE6D74"/>
    <w:rsid w:val="00FE7120"/>
    <w:rsid w:val="00FE7138"/>
    <w:rsid w:val="00FE75FF"/>
    <w:rsid w:val="00FE78FB"/>
    <w:rsid w:val="00FE7C46"/>
    <w:rsid w:val="00FE7D2B"/>
    <w:rsid w:val="00FF0780"/>
    <w:rsid w:val="00FF0FA3"/>
    <w:rsid w:val="00FF2527"/>
    <w:rsid w:val="00FF40D6"/>
    <w:rsid w:val="00FF4206"/>
    <w:rsid w:val="00FF44D1"/>
    <w:rsid w:val="00FF485F"/>
    <w:rsid w:val="00FF4C34"/>
    <w:rsid w:val="00FF4E49"/>
    <w:rsid w:val="00FF4F35"/>
    <w:rsid w:val="00FF5AD9"/>
    <w:rsid w:val="00FF621B"/>
    <w:rsid w:val="00FF657D"/>
    <w:rsid w:val="00FF7011"/>
    <w:rsid w:val="00FF725F"/>
    <w:rsid w:val="0139C45C"/>
    <w:rsid w:val="01416A61"/>
    <w:rsid w:val="014C246F"/>
    <w:rsid w:val="015FAA5D"/>
    <w:rsid w:val="0182FA36"/>
    <w:rsid w:val="019472EA"/>
    <w:rsid w:val="01CC0654"/>
    <w:rsid w:val="01D4729C"/>
    <w:rsid w:val="01F67E20"/>
    <w:rsid w:val="0213FDA7"/>
    <w:rsid w:val="02585718"/>
    <w:rsid w:val="02868CCC"/>
    <w:rsid w:val="0297D7F9"/>
    <w:rsid w:val="02B27544"/>
    <w:rsid w:val="02DFB3CF"/>
    <w:rsid w:val="02FCA38D"/>
    <w:rsid w:val="03312F0E"/>
    <w:rsid w:val="035839D9"/>
    <w:rsid w:val="039B5406"/>
    <w:rsid w:val="03BDAB86"/>
    <w:rsid w:val="0491FE71"/>
    <w:rsid w:val="04D82CAC"/>
    <w:rsid w:val="053FDFA4"/>
    <w:rsid w:val="05571DFD"/>
    <w:rsid w:val="05CBEE1F"/>
    <w:rsid w:val="05E6273D"/>
    <w:rsid w:val="05ECC1DD"/>
    <w:rsid w:val="05EEE263"/>
    <w:rsid w:val="062C453E"/>
    <w:rsid w:val="06527E02"/>
    <w:rsid w:val="0669A9F0"/>
    <w:rsid w:val="067FE87B"/>
    <w:rsid w:val="068B71E0"/>
    <w:rsid w:val="06AA1867"/>
    <w:rsid w:val="06B936F6"/>
    <w:rsid w:val="06D5CCBB"/>
    <w:rsid w:val="06E2FCDC"/>
    <w:rsid w:val="06EB340F"/>
    <w:rsid w:val="071DAA71"/>
    <w:rsid w:val="071DF581"/>
    <w:rsid w:val="071F1BA2"/>
    <w:rsid w:val="07493E52"/>
    <w:rsid w:val="074F2783"/>
    <w:rsid w:val="07E61CB4"/>
    <w:rsid w:val="083C5776"/>
    <w:rsid w:val="0848F357"/>
    <w:rsid w:val="087151A5"/>
    <w:rsid w:val="08773486"/>
    <w:rsid w:val="08777E07"/>
    <w:rsid w:val="08B0F2C0"/>
    <w:rsid w:val="08BD83B8"/>
    <w:rsid w:val="08F6A08A"/>
    <w:rsid w:val="09419D12"/>
    <w:rsid w:val="097657E4"/>
    <w:rsid w:val="09A4713E"/>
    <w:rsid w:val="09C35D45"/>
    <w:rsid w:val="0A031C7C"/>
    <w:rsid w:val="0A060F95"/>
    <w:rsid w:val="0ACB8623"/>
    <w:rsid w:val="0ADA1714"/>
    <w:rsid w:val="0AFBEA5E"/>
    <w:rsid w:val="0B026FFA"/>
    <w:rsid w:val="0B5834BB"/>
    <w:rsid w:val="0B5B736E"/>
    <w:rsid w:val="0B689A56"/>
    <w:rsid w:val="0B890087"/>
    <w:rsid w:val="0BA29F72"/>
    <w:rsid w:val="0BADC6B1"/>
    <w:rsid w:val="0BEA789D"/>
    <w:rsid w:val="0C0877D0"/>
    <w:rsid w:val="0C2491BB"/>
    <w:rsid w:val="0C564EC4"/>
    <w:rsid w:val="0C78A814"/>
    <w:rsid w:val="0C827C11"/>
    <w:rsid w:val="0CDC72D7"/>
    <w:rsid w:val="0D25B521"/>
    <w:rsid w:val="0D6762D1"/>
    <w:rsid w:val="0D7E2E19"/>
    <w:rsid w:val="0D91B48C"/>
    <w:rsid w:val="0DBCA05C"/>
    <w:rsid w:val="0E155F00"/>
    <w:rsid w:val="0E30CF0C"/>
    <w:rsid w:val="0E327D9A"/>
    <w:rsid w:val="0E4D975F"/>
    <w:rsid w:val="0E5D615C"/>
    <w:rsid w:val="0E75ECFE"/>
    <w:rsid w:val="0E8E9FA0"/>
    <w:rsid w:val="0ED2B535"/>
    <w:rsid w:val="0F313479"/>
    <w:rsid w:val="0F3E7A8C"/>
    <w:rsid w:val="0F5AB0EA"/>
    <w:rsid w:val="0F84DFEE"/>
    <w:rsid w:val="0F962BC3"/>
    <w:rsid w:val="0FA78D8F"/>
    <w:rsid w:val="0FAD8B9B"/>
    <w:rsid w:val="0FB2FF31"/>
    <w:rsid w:val="0FB53DAD"/>
    <w:rsid w:val="0FC94140"/>
    <w:rsid w:val="101A6AEA"/>
    <w:rsid w:val="101D23E6"/>
    <w:rsid w:val="1025130A"/>
    <w:rsid w:val="1058F147"/>
    <w:rsid w:val="10CD84B9"/>
    <w:rsid w:val="10CDE9F3"/>
    <w:rsid w:val="10E8EF16"/>
    <w:rsid w:val="11511572"/>
    <w:rsid w:val="1194E7EF"/>
    <w:rsid w:val="11C98790"/>
    <w:rsid w:val="11E93A4C"/>
    <w:rsid w:val="11F9F496"/>
    <w:rsid w:val="1232D134"/>
    <w:rsid w:val="12409D8C"/>
    <w:rsid w:val="124167AA"/>
    <w:rsid w:val="12487DE6"/>
    <w:rsid w:val="129461E5"/>
    <w:rsid w:val="12A09F07"/>
    <w:rsid w:val="12AE68F8"/>
    <w:rsid w:val="12B6A073"/>
    <w:rsid w:val="12C32825"/>
    <w:rsid w:val="12CFA4A9"/>
    <w:rsid w:val="12D6E229"/>
    <w:rsid w:val="12DBB7F8"/>
    <w:rsid w:val="12E4F9B6"/>
    <w:rsid w:val="13140702"/>
    <w:rsid w:val="132B890E"/>
    <w:rsid w:val="132C4BCE"/>
    <w:rsid w:val="1353CE8F"/>
    <w:rsid w:val="1359B46F"/>
    <w:rsid w:val="138371FB"/>
    <w:rsid w:val="1398570B"/>
    <w:rsid w:val="13A19A2A"/>
    <w:rsid w:val="13E1947A"/>
    <w:rsid w:val="14017114"/>
    <w:rsid w:val="1404CBB7"/>
    <w:rsid w:val="14085064"/>
    <w:rsid w:val="14339786"/>
    <w:rsid w:val="145EC5BD"/>
    <w:rsid w:val="146D7D65"/>
    <w:rsid w:val="14A8E09D"/>
    <w:rsid w:val="14AB2C61"/>
    <w:rsid w:val="14BC4C4B"/>
    <w:rsid w:val="14C3D70E"/>
    <w:rsid w:val="14F505E1"/>
    <w:rsid w:val="156D04D7"/>
    <w:rsid w:val="15763244"/>
    <w:rsid w:val="157A20F5"/>
    <w:rsid w:val="157DBE63"/>
    <w:rsid w:val="15DF26B0"/>
    <w:rsid w:val="1623093E"/>
    <w:rsid w:val="162AA1E2"/>
    <w:rsid w:val="163037FC"/>
    <w:rsid w:val="16429031"/>
    <w:rsid w:val="164D3C06"/>
    <w:rsid w:val="16740D2A"/>
    <w:rsid w:val="16EBF998"/>
    <w:rsid w:val="17E62755"/>
    <w:rsid w:val="1849819B"/>
    <w:rsid w:val="184D0D7D"/>
    <w:rsid w:val="18582CA9"/>
    <w:rsid w:val="188BB189"/>
    <w:rsid w:val="18C5DC64"/>
    <w:rsid w:val="18D2FC3B"/>
    <w:rsid w:val="18E8CC44"/>
    <w:rsid w:val="18F325A4"/>
    <w:rsid w:val="192D4CD3"/>
    <w:rsid w:val="19531AF3"/>
    <w:rsid w:val="195BBFFE"/>
    <w:rsid w:val="195D32FB"/>
    <w:rsid w:val="1972D047"/>
    <w:rsid w:val="197C8FDE"/>
    <w:rsid w:val="19A7F381"/>
    <w:rsid w:val="19A8D877"/>
    <w:rsid w:val="19ACD1CB"/>
    <w:rsid w:val="19EC3798"/>
    <w:rsid w:val="19FEFBE6"/>
    <w:rsid w:val="1A194D07"/>
    <w:rsid w:val="1A23D007"/>
    <w:rsid w:val="1A2EA19D"/>
    <w:rsid w:val="1A6E9C9E"/>
    <w:rsid w:val="1A71AB78"/>
    <w:rsid w:val="1A975677"/>
    <w:rsid w:val="1AA197CB"/>
    <w:rsid w:val="1ABD7475"/>
    <w:rsid w:val="1B023E12"/>
    <w:rsid w:val="1B29A411"/>
    <w:rsid w:val="1B45D086"/>
    <w:rsid w:val="1B503BEC"/>
    <w:rsid w:val="1B5649A7"/>
    <w:rsid w:val="1B6B0AA1"/>
    <w:rsid w:val="1C9E12C8"/>
    <w:rsid w:val="1CCFFE0A"/>
    <w:rsid w:val="1D2EA994"/>
    <w:rsid w:val="1D664CB0"/>
    <w:rsid w:val="1DAD4E23"/>
    <w:rsid w:val="1DF252F3"/>
    <w:rsid w:val="1E259E10"/>
    <w:rsid w:val="1E395E9E"/>
    <w:rsid w:val="1E39D3A3"/>
    <w:rsid w:val="1E6B0B6A"/>
    <w:rsid w:val="1E76076D"/>
    <w:rsid w:val="1EB708B3"/>
    <w:rsid w:val="1EBA9C51"/>
    <w:rsid w:val="1F12AE58"/>
    <w:rsid w:val="1F2F61E5"/>
    <w:rsid w:val="1F302A59"/>
    <w:rsid w:val="1F3BB9F9"/>
    <w:rsid w:val="1F4B9C3F"/>
    <w:rsid w:val="1FB7F1D1"/>
    <w:rsid w:val="1FCF14D8"/>
    <w:rsid w:val="1FEEA7D3"/>
    <w:rsid w:val="20013243"/>
    <w:rsid w:val="2021E29E"/>
    <w:rsid w:val="20236853"/>
    <w:rsid w:val="202B48AA"/>
    <w:rsid w:val="2049F87E"/>
    <w:rsid w:val="205A9BDF"/>
    <w:rsid w:val="208DCD20"/>
    <w:rsid w:val="20CFBC7D"/>
    <w:rsid w:val="20DA122B"/>
    <w:rsid w:val="20DF9E89"/>
    <w:rsid w:val="20E2FF2D"/>
    <w:rsid w:val="212BFBD0"/>
    <w:rsid w:val="21B1B7C5"/>
    <w:rsid w:val="21E1F6BF"/>
    <w:rsid w:val="21EBEC3D"/>
    <w:rsid w:val="222DC8B4"/>
    <w:rsid w:val="223DB134"/>
    <w:rsid w:val="225E028E"/>
    <w:rsid w:val="226F248B"/>
    <w:rsid w:val="22849CD1"/>
    <w:rsid w:val="22CF5DA0"/>
    <w:rsid w:val="22FA111D"/>
    <w:rsid w:val="23029C74"/>
    <w:rsid w:val="235BE0E6"/>
    <w:rsid w:val="236ABEB0"/>
    <w:rsid w:val="239969E1"/>
    <w:rsid w:val="23999773"/>
    <w:rsid w:val="23D16A2B"/>
    <w:rsid w:val="240D6D93"/>
    <w:rsid w:val="24148B7B"/>
    <w:rsid w:val="245025AB"/>
    <w:rsid w:val="246601E4"/>
    <w:rsid w:val="249677E5"/>
    <w:rsid w:val="24B7649A"/>
    <w:rsid w:val="24B97EFE"/>
    <w:rsid w:val="24BF2696"/>
    <w:rsid w:val="24D1D50E"/>
    <w:rsid w:val="24E0E462"/>
    <w:rsid w:val="24FAC89E"/>
    <w:rsid w:val="254C27B1"/>
    <w:rsid w:val="254DCD67"/>
    <w:rsid w:val="259635A3"/>
    <w:rsid w:val="25AE7B30"/>
    <w:rsid w:val="2631ABCD"/>
    <w:rsid w:val="2639EF4E"/>
    <w:rsid w:val="263A8886"/>
    <w:rsid w:val="267186A2"/>
    <w:rsid w:val="26953900"/>
    <w:rsid w:val="26A07156"/>
    <w:rsid w:val="26BBBC28"/>
    <w:rsid w:val="26BCBD40"/>
    <w:rsid w:val="26DDED50"/>
    <w:rsid w:val="2704A371"/>
    <w:rsid w:val="2722AE6B"/>
    <w:rsid w:val="2722EC40"/>
    <w:rsid w:val="273A629D"/>
    <w:rsid w:val="27493471"/>
    <w:rsid w:val="27572B71"/>
    <w:rsid w:val="27A32B51"/>
    <w:rsid w:val="27CE0812"/>
    <w:rsid w:val="27DDF8ED"/>
    <w:rsid w:val="27E17862"/>
    <w:rsid w:val="28323AA4"/>
    <w:rsid w:val="28404287"/>
    <w:rsid w:val="28502F6C"/>
    <w:rsid w:val="28656AC6"/>
    <w:rsid w:val="287EC0D0"/>
    <w:rsid w:val="28922855"/>
    <w:rsid w:val="28939F27"/>
    <w:rsid w:val="28ABE8D6"/>
    <w:rsid w:val="28EB86EC"/>
    <w:rsid w:val="28F6BD95"/>
    <w:rsid w:val="29080B7C"/>
    <w:rsid w:val="291AF718"/>
    <w:rsid w:val="2925750F"/>
    <w:rsid w:val="294EB711"/>
    <w:rsid w:val="29626158"/>
    <w:rsid w:val="2966582D"/>
    <w:rsid w:val="29B5F166"/>
    <w:rsid w:val="29D3A86D"/>
    <w:rsid w:val="29D8CFF6"/>
    <w:rsid w:val="2A01DF1C"/>
    <w:rsid w:val="2A0B1F70"/>
    <w:rsid w:val="2A0C95A4"/>
    <w:rsid w:val="2A358953"/>
    <w:rsid w:val="2A65E86D"/>
    <w:rsid w:val="2A793D32"/>
    <w:rsid w:val="2A9D2442"/>
    <w:rsid w:val="2AA624C9"/>
    <w:rsid w:val="2AC3577C"/>
    <w:rsid w:val="2ACA4D41"/>
    <w:rsid w:val="2AD93FB3"/>
    <w:rsid w:val="2B0B4B90"/>
    <w:rsid w:val="2B194B43"/>
    <w:rsid w:val="2B2886E3"/>
    <w:rsid w:val="2B31743C"/>
    <w:rsid w:val="2B75971B"/>
    <w:rsid w:val="2B848C6C"/>
    <w:rsid w:val="2B9B1ED8"/>
    <w:rsid w:val="2C20F959"/>
    <w:rsid w:val="2C339CE4"/>
    <w:rsid w:val="2C3B3746"/>
    <w:rsid w:val="2C50A0B6"/>
    <w:rsid w:val="2C602F98"/>
    <w:rsid w:val="2C76C14F"/>
    <w:rsid w:val="2CABBEC2"/>
    <w:rsid w:val="2CAF4F0C"/>
    <w:rsid w:val="2CB36F4E"/>
    <w:rsid w:val="2CD5026D"/>
    <w:rsid w:val="2CD58ED5"/>
    <w:rsid w:val="2D0FDE05"/>
    <w:rsid w:val="2D37B9FD"/>
    <w:rsid w:val="2D61D01E"/>
    <w:rsid w:val="2D62876E"/>
    <w:rsid w:val="2DAB4148"/>
    <w:rsid w:val="2E0D3CEE"/>
    <w:rsid w:val="2E31441F"/>
    <w:rsid w:val="2E5A2D4E"/>
    <w:rsid w:val="2E5FFC83"/>
    <w:rsid w:val="2E8C8505"/>
    <w:rsid w:val="2E8FC179"/>
    <w:rsid w:val="2EACB86A"/>
    <w:rsid w:val="2ED58F19"/>
    <w:rsid w:val="2EE035E9"/>
    <w:rsid w:val="2EEA6401"/>
    <w:rsid w:val="2F156F97"/>
    <w:rsid w:val="2F78A494"/>
    <w:rsid w:val="2F7C8114"/>
    <w:rsid w:val="2F7FD191"/>
    <w:rsid w:val="2F90B6E7"/>
    <w:rsid w:val="2FED088E"/>
    <w:rsid w:val="30296CF4"/>
    <w:rsid w:val="3049528B"/>
    <w:rsid w:val="309191B7"/>
    <w:rsid w:val="30AD61BD"/>
    <w:rsid w:val="30C11BAD"/>
    <w:rsid w:val="30E89EC9"/>
    <w:rsid w:val="30F22F7B"/>
    <w:rsid w:val="31376BC5"/>
    <w:rsid w:val="314BEB4D"/>
    <w:rsid w:val="31523B5D"/>
    <w:rsid w:val="31623F38"/>
    <w:rsid w:val="31A6FA8E"/>
    <w:rsid w:val="31B14030"/>
    <w:rsid w:val="31BDBC5B"/>
    <w:rsid w:val="31CCF429"/>
    <w:rsid w:val="31D1EBAB"/>
    <w:rsid w:val="31E93934"/>
    <w:rsid w:val="321C958D"/>
    <w:rsid w:val="3252A66F"/>
    <w:rsid w:val="3276319D"/>
    <w:rsid w:val="327ACC0C"/>
    <w:rsid w:val="32A2DDFB"/>
    <w:rsid w:val="32E62761"/>
    <w:rsid w:val="32ECF0E3"/>
    <w:rsid w:val="3314096D"/>
    <w:rsid w:val="3316503C"/>
    <w:rsid w:val="3317CBBE"/>
    <w:rsid w:val="3360EC9F"/>
    <w:rsid w:val="336F093C"/>
    <w:rsid w:val="33981318"/>
    <w:rsid w:val="33BD7586"/>
    <w:rsid w:val="33D9410B"/>
    <w:rsid w:val="33F445D0"/>
    <w:rsid w:val="33F90283"/>
    <w:rsid w:val="33FA4D94"/>
    <w:rsid w:val="3411A0C0"/>
    <w:rsid w:val="341C4360"/>
    <w:rsid w:val="34216E8D"/>
    <w:rsid w:val="342D4A99"/>
    <w:rsid w:val="3484DE02"/>
    <w:rsid w:val="34DA93EF"/>
    <w:rsid w:val="34F81C7D"/>
    <w:rsid w:val="351DDE63"/>
    <w:rsid w:val="35277A62"/>
    <w:rsid w:val="353773B5"/>
    <w:rsid w:val="354AF46D"/>
    <w:rsid w:val="356B2AE0"/>
    <w:rsid w:val="358C4A04"/>
    <w:rsid w:val="3590BC5B"/>
    <w:rsid w:val="3596E5C7"/>
    <w:rsid w:val="359F0B5D"/>
    <w:rsid w:val="35E6F866"/>
    <w:rsid w:val="35EB0665"/>
    <w:rsid w:val="36040388"/>
    <w:rsid w:val="36252E2F"/>
    <w:rsid w:val="3637401D"/>
    <w:rsid w:val="364812C6"/>
    <w:rsid w:val="3674F4D8"/>
    <w:rsid w:val="36AD4E3D"/>
    <w:rsid w:val="36B649AF"/>
    <w:rsid w:val="370309D9"/>
    <w:rsid w:val="37698361"/>
    <w:rsid w:val="37A3389A"/>
    <w:rsid w:val="37AA70C2"/>
    <w:rsid w:val="37D64938"/>
    <w:rsid w:val="37E40ABB"/>
    <w:rsid w:val="3812C06D"/>
    <w:rsid w:val="38295F55"/>
    <w:rsid w:val="385FED4F"/>
    <w:rsid w:val="389E4FF8"/>
    <w:rsid w:val="38A36FC4"/>
    <w:rsid w:val="38FD5750"/>
    <w:rsid w:val="38FF931A"/>
    <w:rsid w:val="39286F0E"/>
    <w:rsid w:val="393203AE"/>
    <w:rsid w:val="393515B8"/>
    <w:rsid w:val="3972289B"/>
    <w:rsid w:val="3993E9F2"/>
    <w:rsid w:val="3A043EA6"/>
    <w:rsid w:val="3A2A23BD"/>
    <w:rsid w:val="3A4D12CE"/>
    <w:rsid w:val="3A655F20"/>
    <w:rsid w:val="3AB1D1F0"/>
    <w:rsid w:val="3ACE69F8"/>
    <w:rsid w:val="3AD323D1"/>
    <w:rsid w:val="3ADBFB32"/>
    <w:rsid w:val="3B10D333"/>
    <w:rsid w:val="3B439246"/>
    <w:rsid w:val="3B5DC535"/>
    <w:rsid w:val="3B68740B"/>
    <w:rsid w:val="3BCA28AF"/>
    <w:rsid w:val="3C319E2E"/>
    <w:rsid w:val="3C5858BF"/>
    <w:rsid w:val="3C64F18B"/>
    <w:rsid w:val="3CBB196C"/>
    <w:rsid w:val="3CC7C223"/>
    <w:rsid w:val="3D12682A"/>
    <w:rsid w:val="3D178F42"/>
    <w:rsid w:val="3D22EDDF"/>
    <w:rsid w:val="3D37EF3E"/>
    <w:rsid w:val="3D4B65D1"/>
    <w:rsid w:val="3D5916F6"/>
    <w:rsid w:val="3D6455BD"/>
    <w:rsid w:val="3D8AEB46"/>
    <w:rsid w:val="3D9FFFF3"/>
    <w:rsid w:val="3DAC82D7"/>
    <w:rsid w:val="3DC7B0A3"/>
    <w:rsid w:val="3DC89B8B"/>
    <w:rsid w:val="3DDA1592"/>
    <w:rsid w:val="3DFF742E"/>
    <w:rsid w:val="3ED065E6"/>
    <w:rsid w:val="3F187DEF"/>
    <w:rsid w:val="3F22F966"/>
    <w:rsid w:val="3F54E8FC"/>
    <w:rsid w:val="3F67C803"/>
    <w:rsid w:val="3FAF00B7"/>
    <w:rsid w:val="3FE15358"/>
    <w:rsid w:val="3FFB99BC"/>
    <w:rsid w:val="40145D7F"/>
    <w:rsid w:val="4015D747"/>
    <w:rsid w:val="405B1E96"/>
    <w:rsid w:val="4062B147"/>
    <w:rsid w:val="407E81A3"/>
    <w:rsid w:val="407F3CD5"/>
    <w:rsid w:val="408A6581"/>
    <w:rsid w:val="4091BB1D"/>
    <w:rsid w:val="409B4447"/>
    <w:rsid w:val="40CE105B"/>
    <w:rsid w:val="418B29CD"/>
    <w:rsid w:val="41BFC07A"/>
    <w:rsid w:val="4215FD2C"/>
    <w:rsid w:val="4216FCB9"/>
    <w:rsid w:val="428F67C8"/>
    <w:rsid w:val="42954F09"/>
    <w:rsid w:val="42AAC91D"/>
    <w:rsid w:val="42B1922F"/>
    <w:rsid w:val="42F34143"/>
    <w:rsid w:val="4349E1D1"/>
    <w:rsid w:val="43C328C1"/>
    <w:rsid w:val="43E1648D"/>
    <w:rsid w:val="440E4363"/>
    <w:rsid w:val="442B2494"/>
    <w:rsid w:val="44435112"/>
    <w:rsid w:val="44725448"/>
    <w:rsid w:val="448C60BD"/>
    <w:rsid w:val="448D88C9"/>
    <w:rsid w:val="44A0BCD6"/>
    <w:rsid w:val="44D68855"/>
    <w:rsid w:val="45604F85"/>
    <w:rsid w:val="458C05CD"/>
    <w:rsid w:val="45E8B153"/>
    <w:rsid w:val="462D98E2"/>
    <w:rsid w:val="4634DB78"/>
    <w:rsid w:val="464148A5"/>
    <w:rsid w:val="464BD6F5"/>
    <w:rsid w:val="4672CEDE"/>
    <w:rsid w:val="469702F1"/>
    <w:rsid w:val="46E22B83"/>
    <w:rsid w:val="46E91A72"/>
    <w:rsid w:val="47115A2C"/>
    <w:rsid w:val="47725E8A"/>
    <w:rsid w:val="477C06E1"/>
    <w:rsid w:val="47829C9D"/>
    <w:rsid w:val="47AE3987"/>
    <w:rsid w:val="47BD2163"/>
    <w:rsid w:val="47C4F92B"/>
    <w:rsid w:val="47C9AD72"/>
    <w:rsid w:val="47D032FF"/>
    <w:rsid w:val="47D59AE7"/>
    <w:rsid w:val="48108D68"/>
    <w:rsid w:val="481C8D7F"/>
    <w:rsid w:val="4822A33F"/>
    <w:rsid w:val="483F8A67"/>
    <w:rsid w:val="4882BCBB"/>
    <w:rsid w:val="48BDBF44"/>
    <w:rsid w:val="48C0C776"/>
    <w:rsid w:val="48CEF4BD"/>
    <w:rsid w:val="48EB26DF"/>
    <w:rsid w:val="490F109D"/>
    <w:rsid w:val="491160EE"/>
    <w:rsid w:val="491FAB5B"/>
    <w:rsid w:val="49261771"/>
    <w:rsid w:val="492BF8BC"/>
    <w:rsid w:val="49538BD3"/>
    <w:rsid w:val="49B1184F"/>
    <w:rsid w:val="49B49F4E"/>
    <w:rsid w:val="49DD083E"/>
    <w:rsid w:val="4A234CAA"/>
    <w:rsid w:val="4A73D877"/>
    <w:rsid w:val="4A76537F"/>
    <w:rsid w:val="4A99C928"/>
    <w:rsid w:val="4AA60C43"/>
    <w:rsid w:val="4AAA4D0B"/>
    <w:rsid w:val="4ACC4869"/>
    <w:rsid w:val="4AEAB715"/>
    <w:rsid w:val="4AF966DA"/>
    <w:rsid w:val="4AFAC6D8"/>
    <w:rsid w:val="4B023CCD"/>
    <w:rsid w:val="4C07CC60"/>
    <w:rsid w:val="4C64B11A"/>
    <w:rsid w:val="4C7F368A"/>
    <w:rsid w:val="4CAC6B1F"/>
    <w:rsid w:val="4CBA870A"/>
    <w:rsid w:val="4CEDAD7E"/>
    <w:rsid w:val="4CFA006C"/>
    <w:rsid w:val="4D5B517F"/>
    <w:rsid w:val="4D5C2BFD"/>
    <w:rsid w:val="4D7FC60A"/>
    <w:rsid w:val="4D9071E3"/>
    <w:rsid w:val="4DACC089"/>
    <w:rsid w:val="4DAD3EE1"/>
    <w:rsid w:val="4DAFFDAE"/>
    <w:rsid w:val="4DB7B2E3"/>
    <w:rsid w:val="4E0A267F"/>
    <w:rsid w:val="4EA9C663"/>
    <w:rsid w:val="4ED721FE"/>
    <w:rsid w:val="4F3FC796"/>
    <w:rsid w:val="4F436271"/>
    <w:rsid w:val="4FAE99FB"/>
    <w:rsid w:val="4FC177DB"/>
    <w:rsid w:val="501EEF66"/>
    <w:rsid w:val="506029BB"/>
    <w:rsid w:val="506ECAEB"/>
    <w:rsid w:val="50914E56"/>
    <w:rsid w:val="50A839A8"/>
    <w:rsid w:val="50F6CDD2"/>
    <w:rsid w:val="510B8C43"/>
    <w:rsid w:val="51377FF9"/>
    <w:rsid w:val="513B188A"/>
    <w:rsid w:val="514152C1"/>
    <w:rsid w:val="51487DF1"/>
    <w:rsid w:val="516D797B"/>
    <w:rsid w:val="517A6BC5"/>
    <w:rsid w:val="51E30A19"/>
    <w:rsid w:val="51E30F5B"/>
    <w:rsid w:val="51E9DF6C"/>
    <w:rsid w:val="51EC793F"/>
    <w:rsid w:val="51F88F56"/>
    <w:rsid w:val="520A793C"/>
    <w:rsid w:val="523D5320"/>
    <w:rsid w:val="52565743"/>
    <w:rsid w:val="525C29EF"/>
    <w:rsid w:val="527F77D4"/>
    <w:rsid w:val="53342BF0"/>
    <w:rsid w:val="5338FB91"/>
    <w:rsid w:val="537F2105"/>
    <w:rsid w:val="53CBB4B5"/>
    <w:rsid w:val="53D0A9F9"/>
    <w:rsid w:val="53E21FDD"/>
    <w:rsid w:val="53E3AAA3"/>
    <w:rsid w:val="53ECFB65"/>
    <w:rsid w:val="53FD8C14"/>
    <w:rsid w:val="54257F9A"/>
    <w:rsid w:val="54319B0D"/>
    <w:rsid w:val="54775351"/>
    <w:rsid w:val="5492A53A"/>
    <w:rsid w:val="54B02403"/>
    <w:rsid w:val="54D703B2"/>
    <w:rsid w:val="54DBFEB9"/>
    <w:rsid w:val="55235334"/>
    <w:rsid w:val="554ECDF0"/>
    <w:rsid w:val="556C8EA6"/>
    <w:rsid w:val="559FE31E"/>
    <w:rsid w:val="55A4945E"/>
    <w:rsid w:val="55ACA7C7"/>
    <w:rsid w:val="55AE487E"/>
    <w:rsid w:val="55C0F7AD"/>
    <w:rsid w:val="55C26360"/>
    <w:rsid w:val="55D702EE"/>
    <w:rsid w:val="55DDCBAA"/>
    <w:rsid w:val="56377574"/>
    <w:rsid w:val="5655F315"/>
    <w:rsid w:val="5673A4B7"/>
    <w:rsid w:val="567E28CB"/>
    <w:rsid w:val="56935896"/>
    <w:rsid w:val="5697EE59"/>
    <w:rsid w:val="569BF21E"/>
    <w:rsid w:val="56CA021A"/>
    <w:rsid w:val="56DDF3BD"/>
    <w:rsid w:val="5715167C"/>
    <w:rsid w:val="5778A6F3"/>
    <w:rsid w:val="577AF9BE"/>
    <w:rsid w:val="57E3CF45"/>
    <w:rsid w:val="57F66AF4"/>
    <w:rsid w:val="5807383A"/>
    <w:rsid w:val="582E8F82"/>
    <w:rsid w:val="585D7A4F"/>
    <w:rsid w:val="587999C0"/>
    <w:rsid w:val="58862DAE"/>
    <w:rsid w:val="58993155"/>
    <w:rsid w:val="58D1D590"/>
    <w:rsid w:val="594DDEED"/>
    <w:rsid w:val="59582648"/>
    <w:rsid w:val="5990D409"/>
    <w:rsid w:val="59BB5916"/>
    <w:rsid w:val="59C1C274"/>
    <w:rsid w:val="5A064FA5"/>
    <w:rsid w:val="5A678252"/>
    <w:rsid w:val="5AC82C0A"/>
    <w:rsid w:val="5AC9E7B2"/>
    <w:rsid w:val="5ADF2B5F"/>
    <w:rsid w:val="5AED4080"/>
    <w:rsid w:val="5AFBBE92"/>
    <w:rsid w:val="5B0F6CCC"/>
    <w:rsid w:val="5B2077FB"/>
    <w:rsid w:val="5B71D6A9"/>
    <w:rsid w:val="5B83E851"/>
    <w:rsid w:val="5B8D77C9"/>
    <w:rsid w:val="5B9B2B60"/>
    <w:rsid w:val="5C567058"/>
    <w:rsid w:val="5C5F1E72"/>
    <w:rsid w:val="5C9D08D4"/>
    <w:rsid w:val="5C9ED5E1"/>
    <w:rsid w:val="5CB8562D"/>
    <w:rsid w:val="5CE32FCD"/>
    <w:rsid w:val="5CF64067"/>
    <w:rsid w:val="5CFC15C2"/>
    <w:rsid w:val="5D2B68AC"/>
    <w:rsid w:val="5D4EB6AC"/>
    <w:rsid w:val="5DA0F98F"/>
    <w:rsid w:val="5DCAFD10"/>
    <w:rsid w:val="5DEAF969"/>
    <w:rsid w:val="5E609A35"/>
    <w:rsid w:val="5EB8C64E"/>
    <w:rsid w:val="5EF3486B"/>
    <w:rsid w:val="5F1B6812"/>
    <w:rsid w:val="5F37E5FA"/>
    <w:rsid w:val="5F414188"/>
    <w:rsid w:val="5F911CEE"/>
    <w:rsid w:val="5F9453FE"/>
    <w:rsid w:val="5F947806"/>
    <w:rsid w:val="5FB3CE86"/>
    <w:rsid w:val="6039E509"/>
    <w:rsid w:val="6049412F"/>
    <w:rsid w:val="60C1F3D8"/>
    <w:rsid w:val="60D451FC"/>
    <w:rsid w:val="618AFC19"/>
    <w:rsid w:val="61A20F99"/>
    <w:rsid w:val="61C9B2D7"/>
    <w:rsid w:val="61DB788D"/>
    <w:rsid w:val="61E41FA2"/>
    <w:rsid w:val="6213BF50"/>
    <w:rsid w:val="6222F473"/>
    <w:rsid w:val="622CBEBC"/>
    <w:rsid w:val="628951EE"/>
    <w:rsid w:val="631D7F76"/>
    <w:rsid w:val="631E11F9"/>
    <w:rsid w:val="6361A1C1"/>
    <w:rsid w:val="63B1E998"/>
    <w:rsid w:val="63B68F64"/>
    <w:rsid w:val="63CA49EF"/>
    <w:rsid w:val="63CD8672"/>
    <w:rsid w:val="63E40138"/>
    <w:rsid w:val="64038C5D"/>
    <w:rsid w:val="64176EDB"/>
    <w:rsid w:val="642BE3BD"/>
    <w:rsid w:val="6469B22E"/>
    <w:rsid w:val="6523E865"/>
    <w:rsid w:val="652C0949"/>
    <w:rsid w:val="65D2EDA9"/>
    <w:rsid w:val="65E9EC62"/>
    <w:rsid w:val="6636F640"/>
    <w:rsid w:val="666CF6A6"/>
    <w:rsid w:val="66B64F4A"/>
    <w:rsid w:val="673B5605"/>
    <w:rsid w:val="674CB6D1"/>
    <w:rsid w:val="6773D0D0"/>
    <w:rsid w:val="67A621BD"/>
    <w:rsid w:val="67B211CE"/>
    <w:rsid w:val="67C49164"/>
    <w:rsid w:val="67D58CA8"/>
    <w:rsid w:val="67F4D1E7"/>
    <w:rsid w:val="6845EAA2"/>
    <w:rsid w:val="685E3D35"/>
    <w:rsid w:val="6863090A"/>
    <w:rsid w:val="687C9DF0"/>
    <w:rsid w:val="68B87B1C"/>
    <w:rsid w:val="68DCD05A"/>
    <w:rsid w:val="68EDBF49"/>
    <w:rsid w:val="69160738"/>
    <w:rsid w:val="69160A11"/>
    <w:rsid w:val="691EF9A1"/>
    <w:rsid w:val="692A6C8F"/>
    <w:rsid w:val="69B91D90"/>
    <w:rsid w:val="69B9F0E4"/>
    <w:rsid w:val="69CFD02B"/>
    <w:rsid w:val="69D119EE"/>
    <w:rsid w:val="69E125F6"/>
    <w:rsid w:val="6A637785"/>
    <w:rsid w:val="6A6A4970"/>
    <w:rsid w:val="6A7A4CBC"/>
    <w:rsid w:val="6A9B550B"/>
    <w:rsid w:val="6AE65FAE"/>
    <w:rsid w:val="6B230D5B"/>
    <w:rsid w:val="6B23E4AB"/>
    <w:rsid w:val="6B5EBEF6"/>
    <w:rsid w:val="6B700709"/>
    <w:rsid w:val="6B7D672E"/>
    <w:rsid w:val="6B808419"/>
    <w:rsid w:val="6BBE2CE7"/>
    <w:rsid w:val="6BED4F10"/>
    <w:rsid w:val="6BF64F25"/>
    <w:rsid w:val="6C4D2CBA"/>
    <w:rsid w:val="6CB93B77"/>
    <w:rsid w:val="6CCBE491"/>
    <w:rsid w:val="6CCED0E8"/>
    <w:rsid w:val="6CDE6A61"/>
    <w:rsid w:val="6CEFB087"/>
    <w:rsid w:val="6D6DE1C7"/>
    <w:rsid w:val="6D765374"/>
    <w:rsid w:val="6D9C5FA4"/>
    <w:rsid w:val="6D9DC8E0"/>
    <w:rsid w:val="6DB55634"/>
    <w:rsid w:val="6DE340A9"/>
    <w:rsid w:val="6E11036D"/>
    <w:rsid w:val="6E2236D8"/>
    <w:rsid w:val="6E80478E"/>
    <w:rsid w:val="6EBC9875"/>
    <w:rsid w:val="6EE74E6F"/>
    <w:rsid w:val="6EE811A1"/>
    <w:rsid w:val="6F16B2AF"/>
    <w:rsid w:val="6F1D76A4"/>
    <w:rsid w:val="6F635A42"/>
    <w:rsid w:val="6FBD9A64"/>
    <w:rsid w:val="6FC07106"/>
    <w:rsid w:val="700D7996"/>
    <w:rsid w:val="7017B210"/>
    <w:rsid w:val="70343F54"/>
    <w:rsid w:val="704E46E9"/>
    <w:rsid w:val="705D7A0F"/>
    <w:rsid w:val="70776515"/>
    <w:rsid w:val="70811B2E"/>
    <w:rsid w:val="70906F0F"/>
    <w:rsid w:val="70B941BB"/>
    <w:rsid w:val="7106D325"/>
    <w:rsid w:val="715FD80C"/>
    <w:rsid w:val="7195227B"/>
    <w:rsid w:val="71ED0D98"/>
    <w:rsid w:val="71F6FB0A"/>
    <w:rsid w:val="723C480B"/>
    <w:rsid w:val="7273024D"/>
    <w:rsid w:val="728B57C9"/>
    <w:rsid w:val="72E1D5B0"/>
    <w:rsid w:val="72E58339"/>
    <w:rsid w:val="73102DF3"/>
    <w:rsid w:val="731FEF8C"/>
    <w:rsid w:val="7362A20D"/>
    <w:rsid w:val="738F18DC"/>
    <w:rsid w:val="740B09B5"/>
    <w:rsid w:val="74579B72"/>
    <w:rsid w:val="746A65F4"/>
    <w:rsid w:val="749F417B"/>
    <w:rsid w:val="74B9125E"/>
    <w:rsid w:val="74BB40CB"/>
    <w:rsid w:val="74D974A3"/>
    <w:rsid w:val="7500BAFE"/>
    <w:rsid w:val="754797AD"/>
    <w:rsid w:val="756491BB"/>
    <w:rsid w:val="75814E00"/>
    <w:rsid w:val="75887AE3"/>
    <w:rsid w:val="7589FA09"/>
    <w:rsid w:val="75A84A13"/>
    <w:rsid w:val="75C43976"/>
    <w:rsid w:val="76424A48"/>
    <w:rsid w:val="768D8AAE"/>
    <w:rsid w:val="76C1D2E0"/>
    <w:rsid w:val="76CF5EE5"/>
    <w:rsid w:val="7712A350"/>
    <w:rsid w:val="773EB9FE"/>
    <w:rsid w:val="7745A5DB"/>
    <w:rsid w:val="779CA16C"/>
    <w:rsid w:val="779F51D3"/>
    <w:rsid w:val="77D1E5E4"/>
    <w:rsid w:val="77E6716B"/>
    <w:rsid w:val="781A8BD8"/>
    <w:rsid w:val="7838C03A"/>
    <w:rsid w:val="7873E1FA"/>
    <w:rsid w:val="78B4514F"/>
    <w:rsid w:val="78B7DEF1"/>
    <w:rsid w:val="78FFFEC8"/>
    <w:rsid w:val="7980F8D5"/>
    <w:rsid w:val="79A492A3"/>
    <w:rsid w:val="79B5CCFC"/>
    <w:rsid w:val="79BB7D2A"/>
    <w:rsid w:val="79CA9B93"/>
    <w:rsid w:val="79DE366A"/>
    <w:rsid w:val="7A209E19"/>
    <w:rsid w:val="7A4A55B8"/>
    <w:rsid w:val="7ABE9D50"/>
    <w:rsid w:val="7AC54E17"/>
    <w:rsid w:val="7AC678C0"/>
    <w:rsid w:val="7AD2C049"/>
    <w:rsid w:val="7AD5C577"/>
    <w:rsid w:val="7AEB6962"/>
    <w:rsid w:val="7B004538"/>
    <w:rsid w:val="7B0B01D1"/>
    <w:rsid w:val="7B1850FA"/>
    <w:rsid w:val="7B43ED28"/>
    <w:rsid w:val="7BA6FECA"/>
    <w:rsid w:val="7BB8BE46"/>
    <w:rsid w:val="7BCB8C93"/>
    <w:rsid w:val="7BF1A534"/>
    <w:rsid w:val="7C1F9501"/>
    <w:rsid w:val="7C2CC26E"/>
    <w:rsid w:val="7C3CD2F2"/>
    <w:rsid w:val="7C470499"/>
    <w:rsid w:val="7C793F1D"/>
    <w:rsid w:val="7C9EED75"/>
    <w:rsid w:val="7CBBA70B"/>
    <w:rsid w:val="7CFA6EAA"/>
    <w:rsid w:val="7D2830B9"/>
    <w:rsid w:val="7D2A760D"/>
    <w:rsid w:val="7DBFAD1F"/>
    <w:rsid w:val="7DDE9E09"/>
    <w:rsid w:val="7DF9AE78"/>
    <w:rsid w:val="7E4B4483"/>
    <w:rsid w:val="7E4DECE8"/>
    <w:rsid w:val="7E50911A"/>
    <w:rsid w:val="7E5372AB"/>
    <w:rsid w:val="7EBEA1E5"/>
    <w:rsid w:val="7ECF9553"/>
    <w:rsid w:val="7EE1DB84"/>
    <w:rsid w:val="7EE27331"/>
    <w:rsid w:val="7F47817D"/>
    <w:rsid w:val="7F929238"/>
    <w:rsid w:val="7FB1F87A"/>
    <w:rsid w:val="7FF51E2B"/>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74034"/>
  <w15:docId w15:val="{37E2B03F-541E-49B5-87A2-B002FC60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605ACD"/>
    <w:pPr>
      <w:spacing w:after="248" w:line="280" w:lineRule="atLeast"/>
    </w:pPr>
    <w:rPr>
      <w:rFonts w:ascii="Arial" w:hAnsi="Arial"/>
      <w:sz w:val="21"/>
    </w:rPr>
  </w:style>
  <w:style w:type="paragraph" w:styleId="berschrift1">
    <w:name w:val="heading 1"/>
    <w:basedOn w:val="Titel01"/>
    <w:next w:val="Grundtext"/>
    <w:link w:val="berschrift1Zchn"/>
    <w:uiPriority w:val="9"/>
    <w:qFormat/>
    <w:rsid w:val="00EB04D5"/>
    <w:pPr>
      <w:keepNext/>
      <w:keepLines/>
      <w:numPr>
        <w:numId w:val="20"/>
      </w:numPr>
      <w:spacing w:before="240" w:after="120" w:line="240" w:lineRule="atLeast"/>
      <w:outlineLvl w:val="0"/>
    </w:pPr>
    <w:rPr>
      <w:rFonts w:eastAsiaTheme="majorEastAsia" w:cstheme="majorBidi"/>
      <w:bCs/>
      <w:color w:val="auto"/>
      <w:sz w:val="24"/>
      <w:szCs w:val="28"/>
    </w:rPr>
  </w:style>
  <w:style w:type="paragraph" w:styleId="berschrift2">
    <w:name w:val="heading 2"/>
    <w:basedOn w:val="Titel02"/>
    <w:next w:val="Standard"/>
    <w:link w:val="berschrift2Zchn"/>
    <w:uiPriority w:val="9"/>
    <w:unhideWhenUsed/>
    <w:qFormat/>
    <w:rsid w:val="00EB04D5"/>
    <w:pPr>
      <w:keepNext/>
      <w:keepLines/>
      <w:numPr>
        <w:ilvl w:val="1"/>
        <w:numId w:val="20"/>
      </w:numPr>
      <w:spacing w:before="240" w:after="120" w:line="240" w:lineRule="atLeast"/>
      <w:outlineLvl w:val="1"/>
    </w:pPr>
    <w:rPr>
      <w:rFonts w:eastAsiaTheme="majorEastAsia" w:cstheme="majorBidi"/>
      <w:bCs/>
      <w:sz w:val="21"/>
      <w:szCs w:val="26"/>
    </w:rPr>
  </w:style>
  <w:style w:type="paragraph" w:styleId="berschrift3">
    <w:name w:val="heading 3"/>
    <w:basedOn w:val="Titel03"/>
    <w:next w:val="Standard"/>
    <w:link w:val="berschrift3Zchn"/>
    <w:uiPriority w:val="9"/>
    <w:unhideWhenUsed/>
    <w:qFormat/>
    <w:pPr>
      <w:keepNext/>
      <w:keepLines/>
      <w:numPr>
        <w:ilvl w:val="2"/>
        <w:numId w:val="20"/>
      </w:numPr>
      <w:outlineLvl w:val="2"/>
    </w:pPr>
    <w:rPr>
      <w:rFonts w:eastAsiaTheme="majorEastAsia" w:cstheme="majorBidi"/>
      <w:bCs/>
      <w:color w:val="auto"/>
    </w:rPr>
  </w:style>
  <w:style w:type="paragraph" w:styleId="berschrift4">
    <w:name w:val="heading 4"/>
    <w:basedOn w:val="Titel04"/>
    <w:next w:val="Standard"/>
    <w:link w:val="berschrift4Zchn"/>
    <w:uiPriority w:val="9"/>
    <w:unhideWhenUsed/>
    <w:qFormat/>
    <w:pPr>
      <w:keepNext/>
      <w:keepLines/>
      <w:numPr>
        <w:ilvl w:val="3"/>
        <w:numId w:val="20"/>
      </w:numPr>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rsid w:val="00EB04D5"/>
    <w:pPr>
      <w:keepNext/>
      <w:keepLines/>
      <w:numPr>
        <w:ilvl w:val="4"/>
        <w:numId w:val="2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B04D5"/>
    <w:pPr>
      <w:keepNext/>
      <w:keepLines/>
      <w:numPr>
        <w:ilvl w:val="5"/>
        <w:numId w:val="20"/>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B04D5"/>
    <w:pPr>
      <w:keepNext/>
      <w:keepLines/>
      <w:numPr>
        <w:ilvl w:val="6"/>
        <w:numId w:val="20"/>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B04D5"/>
    <w:pPr>
      <w:keepNext/>
      <w:keepLines/>
      <w:numPr>
        <w:ilvl w:val="7"/>
        <w:numId w:val="20"/>
      </w:numPr>
      <w:spacing w:before="40" w:after="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EB04D5"/>
    <w:pPr>
      <w:keepNext/>
      <w:keepLines/>
      <w:numPr>
        <w:ilvl w:val="8"/>
        <w:numId w:val="20"/>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pPr>
      <w:spacing w:after="0" w:line="240" w:lineRule="auto"/>
    </w:pPr>
  </w:style>
  <w:style w:type="paragraph" w:styleId="Titel">
    <w:name w:val="Title"/>
    <w:basedOn w:val="Standard"/>
    <w:next w:val="Standard"/>
    <w:link w:val="TitelZchn"/>
    <w:uiPriority w:val="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berschrift1Zchn">
    <w:name w:val="Überschrift 1 Zchn"/>
    <w:basedOn w:val="Absatz-Standardschriftart"/>
    <w:link w:val="berschrift1"/>
    <w:uiPriority w:val="9"/>
    <w:rsid w:val="00EB04D5"/>
    <w:rPr>
      <w:rFonts w:ascii="Arial Black" w:eastAsiaTheme="majorEastAsia" w:hAnsi="Arial Black" w:cstheme="majorBidi"/>
      <w:bCs/>
      <w:sz w:val="24"/>
      <w:szCs w:val="28"/>
    </w:rPr>
  </w:style>
  <w:style w:type="paragraph" w:styleId="Untertitel">
    <w:name w:val="Subtitle"/>
    <w:basedOn w:val="Standard"/>
    <w:next w:val="Standard"/>
    <w:link w:val="UntertitelZchn"/>
    <w:uiPriority w:val="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Pr>
      <w:rFonts w:asciiTheme="majorHAnsi" w:eastAsiaTheme="majorEastAsia" w:hAnsiTheme="majorHAnsi" w:cstheme="majorBidi"/>
      <w:i/>
      <w:iCs/>
      <w:color w:val="4F81BD" w:themeColor="accent1"/>
      <w:spacing w:val="15"/>
      <w:sz w:val="24"/>
      <w:szCs w:val="24"/>
    </w:rPr>
  </w:style>
  <w:style w:type="character" w:customStyle="1" w:styleId="berschrift2Zchn">
    <w:name w:val="Überschrift 2 Zchn"/>
    <w:basedOn w:val="Absatz-Standardschriftart"/>
    <w:link w:val="berschrift2"/>
    <w:uiPriority w:val="9"/>
    <w:rsid w:val="00EB04D5"/>
    <w:rPr>
      <w:rFonts w:ascii="Arial Black" w:eastAsiaTheme="majorEastAsia" w:hAnsi="Arial Black" w:cstheme="majorBidi"/>
      <w:bCs/>
      <w:color w:val="000000"/>
      <w:sz w:val="21"/>
      <w:szCs w:val="26"/>
    </w:rPr>
  </w:style>
  <w:style w:type="character" w:customStyle="1" w:styleId="berschrift3Zchn">
    <w:name w:val="Überschrift 3 Zchn"/>
    <w:basedOn w:val="Absatz-Standardschriftart"/>
    <w:link w:val="berschrift3"/>
    <w:uiPriority w:val="9"/>
    <w:rPr>
      <w:rFonts w:ascii="Arial Black" w:eastAsiaTheme="majorEastAsia" w:hAnsi="Arial Black" w:cstheme="majorBidi"/>
      <w:bCs/>
      <w:szCs w:val="20"/>
    </w:rPr>
  </w:style>
  <w:style w:type="character" w:customStyle="1" w:styleId="berschrift4Zchn">
    <w:name w:val="Überschrift 4 Zchn"/>
    <w:basedOn w:val="Absatz-Standardschriftart"/>
    <w:link w:val="berschrift4"/>
    <w:uiPriority w:val="9"/>
    <w:rPr>
      <w:rFonts w:ascii="Arial Black" w:eastAsiaTheme="majorEastAsia" w:hAnsi="Arial Black" w:cstheme="majorBidi"/>
      <w:bCs/>
      <w:iCs/>
      <w:color w:val="000000"/>
      <w:szCs w:val="20"/>
    </w:rPr>
  </w:style>
  <w:style w:type="character" w:styleId="SchwacheHervorhebung">
    <w:name w:val="Subtle Emphasis"/>
    <w:basedOn w:val="Absatz-Standardschriftart"/>
    <w:uiPriority w:val="19"/>
    <w:rPr>
      <w:i/>
      <w:iCs/>
      <w:color w:val="808080" w:themeColor="text1" w:themeTint="7F"/>
    </w:rPr>
  </w:style>
  <w:style w:type="character" w:styleId="Hervorhebung">
    <w:name w:val="Emphasis"/>
    <w:basedOn w:val="Absatz-Standardschriftart"/>
    <w:uiPriority w:val="20"/>
    <w:rPr>
      <w:i/>
      <w:iCs/>
    </w:rPr>
  </w:style>
  <w:style w:type="character" w:styleId="IntensiveHervorhebung">
    <w:name w:val="Intense Emphasis"/>
    <w:basedOn w:val="Absatz-Standardschriftart"/>
    <w:uiPriority w:val="21"/>
    <w:rPr>
      <w:b/>
      <w:bCs/>
      <w:i/>
      <w:iCs/>
      <w:color w:val="4F81BD" w:themeColor="accent1"/>
    </w:rPr>
  </w:style>
  <w:style w:type="character" w:styleId="Fett">
    <w:name w:val="Strong"/>
    <w:basedOn w:val="Absatz-Standardschriftart"/>
    <w:uiPriority w:val="22"/>
    <w:qFormat/>
    <w:rPr>
      <w:rFonts w:ascii="Arial Black" w:hAnsi="Arial Black"/>
      <w:bCs/>
    </w:rPr>
  </w:style>
  <w:style w:type="paragraph" w:styleId="Zitat">
    <w:name w:val="Quote"/>
    <w:basedOn w:val="Standard"/>
    <w:next w:val="Standard"/>
    <w:link w:val="ZitatZchn"/>
    <w:uiPriority w:val="29"/>
    <w:rPr>
      <w:i/>
      <w:iCs/>
      <w:color w:val="000000" w:themeColor="text1"/>
    </w:rPr>
  </w:style>
  <w:style w:type="character" w:customStyle="1" w:styleId="ZitatZchn">
    <w:name w:val="Zitat Zchn"/>
    <w:basedOn w:val="Absatz-Standardschriftart"/>
    <w:link w:val="Zitat"/>
    <w:uiPriority w:val="29"/>
    <w:rPr>
      <w:i/>
      <w:iCs/>
      <w:color w:val="000000" w:themeColor="text1"/>
    </w:rPr>
  </w:style>
  <w:style w:type="paragraph" w:styleId="IntensivesZitat">
    <w:name w:val="Intense Quote"/>
    <w:basedOn w:val="Standard"/>
    <w:next w:val="Standard"/>
    <w:link w:val="IntensivesZitatZchn"/>
    <w:uiPriority w:val="30"/>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Pr>
      <w:b/>
      <w:bCs/>
      <w:i/>
      <w:iCs/>
      <w:color w:val="4F81BD" w:themeColor="accent1"/>
    </w:rPr>
  </w:style>
  <w:style w:type="character" w:styleId="SchwacherVerweis">
    <w:name w:val="Subtle Reference"/>
    <w:basedOn w:val="Absatz-Standardschriftart"/>
    <w:uiPriority w:val="31"/>
    <w:rPr>
      <w:smallCaps/>
      <w:color w:val="C0504D" w:themeColor="accent2"/>
      <w:u w:val="single"/>
    </w:rPr>
  </w:style>
  <w:style w:type="character" w:styleId="IntensiverVerweis">
    <w:name w:val="Intense Reference"/>
    <w:basedOn w:val="Absatz-Standardschriftart"/>
    <w:uiPriority w:val="32"/>
    <w:rPr>
      <w:b/>
      <w:bCs/>
      <w:smallCaps/>
      <w:color w:val="C0504D" w:themeColor="accent2"/>
      <w:spacing w:val="5"/>
      <w:u w:val="single"/>
    </w:rPr>
  </w:style>
  <w:style w:type="character" w:styleId="Buchtitel">
    <w:name w:val="Book Title"/>
    <w:basedOn w:val="Absatz-Standardschriftart"/>
    <w:uiPriority w:val="33"/>
    <w:rPr>
      <w:b/>
      <w:bCs/>
      <w:smallCaps/>
      <w:spacing w:val="5"/>
    </w:rPr>
  </w:style>
  <w:style w:type="paragraph" w:customStyle="1" w:styleId="BriefKopf">
    <w:name w:val="Brief_Kopf"/>
    <w:basedOn w:val="Grundtext"/>
    <w:pPr>
      <w:spacing w:after="0" w:line="200" w:lineRule="exact"/>
    </w:pPr>
    <w:rPr>
      <w:sz w:val="16"/>
    </w:rPr>
  </w:style>
  <w:style w:type="paragraph" w:styleId="Kopfzeile">
    <w:name w:val="header"/>
    <w:basedOn w:val="Standard"/>
    <w:link w:val="KopfzeileZchn"/>
    <w:uiPriority w:val="99"/>
    <w:unhideWhenUsed/>
    <w:pPr>
      <w:tabs>
        <w:tab w:val="center" w:pos="4513"/>
        <w:tab w:val="right" w:pos="9026"/>
      </w:tabs>
      <w:spacing w:after="0"/>
    </w:pPr>
  </w:style>
  <w:style w:type="character" w:customStyle="1" w:styleId="KopfzeileZchn">
    <w:name w:val="Kopfzeile Zchn"/>
    <w:basedOn w:val="Absatz-Standardschriftart"/>
    <w:link w:val="Kopfzeile"/>
    <w:uiPriority w:val="99"/>
  </w:style>
  <w:style w:type="paragraph" w:styleId="Fuzeile">
    <w:name w:val="footer"/>
    <w:basedOn w:val="Grundtext"/>
    <w:link w:val="FuzeileZchn"/>
    <w:uiPriority w:val="99"/>
    <w:unhideWhenUsed/>
    <w:pPr>
      <w:tabs>
        <w:tab w:val="center" w:pos="4513"/>
        <w:tab w:val="right" w:pos="9026"/>
      </w:tabs>
      <w:spacing w:line="248" w:lineRule="atLeast"/>
    </w:pPr>
    <w:rPr>
      <w:sz w:val="12"/>
    </w:rPr>
  </w:style>
  <w:style w:type="character" w:customStyle="1" w:styleId="FuzeileZchn">
    <w:name w:val="Fußzeile Zchn"/>
    <w:basedOn w:val="Absatz-Standardschriftart"/>
    <w:link w:val="Fuzeile"/>
    <w:uiPriority w:val="99"/>
    <w:rPr>
      <w:rFonts w:ascii="Arial" w:eastAsia="Times New Roman" w:hAnsi="Arial" w:cs="Arial"/>
      <w:color w:val="000000"/>
      <w:sz w:val="12"/>
      <w:szCs w:val="20"/>
    </w:rPr>
  </w:style>
  <w:style w:type="paragraph" w:customStyle="1" w:styleId="Normalbold">
    <w:name w:val="Normal bold"/>
    <w:basedOn w:val="Standard"/>
    <w:rPr>
      <w:rFonts w:ascii="Arial Black" w:hAnsi="Arial Black"/>
      <w:lang w:eastAsia="en-GB"/>
    </w:rPr>
  </w:style>
  <w:style w:type="paragraph" w:customStyle="1" w:styleId="Randtitel">
    <w:name w:val="Randtitel"/>
    <w:basedOn w:val="Grundtext"/>
    <w:pPr>
      <w:spacing w:after="0"/>
      <w:jc w:val="right"/>
    </w:pPr>
    <w:rPr>
      <w:sz w:val="16"/>
      <w:lang w:eastAsia="en-GB"/>
    </w:rPr>
  </w:style>
  <w:style w:type="paragraph" w:customStyle="1" w:styleId="BriefKopffett">
    <w:name w:val="Brief_Kopf_fett"/>
    <w:basedOn w:val="BriefKopf"/>
    <w:next w:val="BriefKopf"/>
    <w:rPr>
      <w:rFonts w:ascii="Arial Black" w:hAnsi="Arial Black"/>
    </w:rPr>
  </w:style>
  <w:style w:type="paragraph" w:customStyle="1" w:styleId="Neutral">
    <w:name w:val="Neutral"/>
    <w:basedOn w:val="Standard"/>
    <w:pPr>
      <w:spacing w:after="0" w:line="240" w:lineRule="auto"/>
    </w:pPr>
  </w:style>
  <w:style w:type="numbering" w:customStyle="1" w:styleId="NumericList">
    <w:name w:val="NumericList"/>
    <w:basedOn w:val="KeineListe"/>
    <w:uiPriority w:val="99"/>
    <w:pPr>
      <w:numPr>
        <w:numId w:val="1"/>
      </w:numPr>
    </w:pPr>
  </w:style>
  <w:style w:type="paragraph" w:customStyle="1" w:styleId="MMKopfgross">
    <w:name w:val="MM_Kopf_gross"/>
    <w:basedOn w:val="BriefKopf"/>
    <w:next w:val="BriefKopf"/>
    <w:pPr>
      <w:spacing w:line="320" w:lineRule="exact"/>
    </w:pPr>
    <w:rPr>
      <w:rFonts w:ascii="Arial Black" w:hAnsi="Arial Black"/>
      <w:sz w:val="32"/>
    </w:rPr>
  </w:style>
  <w:style w:type="paragraph" w:customStyle="1" w:styleId="BriefAnschrift">
    <w:name w:val="Brief_Anschrift"/>
    <w:basedOn w:val="Grundtext"/>
    <w:pPr>
      <w:spacing w:after="0"/>
    </w:pPr>
  </w:style>
  <w:style w:type="paragraph" w:customStyle="1" w:styleId="BriefDatum">
    <w:name w:val="Brief_Datum"/>
    <w:basedOn w:val="Grundtext"/>
    <w:pPr>
      <w:spacing w:after="0"/>
    </w:pPr>
  </w:style>
  <w:style w:type="paragraph" w:customStyle="1" w:styleId="BriefBetreff">
    <w:name w:val="Brief_Betreff"/>
    <w:basedOn w:val="Grundtext"/>
    <w:pPr>
      <w:spacing w:after="744"/>
    </w:pPr>
    <w:rPr>
      <w:rFonts w:ascii="Arial Black" w:hAnsi="Arial Black"/>
    </w:rPr>
  </w:style>
  <w:style w:type="paragraph" w:customStyle="1" w:styleId="Grundtext">
    <w:name w:val="Grundtext"/>
    <w:link w:val="GrundtextZchn"/>
    <w:qFormat/>
    <w:rsid w:val="0054205C"/>
    <w:pPr>
      <w:spacing w:after="260" w:line="280" w:lineRule="atLeast"/>
    </w:pPr>
    <w:rPr>
      <w:rFonts w:ascii="Arial" w:eastAsia="Times New Roman" w:hAnsi="Arial" w:cs="Arial"/>
      <w:color w:val="000000"/>
      <w:szCs w:val="20"/>
    </w:rPr>
  </w:style>
  <w:style w:type="paragraph" w:customStyle="1" w:styleId="BriefAnrede">
    <w:name w:val="Brief_Anrede"/>
    <w:basedOn w:val="Grundtext"/>
    <w:next w:val="Grundtext"/>
  </w:style>
  <w:style w:type="character" w:customStyle="1" w:styleId="Grundtextfett">
    <w:name w:val="Grundtext_fett"/>
    <w:basedOn w:val="Absatz-Standardschriftart"/>
    <w:uiPriority w:val="1"/>
    <w:qFormat/>
    <w:rPr>
      <w:rFonts w:ascii="Arial Black" w:hAnsi="Arial Black"/>
    </w:rPr>
  </w:style>
  <w:style w:type="paragraph" w:customStyle="1" w:styleId="BriefGruss">
    <w:name w:val="Brief_Gruss"/>
    <w:basedOn w:val="Grundtext"/>
    <w:next w:val="Grundtext"/>
    <w:pPr>
      <w:spacing w:before="248" w:after="744"/>
    </w:pPr>
  </w:style>
  <w:style w:type="paragraph" w:customStyle="1" w:styleId="ListeBindestrich">
    <w:name w:val="Liste_Bindestrich"/>
    <w:basedOn w:val="Grundtext"/>
    <w:pPr>
      <w:numPr>
        <w:numId w:val="2"/>
      </w:numPr>
      <w:contextualSpacing/>
    </w:pPr>
  </w:style>
  <w:style w:type="paragraph" w:customStyle="1" w:styleId="ListePunkt">
    <w:name w:val="Liste_Punkt"/>
    <w:basedOn w:val="Grundtext"/>
    <w:pPr>
      <w:numPr>
        <w:numId w:val="3"/>
      </w:numPr>
      <w:contextualSpacing/>
    </w:pPr>
  </w:style>
  <w:style w:type="paragraph" w:customStyle="1" w:styleId="ListeNummernArabisch">
    <w:name w:val="Liste_Nummern_Arabisch"/>
    <w:basedOn w:val="Grundtext"/>
    <w:pPr>
      <w:numPr>
        <w:numId w:val="4"/>
      </w:numPr>
      <w:contextualSpacing/>
    </w:pPr>
  </w:style>
  <w:style w:type="paragraph" w:customStyle="1" w:styleId="ListeNummernRoemisch">
    <w:name w:val="Liste_Nummern_Roemisch"/>
    <w:basedOn w:val="Grundtext"/>
    <w:rsid w:val="00A2319F"/>
    <w:pPr>
      <w:numPr>
        <w:numId w:val="15"/>
      </w:numPr>
    </w:pPr>
  </w:style>
  <w:style w:type="paragraph" w:customStyle="1" w:styleId="Titel01">
    <w:name w:val="Titel_01"/>
    <w:basedOn w:val="Grundtext"/>
    <w:next w:val="Grundtext"/>
    <w:pPr>
      <w:spacing w:after="540" w:line="540" w:lineRule="exact"/>
    </w:pPr>
    <w:rPr>
      <w:rFonts w:ascii="Arial Black" w:hAnsi="Arial Black"/>
      <w:sz w:val="48"/>
    </w:rPr>
  </w:style>
  <w:style w:type="paragraph" w:customStyle="1" w:styleId="Titel02">
    <w:name w:val="Titel_02"/>
    <w:basedOn w:val="Grundtext"/>
    <w:next w:val="Grundtext"/>
    <w:pPr>
      <w:spacing w:before="320" w:after="360" w:line="360" w:lineRule="exact"/>
    </w:pPr>
    <w:rPr>
      <w:rFonts w:ascii="Arial Black" w:hAnsi="Arial Black"/>
      <w:sz w:val="32"/>
    </w:rPr>
  </w:style>
  <w:style w:type="paragraph" w:customStyle="1" w:styleId="Titel03">
    <w:name w:val="Titel_03"/>
    <w:basedOn w:val="Grundtext"/>
    <w:next w:val="Grundtext"/>
    <w:pPr>
      <w:spacing w:after="0"/>
    </w:pPr>
    <w:rPr>
      <w:rFonts w:ascii="Arial Black" w:hAnsi="Arial Black"/>
    </w:rPr>
  </w:style>
  <w:style w:type="paragraph" w:customStyle="1" w:styleId="Titel01Nummern">
    <w:name w:val="Titel_01_Nummern"/>
    <w:basedOn w:val="Titel01"/>
    <w:next w:val="Grundtext"/>
  </w:style>
  <w:style w:type="paragraph" w:customStyle="1" w:styleId="Titel02Nummern">
    <w:name w:val="Titel_02_Nummern"/>
    <w:basedOn w:val="Titel02"/>
    <w:next w:val="Grundtext"/>
  </w:style>
  <w:style w:type="paragraph" w:customStyle="1" w:styleId="Titel03Nummern">
    <w:name w:val="Titel_03_Nummern"/>
    <w:basedOn w:val="Titel03"/>
    <w:next w:val="Grundtext"/>
  </w:style>
  <w:style w:type="paragraph" w:customStyle="1" w:styleId="Zwischentitel">
    <w:name w:val="Zwischentitel"/>
    <w:basedOn w:val="Grundtext"/>
    <w:next w:val="Grundtext"/>
    <w:rsid w:val="00361E58"/>
    <w:rPr>
      <w:rFonts w:ascii="Arial Black" w:hAnsi="Arial Black"/>
    </w:rPr>
  </w:style>
  <w:style w:type="paragraph" w:customStyle="1" w:styleId="Lead">
    <w:name w:val="Lead"/>
    <w:basedOn w:val="Grundtext"/>
    <w:next w:val="Grundtext"/>
    <w:rPr>
      <w:rFonts w:ascii="Arial Black" w:hAnsi="Arial Black"/>
    </w:rPr>
  </w:style>
  <w:style w:type="paragraph" w:customStyle="1" w:styleId="InhaltsverzeichnisH01">
    <w:name w:val="Inhaltsverzeichnis_H01"/>
    <w:basedOn w:val="Grundtext"/>
    <w:pPr>
      <w:tabs>
        <w:tab w:val="right" w:pos="8505"/>
      </w:tabs>
      <w:spacing w:before="248" w:after="0"/>
    </w:pPr>
    <w:rPr>
      <w:rFonts w:ascii="Arial Black" w:hAnsi="Arial Black"/>
    </w:rPr>
  </w:style>
  <w:style w:type="paragraph" w:customStyle="1" w:styleId="InhaltsverzeichnisH02">
    <w:name w:val="Inhaltsverzeichnis_H02"/>
    <w:basedOn w:val="Grundtext"/>
    <w:pPr>
      <w:tabs>
        <w:tab w:val="right" w:pos="8505"/>
      </w:tabs>
      <w:spacing w:after="0"/>
    </w:pPr>
  </w:style>
  <w:style w:type="paragraph" w:customStyle="1" w:styleId="InhaltsverzeichnisH03">
    <w:name w:val="Inhaltsverzeichnis_H03"/>
    <w:basedOn w:val="Grundtext"/>
    <w:pPr>
      <w:tabs>
        <w:tab w:val="right" w:pos="8505"/>
      </w:tabs>
      <w:spacing w:after="0"/>
    </w:pPr>
  </w:style>
  <w:style w:type="paragraph" w:customStyle="1" w:styleId="TitelblattOberzeilefett">
    <w:name w:val="Titelblatt_Oberzeile_fett"/>
    <w:basedOn w:val="Grundtext"/>
    <w:next w:val="Grundtext"/>
    <w:pPr>
      <w:spacing w:after="0"/>
    </w:pPr>
    <w:rPr>
      <w:rFonts w:ascii="Arial Black" w:hAnsi="Arial Black"/>
    </w:rPr>
  </w:style>
  <w:style w:type="paragraph" w:customStyle="1" w:styleId="TitelblattTitelGross">
    <w:name w:val="Titelblatt_Titel_Gross"/>
    <w:basedOn w:val="Grundtext"/>
    <w:next w:val="Grundtext"/>
    <w:pPr>
      <w:spacing w:after="0" w:line="1440" w:lineRule="exact"/>
    </w:pPr>
    <w:rPr>
      <w:rFonts w:ascii="Arial Black" w:hAnsi="Arial Black"/>
      <w:sz w:val="144"/>
    </w:rPr>
  </w:style>
  <w:style w:type="paragraph" w:customStyle="1" w:styleId="TitelblattTitelZusatz">
    <w:name w:val="Titelblatt_Titel_Zusatz"/>
    <w:basedOn w:val="Grundtext"/>
    <w:next w:val="Grundtext"/>
    <w:pPr>
      <w:spacing w:after="0" w:line="480" w:lineRule="exact"/>
    </w:pPr>
    <w:rPr>
      <w:rFonts w:ascii="Arial Black" w:hAnsi="Arial Black"/>
      <w:sz w:val="48"/>
    </w:rPr>
  </w:style>
  <w:style w:type="paragraph" w:customStyle="1" w:styleId="TabelleHeader">
    <w:name w:val="Tabelle_Header"/>
    <w:basedOn w:val="Grundtext"/>
    <w:next w:val="TabelleZelle"/>
    <w:pPr>
      <w:spacing w:after="0" w:line="480" w:lineRule="exact"/>
    </w:pPr>
    <w:rPr>
      <w:rFonts w:ascii="Arial Black" w:hAnsi="Arial Black"/>
    </w:rPr>
  </w:style>
  <w:style w:type="paragraph" w:customStyle="1" w:styleId="TabelleZelle">
    <w:name w:val="Tabelle_Zelle"/>
    <w:basedOn w:val="Grundtext"/>
    <w:pPr>
      <w:spacing w:after="0"/>
    </w:pPr>
  </w:style>
  <w:style w:type="paragraph" w:customStyle="1" w:styleId="TabelleZellefett">
    <w:name w:val="Tabelle_Zelle_fett"/>
    <w:basedOn w:val="TabelleZelle"/>
    <w:rPr>
      <w:rFonts w:ascii="Arial Black" w:hAnsi="Arial Black"/>
    </w:rPr>
  </w:style>
  <w:style w:type="paragraph" w:customStyle="1" w:styleId="Tabelleberschrift">
    <w:name w:val="Tabelle_Überschrift"/>
    <w:basedOn w:val="TabelleZellefett"/>
    <w:next w:val="GrundtextEingerueckt"/>
    <w:pPr>
      <w:numPr>
        <w:numId w:val="5"/>
      </w:numPr>
      <w:tabs>
        <w:tab w:val="left" w:pos="369"/>
      </w:tabs>
      <w:ind w:left="369" w:hanging="369"/>
    </w:pPr>
  </w:style>
  <w:style w:type="paragraph" w:customStyle="1" w:styleId="AntragListeAlphabetisch">
    <w:name w:val="Antrag_Liste_Alphabetisch"/>
    <w:basedOn w:val="Grundtext"/>
    <w:pPr>
      <w:numPr>
        <w:numId w:val="6"/>
      </w:numPr>
      <w:tabs>
        <w:tab w:val="left" w:pos="567"/>
      </w:tabs>
    </w:pPr>
  </w:style>
  <w:style w:type="paragraph" w:customStyle="1" w:styleId="AntragListeRoemisch">
    <w:name w:val="Antrag_Liste_Roemisch"/>
    <w:basedOn w:val="Grundtext"/>
    <w:pPr>
      <w:numPr>
        <w:numId w:val="7"/>
      </w:numPr>
      <w:tabs>
        <w:tab w:val="left" w:pos="567"/>
      </w:tabs>
    </w:pPr>
  </w:style>
  <w:style w:type="paragraph" w:customStyle="1" w:styleId="Titel0216pt">
    <w:name w:val="Titel_02_16pt"/>
    <w:basedOn w:val="Titel02"/>
    <w:pPr>
      <w:spacing w:before="0" w:after="0"/>
    </w:pPr>
  </w:style>
  <w:style w:type="paragraph" w:customStyle="1" w:styleId="GDberschrift2ohneNrLinks075cmNach0ptZeilen">
    <w:name w:val="GD_Überschrift2_ohneNr + Links:  0.75 cm Nach:  0 pt Zeilen..."/>
    <w:basedOn w:val="Gruformel"/>
    <w:pPr>
      <w:spacing w:line="360" w:lineRule="auto"/>
      <w:ind w:left="0" w:right="425"/>
    </w:pPr>
    <w:rPr>
      <w:rFonts w:ascii="Arial Black" w:hAnsi="Arial Black"/>
      <w:sz w:val="32"/>
    </w:rPr>
  </w:style>
  <w:style w:type="paragraph" w:styleId="Gruformel">
    <w:name w:val="Closing"/>
    <w:basedOn w:val="Standard"/>
    <w:link w:val="GruformelZchn"/>
    <w:uiPriority w:val="99"/>
    <w:semiHidden/>
    <w:unhideWhenUsed/>
    <w:pPr>
      <w:spacing w:after="0"/>
      <w:ind w:left="4252"/>
    </w:pPr>
  </w:style>
  <w:style w:type="character" w:customStyle="1" w:styleId="GruformelZchn">
    <w:name w:val="Grußformel Zchn"/>
    <w:basedOn w:val="Absatz-Standardschriftart"/>
    <w:link w:val="Gruformel"/>
    <w:uiPriority w:val="99"/>
    <w:semiHidden/>
    <w:rPr>
      <w:rFonts w:ascii="Arial" w:hAnsi="Arial"/>
      <w:sz w:val="21"/>
    </w:rPr>
  </w:style>
  <w:style w:type="paragraph" w:customStyle="1" w:styleId="Titel04">
    <w:name w:val="Titel_04"/>
    <w:basedOn w:val="Titel03"/>
    <w:next w:val="Grundtext"/>
  </w:style>
  <w:style w:type="numbering" w:customStyle="1" w:styleId="ListeNummernArabischEinfach">
    <w:name w:val="Liste_Nummern_ArabischEinfach"/>
    <w:uiPriority w:val="99"/>
    <w:pPr>
      <w:numPr>
        <w:numId w:val="8"/>
      </w:numPr>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ndtitelmitTextbox">
    <w:name w:val="Randtitel mit Textbox"/>
    <w:basedOn w:val="Randtitel"/>
    <w:pPr>
      <w:framePr w:w="1786" w:hSpace="142" w:wrap="around" w:vAnchor="text" w:hAnchor="page" w:y="1" w:anchorLock="1"/>
      <w:spacing w:after="248"/>
      <w:ind w:left="340"/>
    </w:pPr>
    <w:rPr>
      <w:rFonts w:eastAsiaTheme="minorHAnsi" w:cstheme="minorBidi"/>
      <w:color w:val="auto"/>
      <w:szCs w:val="22"/>
    </w:rPr>
  </w:style>
  <w:style w:type="paragraph" w:customStyle="1" w:styleId="GrundtextRRB">
    <w:name w:val="Grundtext_RRB"/>
    <w:basedOn w:val="Grundtext"/>
    <w:pPr>
      <w:spacing w:line="360" w:lineRule="auto"/>
      <w:ind w:left="567"/>
    </w:pPr>
  </w:style>
  <w:style w:type="paragraph" w:customStyle="1" w:styleId="BeilagenListe">
    <w:name w:val="Beilagen_Liste"/>
    <w:basedOn w:val="Grundtext"/>
    <w:pPr>
      <w:numPr>
        <w:numId w:val="9"/>
      </w:numPr>
      <w:spacing w:after="0" w:line="240" w:lineRule="auto"/>
    </w:pPr>
  </w:style>
  <w:style w:type="paragraph" w:customStyle="1" w:styleId="MitteilungAnListe">
    <w:name w:val="MitteilungAn_Liste"/>
    <w:basedOn w:val="Grundtext"/>
    <w:pPr>
      <w:tabs>
        <w:tab w:val="left" w:pos="567"/>
      </w:tabs>
      <w:spacing w:line="360" w:lineRule="auto"/>
      <w:ind w:left="567" w:hanging="567"/>
    </w:pPr>
  </w:style>
  <w:style w:type="paragraph" w:customStyle="1" w:styleId="MitteilungAnListe2">
    <w:name w:val="MitteilungAn_Liste2"/>
    <w:basedOn w:val="MitteilungAnListe"/>
    <w:pPr>
      <w:tabs>
        <w:tab w:val="clear" w:pos="567"/>
        <w:tab w:val="left" w:pos="420"/>
      </w:tabs>
      <w:spacing w:line="248" w:lineRule="exact"/>
      <w:ind w:left="420" w:hanging="420"/>
    </w:pPr>
  </w:style>
  <w:style w:type="paragraph" w:customStyle="1" w:styleId="Titel0216ptnach">
    <w:name w:val="Titel_02_16pt_nach"/>
    <w:basedOn w:val="Titel0216pt"/>
    <w:pPr>
      <w:spacing w:after="360"/>
    </w:pPr>
  </w:style>
  <w:style w:type="paragraph" w:customStyle="1" w:styleId="TraktandumText">
    <w:name w:val="Traktandum Text"/>
    <w:basedOn w:val="Standard"/>
    <w:pPr>
      <w:tabs>
        <w:tab w:val="left" w:pos="567"/>
      </w:tabs>
      <w:spacing w:after="0" w:line="280" w:lineRule="exact"/>
      <w:ind w:left="567"/>
    </w:pPr>
    <w:rPr>
      <w:rFonts w:eastAsia="Times New Roman" w:cs="Arial"/>
      <w:color w:val="000000"/>
      <w:szCs w:val="20"/>
    </w:rPr>
  </w:style>
  <w:style w:type="paragraph" w:customStyle="1" w:styleId="TraktandumTitel">
    <w:name w:val="Traktandum Titel"/>
    <w:basedOn w:val="Standard"/>
    <w:next w:val="TraktandumText"/>
    <w:pPr>
      <w:numPr>
        <w:numId w:val="10"/>
      </w:numPr>
      <w:tabs>
        <w:tab w:val="left" w:pos="567"/>
      </w:tabs>
      <w:spacing w:after="0"/>
      <w:contextualSpacing/>
    </w:pPr>
    <w:rPr>
      <w:rFonts w:eastAsia="Times New Roman" w:cs="Arial"/>
      <w:color w:val="000000"/>
      <w:szCs w:val="20"/>
    </w:rPr>
  </w:style>
  <w:style w:type="paragraph" w:customStyle="1" w:styleId="InvisibleLine">
    <w:name w:val="InvisibleLine"/>
    <w:basedOn w:val="Neutral"/>
    <w:pPr>
      <w:spacing w:line="14" w:lineRule="exact"/>
    </w:pPr>
    <w:rPr>
      <w:sz w:val="2"/>
    </w:rPr>
  </w:style>
  <w:style w:type="paragraph" w:customStyle="1" w:styleId="GrundtextEingerueckt">
    <w:name w:val="GrundtextEingerueckt"/>
    <w:basedOn w:val="Grundtext"/>
    <w:pPr>
      <w:spacing w:after="360"/>
      <w:ind w:left="397"/>
    </w:pPr>
  </w:style>
  <w:style w:type="table" w:customStyle="1" w:styleId="TableGridPositioning">
    <w:name w:val="TableGridPositioning"/>
    <w:basedOn w:val="NormaleTabelle"/>
    <w:uiPriority w:val="99"/>
    <w:pPr>
      <w:spacing w:after="0" w:line="240" w:lineRule="auto"/>
    </w:pPr>
    <w:rPr>
      <w:sz w:val="21"/>
    </w:rPr>
    <w:tblPr>
      <w:tblCellMar>
        <w:left w:w="0" w:type="dxa"/>
        <w:right w:w="0" w:type="dxa"/>
      </w:tblCellMar>
    </w:tblPr>
  </w:style>
  <w:style w:type="paragraph" w:styleId="Funotentext">
    <w:name w:val="footnote text"/>
    <w:basedOn w:val="Neutral"/>
    <w:link w:val="FunotentextZchn"/>
    <w:uiPriority w:val="99"/>
    <w:unhideWhenUsed/>
    <w:rPr>
      <w:sz w:val="20"/>
      <w:szCs w:val="20"/>
    </w:rPr>
  </w:style>
  <w:style w:type="character" w:customStyle="1" w:styleId="FunotentextZchn">
    <w:name w:val="Fußnotentext Zchn"/>
    <w:basedOn w:val="Absatz-Standardschriftart"/>
    <w:link w:val="Funotentext"/>
    <w:uiPriority w:val="99"/>
    <w:rPr>
      <w:rFonts w:ascii="Arial" w:hAnsi="Arial"/>
      <w:sz w:val="20"/>
      <w:szCs w:val="20"/>
    </w:rPr>
  </w:style>
  <w:style w:type="character" w:styleId="Funotenzeichen">
    <w:name w:val="footnote reference"/>
    <w:basedOn w:val="Absatz-Standardschriftart"/>
    <w:uiPriority w:val="99"/>
    <w:unhideWhenUsed/>
    <w:rPr>
      <w:vertAlign w:val="superscript"/>
    </w:rPr>
  </w:style>
  <w:style w:type="paragraph" w:customStyle="1" w:styleId="berschriftmitZiffer">
    <w:name w:val="Überschrift mit Ziffer"/>
    <w:pPr>
      <w:keepNext/>
      <w:numPr>
        <w:numId w:val="12"/>
      </w:numPr>
      <w:spacing w:after="120" w:line="280" w:lineRule="atLeast"/>
    </w:pPr>
    <w:rPr>
      <w:rFonts w:ascii="Arial Black" w:eastAsiaTheme="majorEastAsia" w:hAnsi="Arial Black" w:cstheme="majorBidi"/>
      <w:bCs/>
      <w:sz w:val="21"/>
      <w:szCs w:val="20"/>
    </w:rPr>
  </w:style>
  <w:style w:type="numbering" w:customStyle="1" w:styleId="ListeberschriftmitZiffer">
    <w:name w:val="Liste Überschrift mit Ziffer"/>
    <w:uiPriority w:val="99"/>
    <w:pPr>
      <w:numPr>
        <w:numId w:val="11"/>
      </w:numPr>
    </w:pPr>
  </w:style>
  <w:style w:type="paragraph" w:customStyle="1" w:styleId="TitelMitte14">
    <w:name w:val="TitelMitte14"/>
    <w:rsid w:val="003E7F34"/>
    <w:pPr>
      <w:spacing w:after="240" w:line="240" w:lineRule="auto"/>
      <w:jc w:val="center"/>
    </w:pPr>
    <w:rPr>
      <w:rFonts w:ascii="Arial Black" w:eastAsia="Times New Roman" w:hAnsi="Arial Black" w:cs="Arial"/>
      <w:color w:val="000000" w:themeColor="text1"/>
      <w:sz w:val="28"/>
      <w:szCs w:val="20"/>
    </w:rPr>
  </w:style>
  <w:style w:type="paragraph" w:customStyle="1" w:styleId="TitelMitte12">
    <w:name w:val="TitelMitte12"/>
    <w:rsid w:val="00D169AB"/>
    <w:pPr>
      <w:spacing w:after="240" w:line="240" w:lineRule="auto"/>
      <w:jc w:val="center"/>
    </w:pPr>
    <w:rPr>
      <w:rFonts w:ascii="Arial Black" w:eastAsia="Times New Roman" w:hAnsi="Arial Black" w:cs="Arial"/>
      <w:color w:val="000000"/>
      <w:sz w:val="24"/>
      <w:szCs w:val="20"/>
    </w:rPr>
  </w:style>
  <w:style w:type="character" w:customStyle="1" w:styleId="GrundtextZchn">
    <w:name w:val="Grundtext Zchn"/>
    <w:basedOn w:val="Absatz-Standardschriftart"/>
    <w:link w:val="Grundtext"/>
    <w:rsid w:val="0054205C"/>
    <w:rPr>
      <w:rFonts w:ascii="Arial" w:eastAsia="Times New Roman" w:hAnsi="Arial" w:cs="Arial"/>
      <w:color w:val="000000"/>
      <w:szCs w:val="20"/>
    </w:rPr>
  </w:style>
  <w:style w:type="paragraph" w:customStyle="1" w:styleId="ListeNummernArabischNeustart">
    <w:name w:val="Liste_Nummern_Arabisch_Neustart"/>
    <w:basedOn w:val="Standard"/>
    <w:rsid w:val="00664951"/>
    <w:pPr>
      <w:numPr>
        <w:numId w:val="19"/>
      </w:numPr>
      <w:spacing w:after="0" w:line="14" w:lineRule="auto"/>
    </w:pPr>
    <w:rPr>
      <w:rFonts w:eastAsia="Times New Roman" w:cs="Times New Roman"/>
      <w:sz w:val="2"/>
    </w:rPr>
  </w:style>
  <w:style w:type="numbering" w:customStyle="1" w:styleId="ListeNummernRoemischList">
    <w:name w:val="Liste_Nummern_RoemischList"/>
    <w:uiPriority w:val="99"/>
    <w:rsid w:val="00DF167A"/>
    <w:pPr>
      <w:numPr>
        <w:numId w:val="13"/>
      </w:numPr>
    </w:pPr>
  </w:style>
  <w:style w:type="paragraph" w:styleId="Listenabsatz">
    <w:name w:val="List Paragraph"/>
    <w:basedOn w:val="Standard"/>
    <w:uiPriority w:val="34"/>
    <w:rsid w:val="00A2319F"/>
    <w:pPr>
      <w:ind w:left="720"/>
      <w:contextualSpacing/>
    </w:pPr>
  </w:style>
  <w:style w:type="numbering" w:customStyle="1" w:styleId="ListeNummernRoemischNeustartList">
    <w:name w:val="Liste_Nummern_Roemisch_NeustartList"/>
    <w:rsid w:val="00A2319F"/>
    <w:pPr>
      <w:numPr>
        <w:numId w:val="14"/>
      </w:numPr>
    </w:pPr>
  </w:style>
  <w:style w:type="paragraph" w:customStyle="1" w:styleId="ListVerfuegungZiffer">
    <w:name w:val="ListVerfuegungZiffer"/>
    <w:basedOn w:val="Standard"/>
    <w:rsid w:val="00664951"/>
    <w:pPr>
      <w:numPr>
        <w:ilvl w:val="1"/>
        <w:numId w:val="19"/>
      </w:numPr>
      <w:tabs>
        <w:tab w:val="left" w:pos="567"/>
      </w:tabs>
      <w:jc w:val="both"/>
    </w:pPr>
  </w:style>
  <w:style w:type="paragraph" w:customStyle="1" w:styleId="ListVerfuegungNumeric">
    <w:name w:val="ListVerfuegungNumeric"/>
    <w:basedOn w:val="ListVerfuegungZiffer"/>
    <w:rsid w:val="000354BB"/>
    <w:pPr>
      <w:numPr>
        <w:numId w:val="18"/>
      </w:numPr>
      <w:tabs>
        <w:tab w:val="left" w:pos="567"/>
      </w:tabs>
    </w:pPr>
  </w:style>
  <w:style w:type="numbering" w:customStyle="1" w:styleId="ListVerfuegungNumericList">
    <w:name w:val="ListVerfuegungNumericList"/>
    <w:uiPriority w:val="99"/>
    <w:rsid w:val="000354BB"/>
    <w:pPr>
      <w:numPr>
        <w:numId w:val="16"/>
      </w:numPr>
    </w:pPr>
  </w:style>
  <w:style w:type="numbering" w:customStyle="1" w:styleId="ListVerfuegungZifferList">
    <w:name w:val="ListVerfuegungZifferList"/>
    <w:uiPriority w:val="99"/>
    <w:rsid w:val="00664951"/>
    <w:pPr>
      <w:numPr>
        <w:numId w:val="17"/>
      </w:numPr>
    </w:pPr>
  </w:style>
  <w:style w:type="paragraph" w:customStyle="1" w:styleId="ListVerfuegungRoemisch">
    <w:name w:val="ListVerfuegungRoemisch"/>
    <w:basedOn w:val="ListeNummernRoemisch"/>
    <w:rsid w:val="00317CEF"/>
    <w:pPr>
      <w:jc w:val="both"/>
    </w:pPr>
    <w:rPr>
      <w:color w:val="auto"/>
    </w:rPr>
  </w:style>
  <w:style w:type="paragraph" w:customStyle="1" w:styleId="Blocksatz">
    <w:name w:val="Blocksatz"/>
    <w:basedOn w:val="Grundtext"/>
    <w:rsid w:val="00EB1106"/>
    <w:pPr>
      <w:jc w:val="both"/>
    </w:pPr>
  </w:style>
  <w:style w:type="paragraph" w:customStyle="1" w:styleId="Abschnittstitelfett">
    <w:name w:val="Abschnittstitel fett"/>
    <w:basedOn w:val="Grundtext"/>
    <w:link w:val="AbschnittstitelfettZchn"/>
    <w:qFormat/>
    <w:rsid w:val="008A2FE8"/>
    <w:pPr>
      <w:keepNext/>
      <w:spacing w:before="240" w:after="0"/>
    </w:pPr>
    <w:rPr>
      <w:rFonts w:ascii="Arial Black" w:hAnsi="Arial Black"/>
      <w:sz w:val="21"/>
    </w:rPr>
  </w:style>
  <w:style w:type="character" w:customStyle="1" w:styleId="AbschnittstitelfettZchn">
    <w:name w:val="Abschnittstitel fett Zchn"/>
    <w:basedOn w:val="GrundtextZchn"/>
    <w:link w:val="Abschnittstitelfett"/>
    <w:rsid w:val="008A2FE8"/>
    <w:rPr>
      <w:rFonts w:ascii="Arial Black" w:eastAsia="Times New Roman" w:hAnsi="Arial Black" w:cs="Arial"/>
      <w:color w:val="000000"/>
      <w:sz w:val="21"/>
      <w:szCs w:val="20"/>
    </w:rPr>
  </w:style>
  <w:style w:type="paragraph" w:customStyle="1" w:styleId="fett0">
    <w:name w:val="fett"/>
    <w:basedOn w:val="Grundtext"/>
    <w:link w:val="fettZchn"/>
    <w:qFormat/>
    <w:rsid w:val="008A2FE8"/>
    <w:pPr>
      <w:spacing w:after="0"/>
    </w:pPr>
    <w:rPr>
      <w:rFonts w:eastAsiaTheme="majorEastAsia" w:cstheme="minorHAnsi"/>
      <w:b/>
      <w:sz w:val="21"/>
      <w:lang w:eastAsia="de-CH"/>
    </w:rPr>
  </w:style>
  <w:style w:type="character" w:customStyle="1" w:styleId="fettZchn">
    <w:name w:val="fett Zchn"/>
    <w:basedOn w:val="Absatz-Standardschriftart"/>
    <w:link w:val="fett0"/>
    <w:rsid w:val="008A2FE8"/>
    <w:rPr>
      <w:rFonts w:ascii="Arial" w:eastAsiaTheme="majorEastAsia" w:hAnsi="Arial" w:cstheme="minorHAnsi"/>
      <w:b/>
      <w:color w:val="000000"/>
      <w:sz w:val="21"/>
      <w:szCs w:val="20"/>
      <w:lang w:eastAsia="de-CH"/>
    </w:rPr>
  </w:style>
  <w:style w:type="character" w:styleId="Platzhaltertext">
    <w:name w:val="Placeholder Text"/>
    <w:basedOn w:val="Absatz-Standardschriftart"/>
    <w:uiPriority w:val="99"/>
    <w:semiHidden/>
    <w:rsid w:val="008A2FE8"/>
    <w:rPr>
      <w:color w:val="80808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hAnsi="Arial"/>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7E6B81"/>
    <w:pPr>
      <w:spacing w:after="0" w:line="240" w:lineRule="auto"/>
    </w:pPr>
    <w:rPr>
      <w:rFonts w:ascii="Arial" w:hAnsi="Arial"/>
      <w:sz w:val="21"/>
    </w:rPr>
  </w:style>
  <w:style w:type="paragraph" w:styleId="Kommentarthema">
    <w:name w:val="annotation subject"/>
    <w:basedOn w:val="Kommentartext"/>
    <w:next w:val="Kommentartext"/>
    <w:link w:val="KommentarthemaZchn"/>
    <w:uiPriority w:val="99"/>
    <w:semiHidden/>
    <w:unhideWhenUsed/>
    <w:rsid w:val="007E6B81"/>
    <w:rPr>
      <w:b/>
      <w:bCs/>
    </w:rPr>
  </w:style>
  <w:style w:type="character" w:customStyle="1" w:styleId="KommentarthemaZchn">
    <w:name w:val="Kommentarthema Zchn"/>
    <w:basedOn w:val="KommentartextZchn"/>
    <w:link w:val="Kommentarthema"/>
    <w:uiPriority w:val="99"/>
    <w:semiHidden/>
    <w:rsid w:val="007E6B81"/>
    <w:rPr>
      <w:rFonts w:ascii="Arial" w:hAnsi="Arial"/>
      <w:b/>
      <w:bCs/>
      <w:sz w:val="20"/>
      <w:szCs w:val="20"/>
    </w:rPr>
  </w:style>
  <w:style w:type="character" w:customStyle="1" w:styleId="berschrift5Zchn">
    <w:name w:val="Überschrift 5 Zchn"/>
    <w:basedOn w:val="Absatz-Standardschriftart"/>
    <w:link w:val="berschrift5"/>
    <w:uiPriority w:val="9"/>
    <w:semiHidden/>
    <w:rsid w:val="00EB04D5"/>
    <w:rPr>
      <w:rFonts w:asciiTheme="majorHAnsi" w:eastAsiaTheme="majorEastAsia" w:hAnsiTheme="majorHAnsi" w:cstheme="majorBidi"/>
      <w:color w:val="365F91" w:themeColor="accent1" w:themeShade="BF"/>
      <w:sz w:val="21"/>
    </w:rPr>
  </w:style>
  <w:style w:type="character" w:customStyle="1" w:styleId="berschrift6Zchn">
    <w:name w:val="Überschrift 6 Zchn"/>
    <w:basedOn w:val="Absatz-Standardschriftart"/>
    <w:link w:val="berschrift6"/>
    <w:uiPriority w:val="9"/>
    <w:semiHidden/>
    <w:rsid w:val="00EB04D5"/>
    <w:rPr>
      <w:rFonts w:asciiTheme="majorHAnsi" w:eastAsiaTheme="majorEastAsia" w:hAnsiTheme="majorHAnsi" w:cstheme="majorBidi"/>
      <w:color w:val="243F60" w:themeColor="accent1" w:themeShade="7F"/>
      <w:sz w:val="21"/>
    </w:rPr>
  </w:style>
  <w:style w:type="character" w:customStyle="1" w:styleId="berschrift7Zchn">
    <w:name w:val="Überschrift 7 Zchn"/>
    <w:basedOn w:val="Absatz-Standardschriftart"/>
    <w:link w:val="berschrift7"/>
    <w:uiPriority w:val="9"/>
    <w:semiHidden/>
    <w:rsid w:val="00EB04D5"/>
    <w:rPr>
      <w:rFonts w:asciiTheme="majorHAnsi" w:eastAsiaTheme="majorEastAsia" w:hAnsiTheme="majorHAnsi" w:cstheme="majorBidi"/>
      <w:i/>
      <w:iCs/>
      <w:color w:val="243F60" w:themeColor="accent1" w:themeShade="7F"/>
      <w:sz w:val="21"/>
    </w:rPr>
  </w:style>
  <w:style w:type="character" w:customStyle="1" w:styleId="berschrift8Zchn">
    <w:name w:val="Überschrift 8 Zchn"/>
    <w:basedOn w:val="Absatz-Standardschriftart"/>
    <w:link w:val="berschrift8"/>
    <w:uiPriority w:val="9"/>
    <w:semiHidden/>
    <w:rsid w:val="00EB04D5"/>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B04D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23150">
      <w:bodyDiv w:val="1"/>
      <w:marLeft w:val="0"/>
      <w:marRight w:val="0"/>
      <w:marTop w:val="0"/>
      <w:marBottom w:val="0"/>
      <w:divBdr>
        <w:top w:val="none" w:sz="0" w:space="0" w:color="auto"/>
        <w:left w:val="none" w:sz="0" w:space="0" w:color="auto"/>
        <w:bottom w:val="none" w:sz="0" w:space="0" w:color="auto"/>
        <w:right w:val="none" w:sz="0" w:space="0" w:color="auto"/>
      </w:divBdr>
    </w:div>
    <w:div w:id="686910407">
      <w:bodyDiv w:val="1"/>
      <w:marLeft w:val="0"/>
      <w:marRight w:val="0"/>
      <w:marTop w:val="0"/>
      <w:marBottom w:val="0"/>
      <w:divBdr>
        <w:top w:val="none" w:sz="0" w:space="0" w:color="auto"/>
        <w:left w:val="none" w:sz="0" w:space="0" w:color="auto"/>
        <w:bottom w:val="none" w:sz="0" w:space="0" w:color="auto"/>
        <w:right w:val="none" w:sz="0" w:space="0" w:color="auto"/>
      </w:divBdr>
    </w:div>
    <w:div w:id="186046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glossaryDocument" Target="glossary/document.xml"/><Relationship Id="rId10"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izia.rueefli@zh.ch\AppData\Local\Temp\OneOffixx\generated\c1eba6b7-9f06-4e2c-baa5-dca7696c29f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76AACDBB5468DBACC7A6EE357AE07"/>
        <w:category>
          <w:name w:val="Allgemein"/>
          <w:gallery w:val="placeholder"/>
        </w:category>
        <w:types>
          <w:type w:val="bbPlcHdr"/>
        </w:types>
        <w:behaviors>
          <w:behavior w:val="content"/>
        </w:behaviors>
        <w:guid w:val="{967BC7B7-5AB9-4C09-93CE-3F54F597EA13}"/>
      </w:docPartPr>
      <w:docPartBody>
        <w:p w:rsidR="00206186" w:rsidRDefault="00863C7F" w:rsidP="00863C7F">
          <w:pPr>
            <w:pStyle w:val="5F576AACDBB5468DBACC7A6EE357AE07"/>
          </w:pPr>
          <w:r>
            <w:rPr>
              <w:rStyle w:val="Platzhaltertext"/>
            </w:rPr>
            <w:t>Klicken oder tippen Sie hier, um Text einzugeben.</w:t>
          </w:r>
        </w:p>
      </w:docPartBody>
    </w:docPart>
    <w:docPart>
      <w:docPartPr>
        <w:name w:val="AB3BDB01559645D194323294DA070A51"/>
        <w:category>
          <w:name w:val="Allgemein"/>
          <w:gallery w:val="placeholder"/>
        </w:category>
        <w:types>
          <w:type w:val="bbPlcHdr"/>
        </w:types>
        <w:behaviors>
          <w:behavior w:val="content"/>
        </w:behaviors>
        <w:guid w:val="{0B838219-0EF3-4F6D-9FEF-04B41364ECD0}"/>
      </w:docPartPr>
      <w:docPartBody>
        <w:p w:rsidR="00844826" w:rsidRDefault="00242D8A" w:rsidP="00242D8A">
          <w:pPr>
            <w:pStyle w:val="AB3BDB01559645D194323294DA070A51"/>
          </w:pPr>
          <w:r>
            <w:rPr>
              <w:rStyle w:val="Platzhaltertext"/>
            </w:rPr>
            <w:t>Klicken oder tippen Sie hier, um Text einzugeben.</w:t>
          </w:r>
        </w:p>
      </w:docPartBody>
    </w:docPart>
    <w:docPart>
      <w:docPartPr>
        <w:name w:val="6F6C8BD0CB3F4BCDB72DED6DB80A1C77"/>
        <w:category>
          <w:name w:val="Allgemein"/>
          <w:gallery w:val="placeholder"/>
        </w:category>
        <w:types>
          <w:type w:val="bbPlcHdr"/>
        </w:types>
        <w:behaviors>
          <w:behavior w:val="content"/>
        </w:behaviors>
        <w:guid w:val="{AA04A2B8-FCCA-4A8E-BDC8-A6B903C5F7EC}"/>
      </w:docPartPr>
      <w:docPartBody>
        <w:p w:rsidR="00844826" w:rsidRDefault="00242D8A" w:rsidP="00242D8A">
          <w:pPr>
            <w:pStyle w:val="6F6C8BD0CB3F4BCDB72DED6DB80A1C77"/>
          </w:pPr>
          <w:r>
            <w:rPr>
              <w:rStyle w:val="Platzhaltertext"/>
            </w:rPr>
            <w:t>Klicken oder tippen Sie hier, um Text einzugeben.</w:t>
          </w:r>
        </w:p>
      </w:docPartBody>
    </w:docPart>
    <w:docPart>
      <w:docPartPr>
        <w:name w:val="9084F5663B594A768239FFC6B93951BF"/>
        <w:category>
          <w:name w:val="Allgemein"/>
          <w:gallery w:val="placeholder"/>
        </w:category>
        <w:types>
          <w:type w:val="bbPlcHdr"/>
        </w:types>
        <w:behaviors>
          <w:behavior w:val="content"/>
        </w:behaviors>
        <w:guid w:val="{2A56C6D2-3A2F-4733-8B37-09BC00E8ACD9}"/>
      </w:docPartPr>
      <w:docPartBody>
        <w:p w:rsidR="005A5126" w:rsidRDefault="0035310B" w:rsidP="0035310B">
          <w:pPr>
            <w:pStyle w:val="9084F5663B594A768239FFC6B93951BF"/>
          </w:pPr>
          <w:r>
            <w:rPr>
              <w:rStyle w:val="Platzhaltertext"/>
            </w:rPr>
            <w:t>Klicken oder tippen Sie hier, um Text einzugeben.</w:t>
          </w:r>
        </w:p>
      </w:docPartBody>
    </w:docPart>
    <w:docPart>
      <w:docPartPr>
        <w:name w:val="3CBAC5008CED4912B18898213E9957A3"/>
        <w:category>
          <w:name w:val="Allgemein"/>
          <w:gallery w:val="placeholder"/>
        </w:category>
        <w:types>
          <w:type w:val="bbPlcHdr"/>
        </w:types>
        <w:behaviors>
          <w:behavior w:val="content"/>
        </w:behaviors>
        <w:guid w:val="{DE070D30-BE31-48C2-A9DB-07511222FD10}"/>
      </w:docPartPr>
      <w:docPartBody>
        <w:p w:rsidR="005A5126" w:rsidRDefault="0035310B" w:rsidP="0035310B">
          <w:pPr>
            <w:pStyle w:val="3CBAC5008CED4912B18898213E9957A3"/>
          </w:pPr>
          <w:r>
            <w:rPr>
              <w:rStyle w:val="Platzhaltertext"/>
            </w:rPr>
            <w:t>Klicken oder tippen Sie hier, um Text einzugeben.</w:t>
          </w:r>
        </w:p>
      </w:docPartBody>
    </w:docPart>
    <w:docPart>
      <w:docPartPr>
        <w:name w:val="4694504E62CE46B9B6648C558EC4FA91"/>
        <w:category>
          <w:name w:val="Allgemein"/>
          <w:gallery w:val="placeholder"/>
        </w:category>
        <w:types>
          <w:type w:val="bbPlcHdr"/>
        </w:types>
        <w:behaviors>
          <w:behavior w:val="content"/>
        </w:behaviors>
        <w:guid w:val="{C0B88F46-D8D3-443D-B27D-289A1E1AB64D}"/>
      </w:docPartPr>
      <w:docPartBody>
        <w:p w:rsidR="005A5126" w:rsidRDefault="0035310B" w:rsidP="0035310B">
          <w:pPr>
            <w:pStyle w:val="4694504E62CE46B9B6648C558EC4FA91"/>
          </w:pPr>
          <w:r>
            <w:rPr>
              <w:rStyle w:val="Platzhaltertext"/>
            </w:rPr>
            <w:t>Klicken oder tippen Sie hier, um Text einzugeben.</w:t>
          </w:r>
        </w:p>
      </w:docPartBody>
    </w:docPart>
    <w:docPart>
      <w:docPartPr>
        <w:name w:val="02F39A0BD7EC49219FBF85C10CF6C71D"/>
        <w:category>
          <w:name w:val="Allgemein"/>
          <w:gallery w:val="placeholder"/>
        </w:category>
        <w:types>
          <w:type w:val="bbPlcHdr"/>
        </w:types>
        <w:behaviors>
          <w:behavior w:val="content"/>
        </w:behaviors>
        <w:guid w:val="{1CBCD0D2-47CF-4A4E-865E-85747298F4D7}"/>
      </w:docPartPr>
      <w:docPartBody>
        <w:p w:rsidR="005A5126" w:rsidRDefault="0035310B" w:rsidP="0035310B">
          <w:pPr>
            <w:pStyle w:val="02F39A0BD7EC49219FBF85C10CF6C71D"/>
          </w:pPr>
          <w:r>
            <w:rPr>
              <w:rStyle w:val="Platzhaltertext"/>
            </w:rPr>
            <w:t>Klicken oder tippen Sie hier, um Text einzugeben.</w:t>
          </w:r>
        </w:p>
      </w:docPartBody>
    </w:docPart>
    <w:docPart>
      <w:docPartPr>
        <w:name w:val="4548CD29C4DF440C8AD5A5987F1A6AD1"/>
        <w:category>
          <w:name w:val="Allgemein"/>
          <w:gallery w:val="placeholder"/>
        </w:category>
        <w:types>
          <w:type w:val="bbPlcHdr"/>
        </w:types>
        <w:behaviors>
          <w:behavior w:val="content"/>
        </w:behaviors>
        <w:guid w:val="{7F7D43B6-C21A-4D8C-82C8-4A4B03BD9D52}"/>
      </w:docPartPr>
      <w:docPartBody>
        <w:p w:rsidR="005A5126" w:rsidRDefault="0035310B" w:rsidP="0035310B">
          <w:pPr>
            <w:pStyle w:val="4548CD29C4DF440C8AD5A5987F1A6AD1"/>
          </w:pPr>
          <w:r>
            <w:rPr>
              <w:rStyle w:val="Platzhaltertext"/>
            </w:rPr>
            <w:t>Klicken oder tippen Sie hier, um Text einzugeben.</w:t>
          </w:r>
        </w:p>
      </w:docPartBody>
    </w:docPart>
    <w:docPart>
      <w:docPartPr>
        <w:name w:val="F4C0BCA64EC1472DA2C4018D1669B9F9"/>
        <w:category>
          <w:name w:val="Allgemein"/>
          <w:gallery w:val="placeholder"/>
        </w:category>
        <w:types>
          <w:type w:val="bbPlcHdr"/>
        </w:types>
        <w:behaviors>
          <w:behavior w:val="content"/>
        </w:behaviors>
        <w:guid w:val="{405A23F8-28D7-4360-B96B-21C657359F30}"/>
      </w:docPartPr>
      <w:docPartBody>
        <w:p w:rsidR="005A5126" w:rsidRDefault="0035310B" w:rsidP="0035310B">
          <w:pPr>
            <w:pStyle w:val="F4C0BCA64EC1472DA2C4018D1669B9F9"/>
          </w:pPr>
          <w:r>
            <w:rPr>
              <w:rStyle w:val="Platzhaltertext"/>
            </w:rPr>
            <w:t>Klicken oder tippen Sie hier, um Text einzugeben.</w:t>
          </w:r>
        </w:p>
      </w:docPartBody>
    </w:docPart>
    <w:docPart>
      <w:docPartPr>
        <w:name w:val="35CFB8C94C3D457988677D6F0AA30BAA"/>
        <w:category>
          <w:name w:val="Allgemein"/>
          <w:gallery w:val="placeholder"/>
        </w:category>
        <w:types>
          <w:type w:val="bbPlcHdr"/>
        </w:types>
        <w:behaviors>
          <w:behavior w:val="content"/>
        </w:behaviors>
        <w:guid w:val="{BB0B9CBE-79C7-48ED-B8FD-31E8A6FE5227}"/>
      </w:docPartPr>
      <w:docPartBody>
        <w:p w:rsidR="005A5126" w:rsidRDefault="0035310B" w:rsidP="0035310B">
          <w:pPr>
            <w:pStyle w:val="35CFB8C94C3D457988677D6F0AA30BAA"/>
          </w:pPr>
          <w:r>
            <w:rPr>
              <w:rStyle w:val="Platzhaltertext"/>
            </w:rPr>
            <w:t>Klicken oder tippen Sie hier, um Text einzugeben.</w:t>
          </w:r>
        </w:p>
      </w:docPartBody>
    </w:docPart>
    <w:docPart>
      <w:docPartPr>
        <w:name w:val="E191C4E209AE4A4AB80F495A13ACB362"/>
        <w:category>
          <w:name w:val="Allgemein"/>
          <w:gallery w:val="placeholder"/>
        </w:category>
        <w:types>
          <w:type w:val="bbPlcHdr"/>
        </w:types>
        <w:behaviors>
          <w:behavior w:val="content"/>
        </w:behaviors>
        <w:guid w:val="{BCCC36D6-C0BA-4E9E-BEC1-F9B3124A70F2}"/>
      </w:docPartPr>
      <w:docPartBody>
        <w:p w:rsidR="005A5126" w:rsidRDefault="0035310B" w:rsidP="0035310B">
          <w:pPr>
            <w:pStyle w:val="E191C4E209AE4A4AB80F495A13ACB362"/>
          </w:pPr>
          <w:r>
            <w:rPr>
              <w:rStyle w:val="Platzhaltertext"/>
            </w:rPr>
            <w:t>Klicken oder tippen Sie hier, um Text einzugeben.</w:t>
          </w:r>
        </w:p>
      </w:docPartBody>
    </w:docPart>
    <w:docPart>
      <w:docPartPr>
        <w:name w:val="7D9E362878ED4863B14D91B9345E4281"/>
        <w:category>
          <w:name w:val="Allgemein"/>
          <w:gallery w:val="placeholder"/>
        </w:category>
        <w:types>
          <w:type w:val="bbPlcHdr"/>
        </w:types>
        <w:behaviors>
          <w:behavior w:val="content"/>
        </w:behaviors>
        <w:guid w:val="{EE9A1D43-28D7-41E1-B458-8E26F6B13ECB}"/>
      </w:docPartPr>
      <w:docPartBody>
        <w:p w:rsidR="005A5126" w:rsidRDefault="0035310B" w:rsidP="0035310B">
          <w:pPr>
            <w:pStyle w:val="7D9E362878ED4863B14D91B9345E4281"/>
          </w:pPr>
          <w:r>
            <w:rPr>
              <w:rStyle w:val="Platzhaltertext"/>
            </w:rPr>
            <w:t>Klicken oder tippen Sie hier, um Text einzugeben.</w:t>
          </w:r>
        </w:p>
      </w:docPartBody>
    </w:docPart>
    <w:docPart>
      <w:docPartPr>
        <w:name w:val="6FD2AB3C4DBE46E799E3145959470417"/>
        <w:category>
          <w:name w:val="Allgemein"/>
          <w:gallery w:val="placeholder"/>
        </w:category>
        <w:types>
          <w:type w:val="bbPlcHdr"/>
        </w:types>
        <w:behaviors>
          <w:behavior w:val="content"/>
        </w:behaviors>
        <w:guid w:val="{88DE4A8B-A64E-4D46-92DA-9D5A9B8C854D}"/>
      </w:docPartPr>
      <w:docPartBody>
        <w:p w:rsidR="005A5126" w:rsidRDefault="0035310B" w:rsidP="0035310B">
          <w:pPr>
            <w:pStyle w:val="6FD2AB3C4DBE46E799E3145959470417"/>
          </w:pPr>
          <w:r>
            <w:rPr>
              <w:rStyle w:val="Platzhaltertext"/>
            </w:rPr>
            <w:t>Klicken oder tippen Sie hier, um Text einzugeben.</w:t>
          </w:r>
        </w:p>
      </w:docPartBody>
    </w:docPart>
    <w:docPart>
      <w:docPartPr>
        <w:name w:val="9E67F430EF4F410AA126F59C5F03E2EE"/>
        <w:category>
          <w:name w:val="Allgemein"/>
          <w:gallery w:val="placeholder"/>
        </w:category>
        <w:types>
          <w:type w:val="bbPlcHdr"/>
        </w:types>
        <w:behaviors>
          <w:behavior w:val="content"/>
        </w:behaviors>
        <w:guid w:val="{A388A83D-B6AB-4F87-BFAC-272B5D6BAA9B}"/>
      </w:docPartPr>
      <w:docPartBody>
        <w:p w:rsidR="005A5126" w:rsidRDefault="0035310B" w:rsidP="0035310B">
          <w:pPr>
            <w:pStyle w:val="9E67F430EF4F410AA126F59C5F03E2EE"/>
          </w:pPr>
          <w:r>
            <w:rPr>
              <w:rStyle w:val="Platzhaltertext"/>
            </w:rPr>
            <w:t>Klicken oder tippen Sie hier, um Text einzugeben.</w:t>
          </w:r>
        </w:p>
      </w:docPartBody>
    </w:docPart>
    <w:docPart>
      <w:docPartPr>
        <w:name w:val="0EF0F19DC9A44489861F78A9781FEA08"/>
        <w:category>
          <w:name w:val="Allgemein"/>
          <w:gallery w:val="placeholder"/>
        </w:category>
        <w:types>
          <w:type w:val="bbPlcHdr"/>
        </w:types>
        <w:behaviors>
          <w:behavior w:val="content"/>
        </w:behaviors>
        <w:guid w:val="{B2E9DE58-3734-4069-A95B-E5212DA357E6}"/>
      </w:docPartPr>
      <w:docPartBody>
        <w:p w:rsidR="005A5126" w:rsidRDefault="0035310B" w:rsidP="0035310B">
          <w:pPr>
            <w:pStyle w:val="0EF0F19DC9A44489861F78A9781FEA08"/>
          </w:pPr>
          <w:r>
            <w:rPr>
              <w:rStyle w:val="Platzhaltertext"/>
            </w:rPr>
            <w:t>Klicken oder tippen Sie hier, um Text einzugeben.</w:t>
          </w:r>
        </w:p>
      </w:docPartBody>
    </w:docPart>
    <w:docPart>
      <w:docPartPr>
        <w:name w:val="0670AAE8954D4645ACE1986A11E04B1E"/>
        <w:category>
          <w:name w:val="Allgemein"/>
          <w:gallery w:val="placeholder"/>
        </w:category>
        <w:types>
          <w:type w:val="bbPlcHdr"/>
        </w:types>
        <w:behaviors>
          <w:behavior w:val="content"/>
        </w:behaviors>
        <w:guid w:val="{BCD2AD17-FCE4-4EAA-BED9-161A2AC469C4}"/>
      </w:docPartPr>
      <w:docPartBody>
        <w:p w:rsidR="005A5126" w:rsidRDefault="0035310B" w:rsidP="0035310B">
          <w:pPr>
            <w:pStyle w:val="0670AAE8954D4645ACE1986A11E04B1E"/>
          </w:pPr>
          <w:r>
            <w:rPr>
              <w:rStyle w:val="Platzhaltertext"/>
            </w:rPr>
            <w:t>Klicken oder tippen Sie hier, um Text einzugeben.</w:t>
          </w:r>
        </w:p>
      </w:docPartBody>
    </w:docPart>
    <w:docPart>
      <w:docPartPr>
        <w:name w:val="D60217E60C1B4F1F9A966203F63D55DB"/>
        <w:category>
          <w:name w:val="Allgemein"/>
          <w:gallery w:val="placeholder"/>
        </w:category>
        <w:types>
          <w:type w:val="bbPlcHdr"/>
        </w:types>
        <w:behaviors>
          <w:behavior w:val="content"/>
        </w:behaviors>
        <w:guid w:val="{7314B2F6-4B0B-4246-BB5F-5396D7AAEE0A}"/>
      </w:docPartPr>
      <w:docPartBody>
        <w:p w:rsidR="005A5126" w:rsidRDefault="0035310B" w:rsidP="0035310B">
          <w:pPr>
            <w:pStyle w:val="D60217E60C1B4F1F9A966203F63D55DB"/>
          </w:pPr>
          <w:r>
            <w:rPr>
              <w:rStyle w:val="Platzhaltertext"/>
            </w:rPr>
            <w:t>Klicken oder tippen Sie hier, um Text einzugeben.</w:t>
          </w:r>
        </w:p>
      </w:docPartBody>
    </w:docPart>
    <w:docPart>
      <w:docPartPr>
        <w:name w:val="9A260A5E49774425A17A4A7BF37A9DA1"/>
        <w:category>
          <w:name w:val="Allgemein"/>
          <w:gallery w:val="placeholder"/>
        </w:category>
        <w:types>
          <w:type w:val="bbPlcHdr"/>
        </w:types>
        <w:behaviors>
          <w:behavior w:val="content"/>
        </w:behaviors>
        <w:guid w:val="{3D3E95F9-27D2-4A94-A096-C70CE821BD78}"/>
      </w:docPartPr>
      <w:docPartBody>
        <w:p w:rsidR="000D5ACD" w:rsidRDefault="00AF194D" w:rsidP="00AF194D">
          <w:pPr>
            <w:pStyle w:val="9A260A5E49774425A17A4A7BF37A9DA1"/>
          </w:pPr>
          <w:r>
            <w:rPr>
              <w:rStyle w:val="Platzhaltertext"/>
            </w:rPr>
            <w:t>Klicken oder tippen Sie hier, um Text einzugeben.</w:t>
          </w:r>
        </w:p>
      </w:docPartBody>
    </w:docPart>
    <w:docPart>
      <w:docPartPr>
        <w:name w:val="89E08F61E4DF4533A314E0322BB95A12"/>
        <w:category>
          <w:name w:val="Allgemein"/>
          <w:gallery w:val="placeholder"/>
        </w:category>
        <w:types>
          <w:type w:val="bbPlcHdr"/>
        </w:types>
        <w:behaviors>
          <w:behavior w:val="content"/>
        </w:behaviors>
        <w:guid w:val="{85224494-094F-4510-A4F0-469DE4ED27F6}"/>
      </w:docPartPr>
      <w:docPartBody>
        <w:p w:rsidR="000D5ACD" w:rsidRDefault="00AF194D" w:rsidP="00AF194D">
          <w:pPr>
            <w:pStyle w:val="89E08F61E4DF4533A314E0322BB95A12"/>
          </w:pPr>
          <w:r>
            <w:rPr>
              <w:rStyle w:val="Platzhaltertext"/>
            </w:rPr>
            <w:t>Klicken oder tippen Sie hier, um Text einzugeben.</w:t>
          </w:r>
        </w:p>
      </w:docPartBody>
    </w:docPart>
    <w:docPart>
      <w:docPartPr>
        <w:name w:val="7AF6F20A26BE40299FA396B2873DB0FD"/>
        <w:category>
          <w:name w:val="Allgemein"/>
          <w:gallery w:val="placeholder"/>
        </w:category>
        <w:types>
          <w:type w:val="bbPlcHdr"/>
        </w:types>
        <w:behaviors>
          <w:behavior w:val="content"/>
        </w:behaviors>
        <w:guid w:val="{EA22CD02-05C6-4396-9ED1-EF79BAA6FFD9}"/>
      </w:docPartPr>
      <w:docPartBody>
        <w:p w:rsidR="000D5ACD" w:rsidRDefault="00AF194D" w:rsidP="00AF194D">
          <w:pPr>
            <w:pStyle w:val="7AF6F20A26BE40299FA396B2873DB0FD"/>
          </w:pPr>
          <w:r>
            <w:rPr>
              <w:rStyle w:val="Platzhaltertext"/>
            </w:rPr>
            <w:t>Klicken oder tippen Sie hier, um Text einzugeben.</w:t>
          </w:r>
        </w:p>
      </w:docPartBody>
    </w:docPart>
    <w:docPart>
      <w:docPartPr>
        <w:name w:val="8670CF3E44834730974C3C130086AC8A"/>
        <w:category>
          <w:name w:val="Allgemein"/>
          <w:gallery w:val="placeholder"/>
        </w:category>
        <w:types>
          <w:type w:val="bbPlcHdr"/>
        </w:types>
        <w:behaviors>
          <w:behavior w:val="content"/>
        </w:behaviors>
        <w:guid w:val="{5E667F68-FB47-4B70-963A-78D825BF443C}"/>
      </w:docPartPr>
      <w:docPartBody>
        <w:p w:rsidR="000D5ACD" w:rsidRDefault="00AF194D" w:rsidP="00AF194D">
          <w:pPr>
            <w:pStyle w:val="8670CF3E44834730974C3C130086AC8A"/>
          </w:pPr>
          <w:r>
            <w:rPr>
              <w:rStyle w:val="Platzhaltertext"/>
            </w:rPr>
            <w:t>Klicken oder tippen Sie hier, um Text einzugeben.</w:t>
          </w:r>
        </w:p>
      </w:docPartBody>
    </w:docPart>
    <w:docPart>
      <w:docPartPr>
        <w:name w:val="C8AE84B78A004BC787D3CF9F51A31B7C"/>
        <w:category>
          <w:name w:val="Allgemein"/>
          <w:gallery w:val="placeholder"/>
        </w:category>
        <w:types>
          <w:type w:val="bbPlcHdr"/>
        </w:types>
        <w:behaviors>
          <w:behavior w:val="content"/>
        </w:behaviors>
        <w:guid w:val="{27D6C794-06B7-4D5B-B2AB-1B700A99C8F7}"/>
      </w:docPartPr>
      <w:docPartBody>
        <w:p w:rsidR="000D5ACD" w:rsidRDefault="00AF194D" w:rsidP="00AF194D">
          <w:pPr>
            <w:pStyle w:val="C8AE84B78A004BC787D3CF9F51A31B7C"/>
          </w:pPr>
          <w:r>
            <w:rPr>
              <w:rStyle w:val="Platzhaltertext"/>
            </w:rPr>
            <w:t>Klicken oder tippen Sie hier, um Text einzugeben.</w:t>
          </w:r>
        </w:p>
      </w:docPartBody>
    </w:docPart>
    <w:docPart>
      <w:docPartPr>
        <w:name w:val="B2978E8EFEF84E388C1529B39618F39E"/>
        <w:category>
          <w:name w:val="Allgemein"/>
          <w:gallery w:val="placeholder"/>
        </w:category>
        <w:types>
          <w:type w:val="bbPlcHdr"/>
        </w:types>
        <w:behaviors>
          <w:behavior w:val="content"/>
        </w:behaviors>
        <w:guid w:val="{4F35E609-EA71-41A9-AA93-26714F507420}"/>
      </w:docPartPr>
      <w:docPartBody>
        <w:p w:rsidR="000D5ACD" w:rsidRDefault="00AF194D" w:rsidP="00AF194D">
          <w:pPr>
            <w:pStyle w:val="B2978E8EFEF84E388C1529B39618F39E"/>
          </w:pPr>
          <w:r>
            <w:rPr>
              <w:rStyle w:val="Platzhaltertext"/>
            </w:rPr>
            <w:t>Klicken oder tippen Sie hier, um Text einzugeben.</w:t>
          </w:r>
        </w:p>
      </w:docPartBody>
    </w:docPart>
    <w:docPart>
      <w:docPartPr>
        <w:name w:val="32A999CAA21E47D68989A282C3BC7205"/>
        <w:category>
          <w:name w:val="Allgemein"/>
          <w:gallery w:val="placeholder"/>
        </w:category>
        <w:types>
          <w:type w:val="bbPlcHdr"/>
        </w:types>
        <w:behaviors>
          <w:behavior w:val="content"/>
        </w:behaviors>
        <w:guid w:val="{EB261C8D-560E-45B7-83A4-62EE225B3A55}"/>
      </w:docPartPr>
      <w:docPartBody>
        <w:p w:rsidR="000D5ACD" w:rsidRDefault="00AF194D" w:rsidP="00AF194D">
          <w:pPr>
            <w:pStyle w:val="32A999CAA21E47D68989A282C3BC7205"/>
          </w:pPr>
          <w:r>
            <w:rPr>
              <w:rStyle w:val="Platzhaltertext"/>
            </w:rPr>
            <w:t>Klicken oder tippen Sie hier, um Text einzugeben.</w:t>
          </w:r>
        </w:p>
      </w:docPartBody>
    </w:docPart>
    <w:docPart>
      <w:docPartPr>
        <w:name w:val="05E0355FD37F494FBE1E3A246B4BDC76"/>
        <w:category>
          <w:name w:val="Allgemein"/>
          <w:gallery w:val="placeholder"/>
        </w:category>
        <w:types>
          <w:type w:val="bbPlcHdr"/>
        </w:types>
        <w:behaviors>
          <w:behavior w:val="content"/>
        </w:behaviors>
        <w:guid w:val="{AF8A6575-9D15-4EF8-9127-0AA2CD95D939}"/>
      </w:docPartPr>
      <w:docPartBody>
        <w:p w:rsidR="000D5ACD" w:rsidRDefault="00AF194D" w:rsidP="00AF194D">
          <w:pPr>
            <w:pStyle w:val="05E0355FD37F494FBE1E3A246B4BDC76"/>
          </w:pPr>
          <w:r>
            <w:rPr>
              <w:rStyle w:val="Platzhaltertext"/>
            </w:rPr>
            <w:t>Klicken oder tippen Sie hier, um Text einzugeben.</w:t>
          </w:r>
        </w:p>
      </w:docPartBody>
    </w:docPart>
    <w:docPart>
      <w:docPartPr>
        <w:name w:val="33C78ED86F894621BAEA97E1FCE44E9C"/>
        <w:category>
          <w:name w:val="Allgemein"/>
          <w:gallery w:val="placeholder"/>
        </w:category>
        <w:types>
          <w:type w:val="bbPlcHdr"/>
        </w:types>
        <w:behaviors>
          <w:behavior w:val="content"/>
        </w:behaviors>
        <w:guid w:val="{28EBEB3C-C9EB-4EF1-A589-1C77D64CF133}"/>
      </w:docPartPr>
      <w:docPartBody>
        <w:p w:rsidR="000D5ACD" w:rsidRDefault="00AF194D" w:rsidP="00AF194D">
          <w:pPr>
            <w:pStyle w:val="33C78ED86F894621BAEA97E1FCE44E9C"/>
          </w:pPr>
          <w:r>
            <w:rPr>
              <w:rStyle w:val="Platzhaltertext"/>
            </w:rPr>
            <w:t>Klicken oder tippen Sie hier, um Text einzugeben.</w:t>
          </w:r>
        </w:p>
      </w:docPartBody>
    </w:docPart>
    <w:docPart>
      <w:docPartPr>
        <w:name w:val="1C43AE0710E94711AD3E4945D07FD6E4"/>
        <w:category>
          <w:name w:val="Allgemein"/>
          <w:gallery w:val="placeholder"/>
        </w:category>
        <w:types>
          <w:type w:val="bbPlcHdr"/>
        </w:types>
        <w:behaviors>
          <w:behavior w:val="content"/>
        </w:behaviors>
        <w:guid w:val="{B8EB2CF2-4120-469F-BB41-E3D1980B9D8D}"/>
      </w:docPartPr>
      <w:docPartBody>
        <w:p w:rsidR="000D5ACD" w:rsidRDefault="00AF194D" w:rsidP="00AF194D">
          <w:pPr>
            <w:pStyle w:val="1C43AE0710E94711AD3E4945D07FD6E4"/>
          </w:pPr>
          <w:r>
            <w:rPr>
              <w:rStyle w:val="Platzhaltertext"/>
            </w:rPr>
            <w:t>Klicken oder tippen Sie hier, um Text einzugeben.</w:t>
          </w:r>
        </w:p>
      </w:docPartBody>
    </w:docPart>
    <w:docPart>
      <w:docPartPr>
        <w:name w:val="E79AF9A9E27C42F69A27E3687BCFF639"/>
        <w:category>
          <w:name w:val="Allgemein"/>
          <w:gallery w:val="placeholder"/>
        </w:category>
        <w:types>
          <w:type w:val="bbPlcHdr"/>
        </w:types>
        <w:behaviors>
          <w:behavior w:val="content"/>
        </w:behaviors>
        <w:guid w:val="{4F314ED0-953E-4D8F-A9CA-B76E1D89CA45}"/>
      </w:docPartPr>
      <w:docPartBody>
        <w:p w:rsidR="000D5ACD" w:rsidRDefault="00AF194D" w:rsidP="00AF194D">
          <w:pPr>
            <w:pStyle w:val="E79AF9A9E27C42F69A27E3687BCFF639"/>
          </w:pPr>
          <w:r>
            <w:rPr>
              <w:rStyle w:val="Platzhaltertext"/>
            </w:rPr>
            <w:t>Klicken oder tippen Sie hier, um Text einzugeben.</w:t>
          </w:r>
        </w:p>
      </w:docPartBody>
    </w:docPart>
    <w:docPart>
      <w:docPartPr>
        <w:name w:val="FF9EEE679AB84DE19D07611A1B0BD95C"/>
        <w:category>
          <w:name w:val="Allgemein"/>
          <w:gallery w:val="placeholder"/>
        </w:category>
        <w:types>
          <w:type w:val="bbPlcHdr"/>
        </w:types>
        <w:behaviors>
          <w:behavior w:val="content"/>
        </w:behaviors>
        <w:guid w:val="{1EACD0D6-CBCC-4238-833B-3A647D6397D6}"/>
      </w:docPartPr>
      <w:docPartBody>
        <w:p w:rsidR="000D5ACD" w:rsidRDefault="00AF194D" w:rsidP="00AF194D">
          <w:pPr>
            <w:pStyle w:val="FF9EEE679AB84DE19D07611A1B0BD95C"/>
          </w:pPr>
          <w:r>
            <w:rPr>
              <w:rStyle w:val="Platzhaltertext"/>
            </w:rPr>
            <w:t>Klicken oder tippen Sie hier, um Text einzugeben.</w:t>
          </w:r>
        </w:p>
      </w:docPartBody>
    </w:docPart>
    <w:docPart>
      <w:docPartPr>
        <w:name w:val="F140AFA1E86D4D3A8EBDD06CDEC86840"/>
        <w:category>
          <w:name w:val="Allgemein"/>
          <w:gallery w:val="placeholder"/>
        </w:category>
        <w:types>
          <w:type w:val="bbPlcHdr"/>
        </w:types>
        <w:behaviors>
          <w:behavior w:val="content"/>
        </w:behaviors>
        <w:guid w:val="{A3010B38-56BA-4806-978D-D934EAC5FF88}"/>
      </w:docPartPr>
      <w:docPartBody>
        <w:p w:rsidR="000D5ACD" w:rsidRDefault="00AF194D" w:rsidP="00AF194D">
          <w:pPr>
            <w:pStyle w:val="F140AFA1E86D4D3A8EBDD06CDEC86840"/>
          </w:pPr>
          <w:r>
            <w:rPr>
              <w:rStyle w:val="Platzhaltertext"/>
            </w:rPr>
            <w:t>Klicken oder tippen Sie hier, um Text einzugeben.</w:t>
          </w:r>
        </w:p>
      </w:docPartBody>
    </w:docPart>
    <w:docPart>
      <w:docPartPr>
        <w:name w:val="EEB96CE85BF049A2AFEB786E8453B86C"/>
        <w:category>
          <w:name w:val="Allgemein"/>
          <w:gallery w:val="placeholder"/>
        </w:category>
        <w:types>
          <w:type w:val="bbPlcHdr"/>
        </w:types>
        <w:behaviors>
          <w:behavior w:val="content"/>
        </w:behaviors>
        <w:guid w:val="{53B23DDA-8877-432D-8FEB-2C6704E5A7B6}"/>
      </w:docPartPr>
      <w:docPartBody>
        <w:p w:rsidR="000D5ACD" w:rsidRDefault="00AF194D" w:rsidP="00AF194D">
          <w:pPr>
            <w:pStyle w:val="EEB96CE85BF049A2AFEB786E8453B86C"/>
          </w:pPr>
          <w:r>
            <w:rPr>
              <w:rStyle w:val="Platzhaltertext"/>
            </w:rPr>
            <w:t>Klicken oder tippen Sie hier, um Text einzugeben.</w:t>
          </w:r>
        </w:p>
      </w:docPartBody>
    </w:docPart>
    <w:docPart>
      <w:docPartPr>
        <w:name w:val="5E85376498BE48568155C6663A7A2852"/>
        <w:category>
          <w:name w:val="Allgemein"/>
          <w:gallery w:val="placeholder"/>
        </w:category>
        <w:types>
          <w:type w:val="bbPlcHdr"/>
        </w:types>
        <w:behaviors>
          <w:behavior w:val="content"/>
        </w:behaviors>
        <w:guid w:val="{DF76F326-0575-4276-8DC8-907023631C0C}"/>
      </w:docPartPr>
      <w:docPartBody>
        <w:p w:rsidR="000D5ACD" w:rsidRDefault="00AF194D" w:rsidP="00AF194D">
          <w:pPr>
            <w:pStyle w:val="5E85376498BE48568155C6663A7A2852"/>
          </w:pPr>
          <w:r>
            <w:rPr>
              <w:rStyle w:val="Platzhaltertext"/>
            </w:rPr>
            <w:t>Klicken oder tippen Sie hier, um Text einzugeben.</w:t>
          </w:r>
        </w:p>
      </w:docPartBody>
    </w:docPart>
    <w:docPart>
      <w:docPartPr>
        <w:name w:val="ACE35AF4467A458DB4009C6ADD92E6B4"/>
        <w:category>
          <w:name w:val="Allgemein"/>
          <w:gallery w:val="placeholder"/>
        </w:category>
        <w:types>
          <w:type w:val="bbPlcHdr"/>
        </w:types>
        <w:behaviors>
          <w:behavior w:val="content"/>
        </w:behaviors>
        <w:guid w:val="{736B0EBF-948A-4487-9BCF-05DB86E4CB75}"/>
      </w:docPartPr>
      <w:docPartBody>
        <w:p w:rsidR="00EC3ECF" w:rsidRDefault="009E46BC" w:rsidP="009E46BC">
          <w:pPr>
            <w:pStyle w:val="ACE35AF4467A458DB4009C6ADD92E6B4"/>
          </w:pPr>
          <w:r>
            <w:rPr>
              <w:rStyle w:val="Platzhaltertext"/>
            </w:rPr>
            <w:t>Klicken oder tippen Sie hier, um Text einzugeben.</w:t>
          </w:r>
        </w:p>
      </w:docPartBody>
    </w:docPart>
    <w:docPart>
      <w:docPartPr>
        <w:name w:val="AE4158E963984B90BF0D3CA373743F21"/>
        <w:category>
          <w:name w:val="Allgemein"/>
          <w:gallery w:val="placeholder"/>
        </w:category>
        <w:types>
          <w:type w:val="bbPlcHdr"/>
        </w:types>
        <w:behaviors>
          <w:behavior w:val="content"/>
        </w:behaviors>
        <w:guid w:val="{57AE7BCF-4891-4D1B-AD0A-FD812D1433B6}"/>
      </w:docPartPr>
      <w:docPartBody>
        <w:p w:rsidR="00EC3ECF" w:rsidRDefault="009E46BC" w:rsidP="009E46BC">
          <w:pPr>
            <w:pStyle w:val="AE4158E963984B90BF0D3CA373743F21"/>
          </w:pPr>
          <w:r>
            <w:rPr>
              <w:rStyle w:val="Platzhaltertext"/>
            </w:rPr>
            <w:t>Klicken oder tippen Sie hier, um Text einzugeben.</w:t>
          </w:r>
        </w:p>
      </w:docPartBody>
    </w:docPart>
    <w:docPart>
      <w:docPartPr>
        <w:name w:val="59D98846DF984690A29017BE64BE0ECE"/>
        <w:category>
          <w:name w:val="Allgemein"/>
          <w:gallery w:val="placeholder"/>
        </w:category>
        <w:types>
          <w:type w:val="bbPlcHdr"/>
        </w:types>
        <w:behaviors>
          <w:behavior w:val="content"/>
        </w:behaviors>
        <w:guid w:val="{8C4A5F97-5BE2-4A2F-A00C-D5A2C52B8EDA}"/>
      </w:docPartPr>
      <w:docPartBody>
        <w:p w:rsidR="00EC3ECF" w:rsidRDefault="009E46BC" w:rsidP="009E46BC">
          <w:pPr>
            <w:pStyle w:val="59D98846DF984690A29017BE64BE0ECE"/>
          </w:pPr>
          <w:r>
            <w:rPr>
              <w:rStyle w:val="Platzhaltertext"/>
            </w:rPr>
            <w:t>Klicken oder tippen Sie hier, um Text einzugeben.</w:t>
          </w:r>
        </w:p>
      </w:docPartBody>
    </w:docPart>
    <w:docPart>
      <w:docPartPr>
        <w:name w:val="12FE5C623DE2417B8F09F6DEB1C55388"/>
        <w:category>
          <w:name w:val="Allgemein"/>
          <w:gallery w:val="placeholder"/>
        </w:category>
        <w:types>
          <w:type w:val="bbPlcHdr"/>
        </w:types>
        <w:behaviors>
          <w:behavior w:val="content"/>
        </w:behaviors>
        <w:guid w:val="{DB80B5DB-0BDD-40A7-B4E1-7C16A9467279}"/>
      </w:docPartPr>
      <w:docPartBody>
        <w:p w:rsidR="00EC3ECF" w:rsidRDefault="009E46BC" w:rsidP="009E46BC">
          <w:pPr>
            <w:pStyle w:val="12FE5C623DE2417B8F09F6DEB1C55388"/>
          </w:pPr>
          <w:r>
            <w:rPr>
              <w:rStyle w:val="Platzhaltertext"/>
            </w:rPr>
            <w:t>Klicken oder tippen Sie hier, um Text einzugeben.</w:t>
          </w:r>
        </w:p>
      </w:docPartBody>
    </w:docPart>
    <w:docPart>
      <w:docPartPr>
        <w:name w:val="35BB40B01FA442088BAA2DD1A6AC5983"/>
        <w:category>
          <w:name w:val="Allgemein"/>
          <w:gallery w:val="placeholder"/>
        </w:category>
        <w:types>
          <w:type w:val="bbPlcHdr"/>
        </w:types>
        <w:behaviors>
          <w:behavior w:val="content"/>
        </w:behaviors>
        <w:guid w:val="{9B333EF9-B33B-426A-8161-02B9C9FF4C20}"/>
      </w:docPartPr>
      <w:docPartBody>
        <w:p w:rsidR="00EC3ECF" w:rsidRDefault="009E46BC" w:rsidP="009E46BC">
          <w:pPr>
            <w:pStyle w:val="35BB40B01FA442088BAA2DD1A6AC5983"/>
          </w:pPr>
          <w:r>
            <w:rPr>
              <w:rStyle w:val="Platzhaltertext"/>
            </w:rPr>
            <w:t>Klicken oder tippen Sie hier, um Text einzugeben.</w:t>
          </w:r>
        </w:p>
      </w:docPartBody>
    </w:docPart>
    <w:docPart>
      <w:docPartPr>
        <w:name w:val="F2132FF6BFC8424B9CDD10CD478511BB"/>
        <w:category>
          <w:name w:val="Allgemein"/>
          <w:gallery w:val="placeholder"/>
        </w:category>
        <w:types>
          <w:type w:val="bbPlcHdr"/>
        </w:types>
        <w:behaviors>
          <w:behavior w:val="content"/>
        </w:behaviors>
        <w:guid w:val="{3E353286-4927-4956-B451-8CD345E59570}"/>
      </w:docPartPr>
      <w:docPartBody>
        <w:p w:rsidR="00EC3ECF" w:rsidRDefault="009E46BC" w:rsidP="009E46BC">
          <w:pPr>
            <w:pStyle w:val="F2132FF6BFC8424B9CDD10CD478511BB"/>
          </w:pPr>
          <w:r>
            <w:rPr>
              <w:rStyle w:val="Platzhaltertext"/>
            </w:rPr>
            <w:t>Klicken oder tippen Sie hier, um Text einzugeben.</w:t>
          </w:r>
        </w:p>
      </w:docPartBody>
    </w:docPart>
    <w:docPart>
      <w:docPartPr>
        <w:name w:val="28B6549B5EBB4E24876D2FFCBDE73C8F"/>
        <w:category>
          <w:name w:val="Allgemein"/>
          <w:gallery w:val="placeholder"/>
        </w:category>
        <w:types>
          <w:type w:val="bbPlcHdr"/>
        </w:types>
        <w:behaviors>
          <w:behavior w:val="content"/>
        </w:behaviors>
        <w:guid w:val="{2FA78CD4-66F5-4CBA-AF39-4EF9E3F61B6C}"/>
      </w:docPartPr>
      <w:docPartBody>
        <w:p w:rsidR="00EC3ECF" w:rsidRDefault="009E46BC" w:rsidP="009E46BC">
          <w:pPr>
            <w:pStyle w:val="28B6549B5EBB4E24876D2FFCBDE73C8F"/>
          </w:pPr>
          <w:r>
            <w:rPr>
              <w:rStyle w:val="Platzhaltertext"/>
            </w:rPr>
            <w:t>Klicken oder tippen Sie hier, um Text einzugeben.</w:t>
          </w:r>
        </w:p>
      </w:docPartBody>
    </w:docPart>
    <w:docPart>
      <w:docPartPr>
        <w:name w:val="16E79CD5A03F44B8B740D71817E4DDF6"/>
        <w:category>
          <w:name w:val="Allgemein"/>
          <w:gallery w:val="placeholder"/>
        </w:category>
        <w:types>
          <w:type w:val="bbPlcHdr"/>
        </w:types>
        <w:behaviors>
          <w:behavior w:val="content"/>
        </w:behaviors>
        <w:guid w:val="{072F92C3-18A4-411B-BF2E-12C2D60B73C8}"/>
      </w:docPartPr>
      <w:docPartBody>
        <w:p w:rsidR="00BC73FF" w:rsidRDefault="00A264D0" w:rsidP="00A264D0">
          <w:pPr>
            <w:pStyle w:val="16E79CD5A03F44B8B740D71817E4DDF6"/>
          </w:pPr>
          <w:r>
            <w:rPr>
              <w:rStyle w:val="Platzhaltertext"/>
            </w:rPr>
            <w:t>Klicken oder tippen Sie hier, um Text einzugeben.</w:t>
          </w:r>
        </w:p>
      </w:docPartBody>
    </w:docPart>
    <w:docPart>
      <w:docPartPr>
        <w:name w:val="4C1AACA451F844C99015BB031E90F034"/>
        <w:category>
          <w:name w:val="Allgemein"/>
          <w:gallery w:val="placeholder"/>
        </w:category>
        <w:types>
          <w:type w:val="bbPlcHdr"/>
        </w:types>
        <w:behaviors>
          <w:behavior w:val="content"/>
        </w:behaviors>
        <w:guid w:val="{8AA06CF6-869C-4BB8-A192-35CA0C427369}"/>
      </w:docPartPr>
      <w:docPartBody>
        <w:p w:rsidR="00BC73FF" w:rsidRDefault="00A264D0" w:rsidP="00A264D0">
          <w:pPr>
            <w:pStyle w:val="4C1AACA451F844C99015BB031E90F034"/>
          </w:pPr>
          <w:r>
            <w:rPr>
              <w:rStyle w:val="Platzhaltertext"/>
            </w:rPr>
            <w:t>Klicken oder tippen Sie hier, um Text einzugeben.</w:t>
          </w:r>
        </w:p>
      </w:docPartBody>
    </w:docPart>
    <w:docPart>
      <w:docPartPr>
        <w:name w:val="FEB7A51F9FDE4D2ABDF4123C204B3738"/>
        <w:category>
          <w:name w:val="Allgemein"/>
          <w:gallery w:val="placeholder"/>
        </w:category>
        <w:types>
          <w:type w:val="bbPlcHdr"/>
        </w:types>
        <w:behaviors>
          <w:behavior w:val="content"/>
        </w:behaviors>
        <w:guid w:val="{0EE5F121-42B6-4012-BC9C-F0B196CF5410}"/>
      </w:docPartPr>
      <w:docPartBody>
        <w:p w:rsidR="00D208F0" w:rsidRDefault="009013CC" w:rsidP="009013CC">
          <w:pPr>
            <w:pStyle w:val="FEB7A51F9FDE4D2ABDF4123C204B3738"/>
          </w:pPr>
          <w:r>
            <w:rPr>
              <w:rStyle w:val="Platzhaltertext"/>
            </w:rPr>
            <w:t>Klicken oder tippen Sie hier, um Text einzugeben.</w:t>
          </w:r>
        </w:p>
      </w:docPartBody>
    </w:docPart>
    <w:docPart>
      <w:docPartPr>
        <w:name w:val="26EFD05E7B3041E8B62CFE3A67602F02"/>
        <w:category>
          <w:name w:val="Allgemein"/>
          <w:gallery w:val="placeholder"/>
        </w:category>
        <w:types>
          <w:type w:val="bbPlcHdr"/>
        </w:types>
        <w:behaviors>
          <w:behavior w:val="content"/>
        </w:behaviors>
        <w:guid w:val="{ED7981EB-6CAE-4181-BEEA-4545036270D8}"/>
      </w:docPartPr>
      <w:docPartBody>
        <w:p w:rsidR="00D208F0" w:rsidRDefault="009013CC" w:rsidP="009013CC">
          <w:pPr>
            <w:pStyle w:val="26EFD05E7B3041E8B62CFE3A67602F02"/>
          </w:pPr>
          <w:r>
            <w:rPr>
              <w:rStyle w:val="Platzhaltertext"/>
            </w:rPr>
            <w:t>Klicken oder tippen Sie hier, um Text einzugeben.</w:t>
          </w:r>
        </w:p>
      </w:docPartBody>
    </w:docPart>
    <w:docPart>
      <w:docPartPr>
        <w:name w:val="25A18B89B67A447C979D6B4A67F888FA"/>
        <w:category>
          <w:name w:val="Allgemein"/>
          <w:gallery w:val="placeholder"/>
        </w:category>
        <w:types>
          <w:type w:val="bbPlcHdr"/>
        </w:types>
        <w:behaviors>
          <w:behavior w:val="content"/>
        </w:behaviors>
        <w:guid w:val="{02FC3C4A-1B57-4C81-B4B9-EE304F5A4037}"/>
      </w:docPartPr>
      <w:docPartBody>
        <w:p w:rsidR="00D208F0" w:rsidRDefault="009013CC" w:rsidP="009013CC">
          <w:pPr>
            <w:pStyle w:val="25A18B89B67A447C979D6B4A67F888FA"/>
          </w:pPr>
          <w:r>
            <w:rPr>
              <w:rStyle w:val="Platzhaltertext"/>
            </w:rPr>
            <w:t>Klicken oder tippen Sie hier, um Text einzugeben.</w:t>
          </w:r>
        </w:p>
      </w:docPartBody>
    </w:docPart>
    <w:docPart>
      <w:docPartPr>
        <w:name w:val="50990D7860714F3087815ADB408CEFC9"/>
        <w:category>
          <w:name w:val="Allgemein"/>
          <w:gallery w:val="placeholder"/>
        </w:category>
        <w:types>
          <w:type w:val="bbPlcHdr"/>
        </w:types>
        <w:behaviors>
          <w:behavior w:val="content"/>
        </w:behaviors>
        <w:guid w:val="{E99F5779-38E5-49F4-A52E-D6C3A88DA051}"/>
      </w:docPartPr>
      <w:docPartBody>
        <w:p w:rsidR="00D208F0" w:rsidRDefault="009013CC" w:rsidP="009013CC">
          <w:pPr>
            <w:pStyle w:val="50990D7860714F3087815ADB408CEFC9"/>
          </w:pPr>
          <w:r>
            <w:rPr>
              <w:rStyle w:val="Platzhaltertext"/>
            </w:rPr>
            <w:t>Klicken oder tippen Sie hier, um Text einzugeben.</w:t>
          </w:r>
        </w:p>
      </w:docPartBody>
    </w:docPart>
    <w:docPart>
      <w:docPartPr>
        <w:name w:val="8AA3ECB49D2F4108A1A3AC112C6AD5C9"/>
        <w:category>
          <w:name w:val="Allgemein"/>
          <w:gallery w:val="placeholder"/>
        </w:category>
        <w:types>
          <w:type w:val="bbPlcHdr"/>
        </w:types>
        <w:behaviors>
          <w:behavior w:val="content"/>
        </w:behaviors>
        <w:guid w:val="{1DA03C40-482B-4C51-A109-5B2E9E042092}"/>
      </w:docPartPr>
      <w:docPartBody>
        <w:p w:rsidR="00D208F0" w:rsidRDefault="009013CC" w:rsidP="009013CC">
          <w:pPr>
            <w:pStyle w:val="8AA3ECB49D2F4108A1A3AC112C6AD5C9"/>
          </w:pPr>
          <w:r>
            <w:rPr>
              <w:rStyle w:val="Platzhaltertext"/>
            </w:rPr>
            <w:t>Klicken oder tippen Sie hier, um Text einzugeben.</w:t>
          </w:r>
        </w:p>
      </w:docPartBody>
    </w:docPart>
    <w:docPart>
      <w:docPartPr>
        <w:name w:val="95B31A310AEC4CC2B471AD27D6AA8271"/>
        <w:category>
          <w:name w:val="Allgemein"/>
          <w:gallery w:val="placeholder"/>
        </w:category>
        <w:types>
          <w:type w:val="bbPlcHdr"/>
        </w:types>
        <w:behaviors>
          <w:behavior w:val="content"/>
        </w:behaviors>
        <w:guid w:val="{7FD2D516-9687-45A6-9EEE-108CD20B2A5A}"/>
      </w:docPartPr>
      <w:docPartBody>
        <w:p w:rsidR="00D208F0" w:rsidRDefault="009013CC" w:rsidP="009013CC">
          <w:pPr>
            <w:pStyle w:val="95B31A310AEC4CC2B471AD27D6AA8271"/>
          </w:pPr>
          <w:r>
            <w:rPr>
              <w:rStyle w:val="Platzhaltertext"/>
            </w:rPr>
            <w:t>Klicken oder tippen Sie hier, um Text einzugeben.</w:t>
          </w:r>
        </w:p>
      </w:docPartBody>
    </w:docPart>
    <w:docPart>
      <w:docPartPr>
        <w:name w:val="1E83CC03FECE483B8871E9B6B0A6303E"/>
        <w:category>
          <w:name w:val="Allgemein"/>
          <w:gallery w:val="placeholder"/>
        </w:category>
        <w:types>
          <w:type w:val="bbPlcHdr"/>
        </w:types>
        <w:behaviors>
          <w:behavior w:val="content"/>
        </w:behaviors>
        <w:guid w:val="{DA754C44-68D4-46C7-B580-1AAC51629BD5}"/>
      </w:docPartPr>
      <w:docPartBody>
        <w:p w:rsidR="00D208F0" w:rsidRDefault="009013CC" w:rsidP="009013CC">
          <w:pPr>
            <w:pStyle w:val="1E83CC03FECE483B8871E9B6B0A6303E"/>
          </w:pPr>
          <w:r>
            <w:rPr>
              <w:rStyle w:val="Platzhaltertext"/>
            </w:rPr>
            <w:t>Klicken oder tippen Sie hier, um Text einzugeben.</w:t>
          </w:r>
        </w:p>
      </w:docPartBody>
    </w:docPart>
    <w:docPart>
      <w:docPartPr>
        <w:name w:val="D04AC3D1FECA45E8A98BA21587172ECC"/>
        <w:category>
          <w:name w:val="Allgemein"/>
          <w:gallery w:val="placeholder"/>
        </w:category>
        <w:types>
          <w:type w:val="bbPlcHdr"/>
        </w:types>
        <w:behaviors>
          <w:behavior w:val="content"/>
        </w:behaviors>
        <w:guid w:val="{DF1FD7A9-69F1-4117-905E-3E2D8AD54DB6}"/>
      </w:docPartPr>
      <w:docPartBody>
        <w:p w:rsidR="00D208F0" w:rsidRDefault="009013CC" w:rsidP="009013CC">
          <w:pPr>
            <w:pStyle w:val="D04AC3D1FECA45E8A98BA21587172ECC"/>
          </w:pPr>
          <w:r>
            <w:rPr>
              <w:rStyle w:val="Platzhaltertext"/>
            </w:rPr>
            <w:t>Klicken oder tippen Sie hier, um Text einzugeben.</w:t>
          </w:r>
        </w:p>
      </w:docPartBody>
    </w:docPart>
    <w:docPart>
      <w:docPartPr>
        <w:name w:val="A3DA89BAA59D4E73AA9C622D417C316C"/>
        <w:category>
          <w:name w:val="Allgemein"/>
          <w:gallery w:val="placeholder"/>
        </w:category>
        <w:types>
          <w:type w:val="bbPlcHdr"/>
        </w:types>
        <w:behaviors>
          <w:behavior w:val="content"/>
        </w:behaviors>
        <w:guid w:val="{9680DBF1-075F-4BDA-A6D8-E0E535EC455E}"/>
      </w:docPartPr>
      <w:docPartBody>
        <w:p w:rsidR="00D208F0" w:rsidRDefault="009013CC" w:rsidP="009013CC">
          <w:pPr>
            <w:pStyle w:val="A3DA89BAA59D4E73AA9C622D417C316C"/>
          </w:pPr>
          <w:r>
            <w:rPr>
              <w:rStyle w:val="Platzhaltertext"/>
            </w:rPr>
            <w:t>Klicken oder tippen Sie hier, um Text einzugeben.</w:t>
          </w:r>
        </w:p>
      </w:docPartBody>
    </w:docPart>
    <w:docPart>
      <w:docPartPr>
        <w:name w:val="025F568FD0D94C4EABE50A38CCE3FC27"/>
        <w:category>
          <w:name w:val="Allgemein"/>
          <w:gallery w:val="placeholder"/>
        </w:category>
        <w:types>
          <w:type w:val="bbPlcHdr"/>
        </w:types>
        <w:behaviors>
          <w:behavior w:val="content"/>
        </w:behaviors>
        <w:guid w:val="{273D02BC-1238-41C8-8964-50E717BA8F54}"/>
      </w:docPartPr>
      <w:docPartBody>
        <w:p w:rsidR="00D208F0" w:rsidRDefault="009013CC" w:rsidP="009013CC">
          <w:pPr>
            <w:pStyle w:val="025F568FD0D94C4EABE50A38CCE3FC27"/>
          </w:pPr>
          <w:r>
            <w:rPr>
              <w:rStyle w:val="Platzhaltertext"/>
            </w:rPr>
            <w:t>Klicken oder tippen Sie hier, um Text einzugeben.</w:t>
          </w:r>
        </w:p>
      </w:docPartBody>
    </w:docPart>
    <w:docPart>
      <w:docPartPr>
        <w:name w:val="67677D97AF284466A1D86D5E18E2F4CD"/>
        <w:category>
          <w:name w:val="Allgemein"/>
          <w:gallery w:val="placeholder"/>
        </w:category>
        <w:types>
          <w:type w:val="bbPlcHdr"/>
        </w:types>
        <w:behaviors>
          <w:behavior w:val="content"/>
        </w:behaviors>
        <w:guid w:val="{F143414C-5FB3-4639-8F07-A94576A17475}"/>
      </w:docPartPr>
      <w:docPartBody>
        <w:p w:rsidR="00D208F0" w:rsidRDefault="009013CC" w:rsidP="009013CC">
          <w:pPr>
            <w:pStyle w:val="67677D97AF284466A1D86D5E18E2F4CD"/>
          </w:pPr>
          <w:r>
            <w:rPr>
              <w:rStyle w:val="Platzhaltertext"/>
            </w:rPr>
            <w:t>Klicken oder tippen Sie hier, um Text einzugeben.</w:t>
          </w:r>
        </w:p>
      </w:docPartBody>
    </w:docPart>
    <w:docPart>
      <w:docPartPr>
        <w:name w:val="1BC6E2A9A55444E08C8F1751B0D9985B"/>
        <w:category>
          <w:name w:val="Allgemein"/>
          <w:gallery w:val="placeholder"/>
        </w:category>
        <w:types>
          <w:type w:val="bbPlcHdr"/>
        </w:types>
        <w:behaviors>
          <w:behavior w:val="content"/>
        </w:behaviors>
        <w:guid w:val="{2B3C1F1A-9AD7-4606-B7F8-6316F84EC449}"/>
      </w:docPartPr>
      <w:docPartBody>
        <w:p w:rsidR="00D208F0" w:rsidRDefault="009013CC" w:rsidP="009013CC">
          <w:pPr>
            <w:pStyle w:val="1BC6E2A9A55444E08C8F1751B0D9985B"/>
          </w:pPr>
          <w:r>
            <w:rPr>
              <w:rStyle w:val="Platzhaltertext"/>
            </w:rPr>
            <w:t>Klicken oder tippen Sie hier, um Text einzugeben.</w:t>
          </w:r>
        </w:p>
      </w:docPartBody>
    </w:docPart>
    <w:docPart>
      <w:docPartPr>
        <w:name w:val="24DF3473D7604BFD9E94C862E5F5AA35"/>
        <w:category>
          <w:name w:val="Allgemein"/>
          <w:gallery w:val="placeholder"/>
        </w:category>
        <w:types>
          <w:type w:val="bbPlcHdr"/>
        </w:types>
        <w:behaviors>
          <w:behavior w:val="content"/>
        </w:behaviors>
        <w:guid w:val="{32B77910-2C1B-40F7-BE58-95736F690A03}"/>
      </w:docPartPr>
      <w:docPartBody>
        <w:p w:rsidR="00D208F0" w:rsidRDefault="009013CC" w:rsidP="009013CC">
          <w:pPr>
            <w:pStyle w:val="24DF3473D7604BFD9E94C862E5F5AA35"/>
          </w:pPr>
          <w:r>
            <w:rPr>
              <w:rStyle w:val="Platzhaltertext"/>
            </w:rPr>
            <w:t>Klicken oder tippen Sie hier, um Text einzugeben.</w:t>
          </w:r>
        </w:p>
      </w:docPartBody>
    </w:docPart>
    <w:docPart>
      <w:docPartPr>
        <w:name w:val="E921B7E9EE5241C9BBEC31594A5A134E"/>
        <w:category>
          <w:name w:val="Allgemein"/>
          <w:gallery w:val="placeholder"/>
        </w:category>
        <w:types>
          <w:type w:val="bbPlcHdr"/>
        </w:types>
        <w:behaviors>
          <w:behavior w:val="content"/>
        </w:behaviors>
        <w:guid w:val="{3C692992-8997-4AE8-ABFE-7BFF5B1F398E}"/>
      </w:docPartPr>
      <w:docPartBody>
        <w:p w:rsidR="00D208F0" w:rsidRDefault="009013CC" w:rsidP="009013CC">
          <w:pPr>
            <w:pStyle w:val="E921B7E9EE5241C9BBEC31594A5A134E"/>
          </w:pPr>
          <w:r>
            <w:rPr>
              <w:rStyle w:val="Platzhaltertext"/>
            </w:rPr>
            <w:t>Klicken oder tippen Sie hier, um Text einzugeben.</w:t>
          </w:r>
        </w:p>
      </w:docPartBody>
    </w:docPart>
    <w:docPart>
      <w:docPartPr>
        <w:name w:val="512303C00CA64CCB8B09C81A51FDFADE"/>
        <w:category>
          <w:name w:val="Allgemein"/>
          <w:gallery w:val="placeholder"/>
        </w:category>
        <w:types>
          <w:type w:val="bbPlcHdr"/>
        </w:types>
        <w:behaviors>
          <w:behavior w:val="content"/>
        </w:behaviors>
        <w:guid w:val="{93B76DC2-F0C1-4145-8D52-445295754D13}"/>
      </w:docPartPr>
      <w:docPartBody>
        <w:p w:rsidR="00D208F0" w:rsidRDefault="009013CC" w:rsidP="009013CC">
          <w:pPr>
            <w:pStyle w:val="512303C00CA64CCB8B09C81A51FDFADE"/>
          </w:pPr>
          <w:r>
            <w:rPr>
              <w:rStyle w:val="Platzhaltertext"/>
            </w:rPr>
            <w:t>Klicken oder tippen Sie hier, um Text einzugeben.</w:t>
          </w:r>
        </w:p>
      </w:docPartBody>
    </w:docPart>
    <w:docPart>
      <w:docPartPr>
        <w:name w:val="EF4A0AC74A9546A5868E97793D05CADB"/>
        <w:category>
          <w:name w:val="Allgemein"/>
          <w:gallery w:val="placeholder"/>
        </w:category>
        <w:types>
          <w:type w:val="bbPlcHdr"/>
        </w:types>
        <w:behaviors>
          <w:behavior w:val="content"/>
        </w:behaviors>
        <w:guid w:val="{D1CC031D-EAE8-48D9-A6B3-E64198F97CFB}"/>
      </w:docPartPr>
      <w:docPartBody>
        <w:p w:rsidR="00D208F0" w:rsidRDefault="009013CC" w:rsidP="009013CC">
          <w:pPr>
            <w:pStyle w:val="EF4A0AC74A9546A5868E97793D05CADB"/>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7F"/>
    <w:rsid w:val="000339F9"/>
    <w:rsid w:val="00093511"/>
    <w:rsid w:val="000B70AC"/>
    <w:rsid w:val="000D5ACD"/>
    <w:rsid w:val="001D067F"/>
    <w:rsid w:val="001E1069"/>
    <w:rsid w:val="00206186"/>
    <w:rsid w:val="00240F9D"/>
    <w:rsid w:val="00242D8A"/>
    <w:rsid w:val="002443DD"/>
    <w:rsid w:val="002D406B"/>
    <w:rsid w:val="002E60EB"/>
    <w:rsid w:val="0035310B"/>
    <w:rsid w:val="00377861"/>
    <w:rsid w:val="00394DA9"/>
    <w:rsid w:val="00465A87"/>
    <w:rsid w:val="00466E07"/>
    <w:rsid w:val="00490DF7"/>
    <w:rsid w:val="004E2F1C"/>
    <w:rsid w:val="00594B4E"/>
    <w:rsid w:val="005A5126"/>
    <w:rsid w:val="00624D23"/>
    <w:rsid w:val="00662D1E"/>
    <w:rsid w:val="00686BD9"/>
    <w:rsid w:val="006955F2"/>
    <w:rsid w:val="006B479F"/>
    <w:rsid w:val="006B7734"/>
    <w:rsid w:val="006F117E"/>
    <w:rsid w:val="00717318"/>
    <w:rsid w:val="00780060"/>
    <w:rsid w:val="00844826"/>
    <w:rsid w:val="00863C7F"/>
    <w:rsid w:val="00864E0E"/>
    <w:rsid w:val="008E27F6"/>
    <w:rsid w:val="009013CC"/>
    <w:rsid w:val="009161EF"/>
    <w:rsid w:val="009249D1"/>
    <w:rsid w:val="00946F41"/>
    <w:rsid w:val="00971B4E"/>
    <w:rsid w:val="009E3610"/>
    <w:rsid w:val="009E46BC"/>
    <w:rsid w:val="00A049EC"/>
    <w:rsid w:val="00A264D0"/>
    <w:rsid w:val="00A45944"/>
    <w:rsid w:val="00A7601E"/>
    <w:rsid w:val="00AF194D"/>
    <w:rsid w:val="00B1313F"/>
    <w:rsid w:val="00B27DE8"/>
    <w:rsid w:val="00B718ED"/>
    <w:rsid w:val="00B93DD6"/>
    <w:rsid w:val="00BC73FF"/>
    <w:rsid w:val="00BE5F2E"/>
    <w:rsid w:val="00C40F12"/>
    <w:rsid w:val="00D11603"/>
    <w:rsid w:val="00D208F0"/>
    <w:rsid w:val="00D209E7"/>
    <w:rsid w:val="00DB7499"/>
    <w:rsid w:val="00DD02AD"/>
    <w:rsid w:val="00E26F83"/>
    <w:rsid w:val="00E76B29"/>
    <w:rsid w:val="00EC3ECF"/>
    <w:rsid w:val="00F77BE3"/>
    <w:rsid w:val="00F82057"/>
    <w:rsid w:val="00F85D7F"/>
    <w:rsid w:val="00FC2FD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013CC"/>
    <w:rPr>
      <w:color w:val="808080"/>
    </w:rPr>
  </w:style>
  <w:style w:type="paragraph" w:customStyle="1" w:styleId="5F576AACDBB5468DBACC7A6EE357AE07">
    <w:name w:val="5F576AACDBB5468DBACC7A6EE357AE07"/>
    <w:rsid w:val="00863C7F"/>
  </w:style>
  <w:style w:type="paragraph" w:customStyle="1" w:styleId="9084F5663B594A768239FFC6B93951BF">
    <w:name w:val="9084F5663B594A768239FFC6B93951BF"/>
    <w:rsid w:val="0035310B"/>
  </w:style>
  <w:style w:type="paragraph" w:customStyle="1" w:styleId="AB3BDB01559645D194323294DA070A51">
    <w:name w:val="AB3BDB01559645D194323294DA070A51"/>
    <w:rsid w:val="00242D8A"/>
  </w:style>
  <w:style w:type="paragraph" w:customStyle="1" w:styleId="6F6C8BD0CB3F4BCDB72DED6DB80A1C77">
    <w:name w:val="6F6C8BD0CB3F4BCDB72DED6DB80A1C77"/>
    <w:rsid w:val="00242D8A"/>
  </w:style>
  <w:style w:type="paragraph" w:customStyle="1" w:styleId="3B0F19ECF5F24DA698A5401851C9270F">
    <w:name w:val="3B0F19ECF5F24DA698A5401851C9270F"/>
    <w:rsid w:val="00242D8A"/>
  </w:style>
  <w:style w:type="paragraph" w:customStyle="1" w:styleId="9CF5E21CFEB6407B9CBE3D78CEE4DE46">
    <w:name w:val="9CF5E21CFEB6407B9CBE3D78CEE4DE46"/>
    <w:rsid w:val="0035310B"/>
  </w:style>
  <w:style w:type="paragraph" w:customStyle="1" w:styleId="3CBAC5008CED4912B18898213E9957A3">
    <w:name w:val="3CBAC5008CED4912B18898213E9957A3"/>
    <w:rsid w:val="0035310B"/>
  </w:style>
  <w:style w:type="paragraph" w:customStyle="1" w:styleId="9795E2CCC8FF44DFA4E3C91F9D444344">
    <w:name w:val="9795E2CCC8FF44DFA4E3C91F9D444344"/>
    <w:rsid w:val="0035310B"/>
  </w:style>
  <w:style w:type="paragraph" w:customStyle="1" w:styleId="4694504E62CE46B9B6648C558EC4FA91">
    <w:name w:val="4694504E62CE46B9B6648C558EC4FA91"/>
    <w:rsid w:val="0035310B"/>
  </w:style>
  <w:style w:type="paragraph" w:customStyle="1" w:styleId="DE607BEA829D48509C39E278725BFBFD">
    <w:name w:val="DE607BEA829D48509C39E278725BFBFD"/>
    <w:rsid w:val="0035310B"/>
  </w:style>
  <w:style w:type="paragraph" w:customStyle="1" w:styleId="02F39A0BD7EC49219FBF85C10CF6C71D">
    <w:name w:val="02F39A0BD7EC49219FBF85C10CF6C71D"/>
    <w:rsid w:val="0035310B"/>
  </w:style>
  <w:style w:type="paragraph" w:customStyle="1" w:styleId="35C9C0330EB246339751047AE2608E47">
    <w:name w:val="35C9C0330EB246339751047AE2608E47"/>
    <w:rsid w:val="0035310B"/>
  </w:style>
  <w:style w:type="paragraph" w:customStyle="1" w:styleId="1436FA7449F441CE968E8BAC90197C41">
    <w:name w:val="1436FA7449F441CE968E8BAC90197C41"/>
    <w:rsid w:val="0035310B"/>
  </w:style>
  <w:style w:type="paragraph" w:customStyle="1" w:styleId="54DA76E43545431598F8A1029D125A0E">
    <w:name w:val="54DA76E43545431598F8A1029D125A0E"/>
    <w:rsid w:val="0035310B"/>
  </w:style>
  <w:style w:type="paragraph" w:customStyle="1" w:styleId="4548CD29C4DF440C8AD5A5987F1A6AD1">
    <w:name w:val="4548CD29C4DF440C8AD5A5987F1A6AD1"/>
    <w:rsid w:val="0035310B"/>
  </w:style>
  <w:style w:type="paragraph" w:customStyle="1" w:styleId="C30AC9488A8B4B87A492CF7147C4038C">
    <w:name w:val="C30AC9488A8B4B87A492CF7147C4038C"/>
    <w:rsid w:val="0035310B"/>
  </w:style>
  <w:style w:type="paragraph" w:customStyle="1" w:styleId="0FE7C1B5C07145DABAEA6244291F97A6">
    <w:name w:val="0FE7C1B5C07145DABAEA6244291F97A6"/>
    <w:rsid w:val="0035310B"/>
  </w:style>
  <w:style w:type="paragraph" w:customStyle="1" w:styleId="DD347004E2524BE58D547E26A73E77C5">
    <w:name w:val="DD347004E2524BE58D547E26A73E77C5"/>
    <w:rsid w:val="0035310B"/>
  </w:style>
  <w:style w:type="paragraph" w:customStyle="1" w:styleId="F4C0BCA64EC1472DA2C4018D1669B9F9">
    <w:name w:val="F4C0BCA64EC1472DA2C4018D1669B9F9"/>
    <w:rsid w:val="0035310B"/>
  </w:style>
  <w:style w:type="paragraph" w:customStyle="1" w:styleId="F2A34A88D878448DBECFB3B8E34E93BA">
    <w:name w:val="F2A34A88D878448DBECFB3B8E34E93BA"/>
    <w:rsid w:val="0035310B"/>
  </w:style>
  <w:style w:type="paragraph" w:customStyle="1" w:styleId="35CFB8C94C3D457988677D6F0AA30BAA">
    <w:name w:val="35CFB8C94C3D457988677D6F0AA30BAA"/>
    <w:rsid w:val="0035310B"/>
  </w:style>
  <w:style w:type="paragraph" w:customStyle="1" w:styleId="5C7EB55B409A4CD2996ED04978CC1018">
    <w:name w:val="5C7EB55B409A4CD2996ED04978CC1018"/>
    <w:rsid w:val="0035310B"/>
  </w:style>
  <w:style w:type="paragraph" w:customStyle="1" w:styleId="E191C4E209AE4A4AB80F495A13ACB362">
    <w:name w:val="E191C4E209AE4A4AB80F495A13ACB362"/>
    <w:rsid w:val="0035310B"/>
  </w:style>
  <w:style w:type="paragraph" w:customStyle="1" w:styleId="24B653E23A394AB8996BFC479B4095AD">
    <w:name w:val="24B653E23A394AB8996BFC479B4095AD"/>
    <w:rsid w:val="0035310B"/>
  </w:style>
  <w:style w:type="paragraph" w:customStyle="1" w:styleId="7D9E362878ED4863B14D91B9345E4281">
    <w:name w:val="7D9E362878ED4863B14D91B9345E4281"/>
    <w:rsid w:val="0035310B"/>
  </w:style>
  <w:style w:type="paragraph" w:customStyle="1" w:styleId="7488E4AC58FA4FFAA736FDF0B2196891">
    <w:name w:val="7488E4AC58FA4FFAA736FDF0B2196891"/>
    <w:rsid w:val="0035310B"/>
  </w:style>
  <w:style w:type="paragraph" w:customStyle="1" w:styleId="6FD2AB3C4DBE46E799E3145959470417">
    <w:name w:val="6FD2AB3C4DBE46E799E3145959470417"/>
    <w:rsid w:val="0035310B"/>
  </w:style>
  <w:style w:type="paragraph" w:customStyle="1" w:styleId="C452AFD7B151413F8BE47697870CC251">
    <w:name w:val="C452AFD7B151413F8BE47697870CC251"/>
    <w:rsid w:val="0035310B"/>
  </w:style>
  <w:style w:type="paragraph" w:customStyle="1" w:styleId="9E67F430EF4F410AA126F59C5F03E2EE">
    <w:name w:val="9E67F430EF4F410AA126F59C5F03E2EE"/>
    <w:rsid w:val="0035310B"/>
  </w:style>
  <w:style w:type="paragraph" w:customStyle="1" w:styleId="A8F05B5E775A4AFE9D631AFE46341A92">
    <w:name w:val="A8F05B5E775A4AFE9D631AFE46341A92"/>
    <w:rsid w:val="0035310B"/>
  </w:style>
  <w:style w:type="paragraph" w:customStyle="1" w:styleId="0EF0F19DC9A44489861F78A9781FEA08">
    <w:name w:val="0EF0F19DC9A44489861F78A9781FEA08"/>
    <w:rsid w:val="0035310B"/>
  </w:style>
  <w:style w:type="paragraph" w:customStyle="1" w:styleId="2ED5941B2B9F4A49AA474792822F6F9E">
    <w:name w:val="2ED5941B2B9F4A49AA474792822F6F9E"/>
    <w:rsid w:val="0035310B"/>
  </w:style>
  <w:style w:type="paragraph" w:customStyle="1" w:styleId="0670AAE8954D4645ACE1986A11E04B1E">
    <w:name w:val="0670AAE8954D4645ACE1986A11E04B1E"/>
    <w:rsid w:val="0035310B"/>
  </w:style>
  <w:style w:type="paragraph" w:customStyle="1" w:styleId="009B89BA67EA42E4A10172AA54A63E46">
    <w:name w:val="009B89BA67EA42E4A10172AA54A63E46"/>
    <w:rsid w:val="0035310B"/>
  </w:style>
  <w:style w:type="paragraph" w:customStyle="1" w:styleId="D60217E60C1B4F1F9A966203F63D55DB">
    <w:name w:val="D60217E60C1B4F1F9A966203F63D55DB"/>
    <w:rsid w:val="0035310B"/>
  </w:style>
  <w:style w:type="paragraph" w:customStyle="1" w:styleId="C5A62516AFBD4ADDB14368C7B2990B38">
    <w:name w:val="C5A62516AFBD4ADDB14368C7B2990B38"/>
    <w:rsid w:val="0035310B"/>
  </w:style>
  <w:style w:type="paragraph" w:customStyle="1" w:styleId="9A260A5E49774425A17A4A7BF37A9DA1">
    <w:name w:val="9A260A5E49774425A17A4A7BF37A9DA1"/>
    <w:rsid w:val="00AF194D"/>
  </w:style>
  <w:style w:type="paragraph" w:customStyle="1" w:styleId="FC96ECB4624148EC9843304EF9D077AC">
    <w:name w:val="FC96ECB4624148EC9843304EF9D077AC"/>
    <w:rsid w:val="00AF194D"/>
  </w:style>
  <w:style w:type="paragraph" w:customStyle="1" w:styleId="89E08F61E4DF4533A314E0322BB95A12">
    <w:name w:val="89E08F61E4DF4533A314E0322BB95A12"/>
    <w:rsid w:val="00AF194D"/>
  </w:style>
  <w:style w:type="paragraph" w:customStyle="1" w:styleId="0E1EA53237A1457FB0CA4C53AD2F4096">
    <w:name w:val="0E1EA53237A1457FB0CA4C53AD2F4096"/>
    <w:rsid w:val="00AF194D"/>
  </w:style>
  <w:style w:type="paragraph" w:customStyle="1" w:styleId="7AF6F20A26BE40299FA396B2873DB0FD">
    <w:name w:val="7AF6F20A26BE40299FA396B2873DB0FD"/>
    <w:rsid w:val="00AF194D"/>
  </w:style>
  <w:style w:type="paragraph" w:customStyle="1" w:styleId="8670CF3E44834730974C3C130086AC8A">
    <w:name w:val="8670CF3E44834730974C3C130086AC8A"/>
    <w:rsid w:val="00AF194D"/>
  </w:style>
  <w:style w:type="paragraph" w:customStyle="1" w:styleId="C8AE84B78A004BC787D3CF9F51A31B7C">
    <w:name w:val="C8AE84B78A004BC787D3CF9F51A31B7C"/>
    <w:rsid w:val="00AF194D"/>
  </w:style>
  <w:style w:type="paragraph" w:customStyle="1" w:styleId="CB190B6F868C4B3388F53EAF88E355B2">
    <w:name w:val="CB190B6F868C4B3388F53EAF88E355B2"/>
    <w:rsid w:val="00AF194D"/>
  </w:style>
  <w:style w:type="paragraph" w:customStyle="1" w:styleId="B2978E8EFEF84E388C1529B39618F39E">
    <w:name w:val="B2978E8EFEF84E388C1529B39618F39E"/>
    <w:rsid w:val="00AF194D"/>
  </w:style>
  <w:style w:type="paragraph" w:customStyle="1" w:styleId="32A999CAA21E47D68989A282C3BC7205">
    <w:name w:val="32A999CAA21E47D68989A282C3BC7205"/>
    <w:rsid w:val="00AF194D"/>
  </w:style>
  <w:style w:type="paragraph" w:customStyle="1" w:styleId="05E0355FD37F494FBE1E3A246B4BDC76">
    <w:name w:val="05E0355FD37F494FBE1E3A246B4BDC76"/>
    <w:rsid w:val="00AF194D"/>
  </w:style>
  <w:style w:type="paragraph" w:customStyle="1" w:styleId="33C78ED86F894621BAEA97E1FCE44E9C">
    <w:name w:val="33C78ED86F894621BAEA97E1FCE44E9C"/>
    <w:rsid w:val="00AF194D"/>
  </w:style>
  <w:style w:type="paragraph" w:customStyle="1" w:styleId="1C43AE0710E94711AD3E4945D07FD6E4">
    <w:name w:val="1C43AE0710E94711AD3E4945D07FD6E4"/>
    <w:rsid w:val="00AF194D"/>
  </w:style>
  <w:style w:type="paragraph" w:customStyle="1" w:styleId="E79AF9A9E27C42F69A27E3687BCFF639">
    <w:name w:val="E79AF9A9E27C42F69A27E3687BCFF639"/>
    <w:rsid w:val="00AF194D"/>
  </w:style>
  <w:style w:type="paragraph" w:customStyle="1" w:styleId="FF9EEE679AB84DE19D07611A1B0BD95C">
    <w:name w:val="FF9EEE679AB84DE19D07611A1B0BD95C"/>
    <w:rsid w:val="00AF194D"/>
  </w:style>
  <w:style w:type="paragraph" w:customStyle="1" w:styleId="F140AFA1E86D4D3A8EBDD06CDEC86840">
    <w:name w:val="F140AFA1E86D4D3A8EBDD06CDEC86840"/>
    <w:rsid w:val="00AF194D"/>
  </w:style>
  <w:style w:type="paragraph" w:customStyle="1" w:styleId="EEB96CE85BF049A2AFEB786E8453B86C">
    <w:name w:val="EEB96CE85BF049A2AFEB786E8453B86C"/>
    <w:rsid w:val="00AF194D"/>
  </w:style>
  <w:style w:type="paragraph" w:customStyle="1" w:styleId="5E85376498BE48568155C6663A7A2852">
    <w:name w:val="5E85376498BE48568155C6663A7A2852"/>
    <w:rsid w:val="00AF194D"/>
  </w:style>
  <w:style w:type="paragraph" w:customStyle="1" w:styleId="ACE35AF4467A458DB4009C6ADD92E6B4">
    <w:name w:val="ACE35AF4467A458DB4009C6ADD92E6B4"/>
    <w:rsid w:val="009E46BC"/>
  </w:style>
  <w:style w:type="paragraph" w:customStyle="1" w:styleId="B4AAD53640904C28B5078D107B254CFD">
    <w:name w:val="B4AAD53640904C28B5078D107B254CFD"/>
    <w:rsid w:val="009E46BC"/>
  </w:style>
  <w:style w:type="paragraph" w:customStyle="1" w:styleId="100F64B62664406B98B4C9BA77A65AA4">
    <w:name w:val="100F64B62664406B98B4C9BA77A65AA4"/>
    <w:rsid w:val="009E46BC"/>
  </w:style>
  <w:style w:type="paragraph" w:customStyle="1" w:styleId="A6E3BFF3E53749DF891908B8E4367633">
    <w:name w:val="A6E3BFF3E53749DF891908B8E4367633"/>
    <w:rsid w:val="009E46BC"/>
  </w:style>
  <w:style w:type="paragraph" w:customStyle="1" w:styleId="55A535ECD2D54DE3B4025645045B2D58">
    <w:name w:val="55A535ECD2D54DE3B4025645045B2D58"/>
    <w:rsid w:val="009E46BC"/>
  </w:style>
  <w:style w:type="paragraph" w:customStyle="1" w:styleId="AE4158E963984B90BF0D3CA373743F21">
    <w:name w:val="AE4158E963984B90BF0D3CA373743F21"/>
    <w:rsid w:val="009E46BC"/>
  </w:style>
  <w:style w:type="paragraph" w:customStyle="1" w:styleId="7CC1D7FB35AB47FAB0614ABAC39A153B">
    <w:name w:val="7CC1D7FB35AB47FAB0614ABAC39A153B"/>
    <w:rsid w:val="009E46BC"/>
  </w:style>
  <w:style w:type="paragraph" w:customStyle="1" w:styleId="674B1B7416A74CBD91CF43A07D63DD8E">
    <w:name w:val="674B1B7416A74CBD91CF43A07D63DD8E"/>
    <w:rsid w:val="009E46BC"/>
  </w:style>
  <w:style w:type="paragraph" w:customStyle="1" w:styleId="643038A458594C4BBAC82054CC617F86">
    <w:name w:val="643038A458594C4BBAC82054CC617F86"/>
    <w:rsid w:val="009E46BC"/>
  </w:style>
  <w:style w:type="paragraph" w:customStyle="1" w:styleId="866B64E038F6431D90DE312398653A2F">
    <w:name w:val="866B64E038F6431D90DE312398653A2F"/>
    <w:rsid w:val="009E46BC"/>
  </w:style>
  <w:style w:type="paragraph" w:customStyle="1" w:styleId="C6FBC7B50A21433B8F8E5794CABCEE8A">
    <w:name w:val="C6FBC7B50A21433B8F8E5794CABCEE8A"/>
    <w:rsid w:val="009E46BC"/>
  </w:style>
  <w:style w:type="paragraph" w:customStyle="1" w:styleId="C837B19D5045405FA0E1D9392758F0A5">
    <w:name w:val="C837B19D5045405FA0E1D9392758F0A5"/>
    <w:rsid w:val="009E46BC"/>
  </w:style>
  <w:style w:type="paragraph" w:customStyle="1" w:styleId="12B977891B08432F8294AA9215918F08">
    <w:name w:val="12B977891B08432F8294AA9215918F08"/>
    <w:rsid w:val="009E46BC"/>
  </w:style>
  <w:style w:type="paragraph" w:customStyle="1" w:styleId="59D98846DF984690A29017BE64BE0ECE">
    <w:name w:val="59D98846DF984690A29017BE64BE0ECE"/>
    <w:rsid w:val="009E46BC"/>
  </w:style>
  <w:style w:type="paragraph" w:customStyle="1" w:styleId="1DBAF8A896544F8F8F348A649E2547A2">
    <w:name w:val="1DBAF8A896544F8F8F348A649E2547A2"/>
    <w:rsid w:val="009E46BC"/>
  </w:style>
  <w:style w:type="paragraph" w:customStyle="1" w:styleId="69B4D3E765264BF7AF5F3F878A4154E2">
    <w:name w:val="69B4D3E765264BF7AF5F3F878A4154E2"/>
    <w:rsid w:val="009E46BC"/>
  </w:style>
  <w:style w:type="paragraph" w:customStyle="1" w:styleId="922429ED39214F59AC45F312BB5897F0">
    <w:name w:val="922429ED39214F59AC45F312BB5897F0"/>
    <w:rsid w:val="009E46BC"/>
  </w:style>
  <w:style w:type="paragraph" w:customStyle="1" w:styleId="EFB0EB2FD3954074A92986CC0434B43A">
    <w:name w:val="EFB0EB2FD3954074A92986CC0434B43A"/>
    <w:rsid w:val="009E46BC"/>
  </w:style>
  <w:style w:type="paragraph" w:customStyle="1" w:styleId="1D42945480C74BAD882EF43409185497">
    <w:name w:val="1D42945480C74BAD882EF43409185497"/>
    <w:rsid w:val="009E46BC"/>
  </w:style>
  <w:style w:type="paragraph" w:customStyle="1" w:styleId="A79AF280BBED4DF7B90202D88E0FD101">
    <w:name w:val="A79AF280BBED4DF7B90202D88E0FD101"/>
    <w:rsid w:val="009E46BC"/>
  </w:style>
  <w:style w:type="paragraph" w:customStyle="1" w:styleId="AC3F0D3FF83149B1AA634F4886C8A6F9">
    <w:name w:val="AC3F0D3FF83149B1AA634F4886C8A6F9"/>
    <w:rsid w:val="009E46BC"/>
  </w:style>
  <w:style w:type="paragraph" w:customStyle="1" w:styleId="12FE5C623DE2417B8F09F6DEB1C55388">
    <w:name w:val="12FE5C623DE2417B8F09F6DEB1C55388"/>
    <w:rsid w:val="009E46BC"/>
  </w:style>
  <w:style w:type="paragraph" w:customStyle="1" w:styleId="5841CAB2451840CE9640743C931BE949">
    <w:name w:val="5841CAB2451840CE9640743C931BE949"/>
    <w:rsid w:val="009E46BC"/>
  </w:style>
  <w:style w:type="paragraph" w:customStyle="1" w:styleId="E9978BB0F6144EEAADA8DACDF3643EB7">
    <w:name w:val="E9978BB0F6144EEAADA8DACDF3643EB7"/>
    <w:rsid w:val="009E46BC"/>
  </w:style>
  <w:style w:type="paragraph" w:customStyle="1" w:styleId="35BB40B01FA442088BAA2DD1A6AC5983">
    <w:name w:val="35BB40B01FA442088BAA2DD1A6AC5983"/>
    <w:rsid w:val="009E46BC"/>
  </w:style>
  <w:style w:type="paragraph" w:customStyle="1" w:styleId="F2132FF6BFC8424B9CDD10CD478511BB">
    <w:name w:val="F2132FF6BFC8424B9CDD10CD478511BB"/>
    <w:rsid w:val="009E46BC"/>
  </w:style>
  <w:style w:type="paragraph" w:customStyle="1" w:styleId="3A7C39E097854D08AABFE79A4DA4FA3F">
    <w:name w:val="3A7C39E097854D08AABFE79A4DA4FA3F"/>
    <w:rsid w:val="009E46BC"/>
  </w:style>
  <w:style w:type="paragraph" w:customStyle="1" w:styleId="28B6549B5EBB4E24876D2FFCBDE73C8F">
    <w:name w:val="28B6549B5EBB4E24876D2FFCBDE73C8F"/>
    <w:rsid w:val="009E46BC"/>
  </w:style>
  <w:style w:type="paragraph" w:customStyle="1" w:styleId="81ABA1C800C44BFCA2A2F54B59150DD2">
    <w:name w:val="81ABA1C800C44BFCA2A2F54B59150DD2"/>
    <w:rsid w:val="009E46BC"/>
  </w:style>
  <w:style w:type="paragraph" w:customStyle="1" w:styleId="1A2F751D1E3A48F386850F2002A3E52B">
    <w:name w:val="1A2F751D1E3A48F386850F2002A3E52B"/>
    <w:rsid w:val="009E46BC"/>
  </w:style>
  <w:style w:type="paragraph" w:customStyle="1" w:styleId="84DD4A0D02A1420C94765DAA1CC660AE">
    <w:name w:val="84DD4A0D02A1420C94765DAA1CC660AE"/>
    <w:rsid w:val="009E46BC"/>
  </w:style>
  <w:style w:type="paragraph" w:customStyle="1" w:styleId="F4DB5A6462804329B8D95DE4FF2E60DD">
    <w:name w:val="F4DB5A6462804329B8D95DE4FF2E60DD"/>
    <w:rsid w:val="009E46BC"/>
  </w:style>
  <w:style w:type="paragraph" w:customStyle="1" w:styleId="D36AB6B62CC141F7869AA45A638D432C">
    <w:name w:val="D36AB6B62CC141F7869AA45A638D432C"/>
    <w:rsid w:val="009E46BC"/>
  </w:style>
  <w:style w:type="paragraph" w:customStyle="1" w:styleId="58B4C4D8D4D645209750FBD7C91352E1">
    <w:name w:val="58B4C4D8D4D645209750FBD7C91352E1"/>
    <w:rsid w:val="009E46BC"/>
  </w:style>
  <w:style w:type="paragraph" w:customStyle="1" w:styleId="FE59D711438A4131876F14CF73F85384">
    <w:name w:val="FE59D711438A4131876F14CF73F85384"/>
    <w:rsid w:val="00A264D0"/>
  </w:style>
  <w:style w:type="paragraph" w:customStyle="1" w:styleId="B3FDC6952AC94977A195BF39B278039D">
    <w:name w:val="B3FDC6952AC94977A195BF39B278039D"/>
    <w:rsid w:val="00A264D0"/>
  </w:style>
  <w:style w:type="paragraph" w:customStyle="1" w:styleId="16E79CD5A03F44B8B740D71817E4DDF6">
    <w:name w:val="16E79CD5A03F44B8B740D71817E4DDF6"/>
    <w:rsid w:val="00A264D0"/>
  </w:style>
  <w:style w:type="paragraph" w:customStyle="1" w:styleId="4C1AACA451F844C99015BB031E90F034">
    <w:name w:val="4C1AACA451F844C99015BB031E90F034"/>
    <w:rsid w:val="00A264D0"/>
  </w:style>
  <w:style w:type="paragraph" w:customStyle="1" w:styleId="6B37A040D3AB4204A5C42C1DDAC6A644">
    <w:name w:val="6B37A040D3AB4204A5C42C1DDAC6A644"/>
    <w:rsid w:val="00A264D0"/>
  </w:style>
  <w:style w:type="paragraph" w:customStyle="1" w:styleId="8677255652054BD29EA002C9BE95E113">
    <w:name w:val="8677255652054BD29EA002C9BE95E113"/>
    <w:rsid w:val="00A264D0"/>
  </w:style>
  <w:style w:type="paragraph" w:customStyle="1" w:styleId="324F697D3577473CA3649C31F12B001D">
    <w:name w:val="324F697D3577473CA3649C31F12B001D"/>
    <w:rsid w:val="009249D1"/>
  </w:style>
  <w:style w:type="paragraph" w:customStyle="1" w:styleId="F9680D9CBEA34E62BDF67C0A0777106E">
    <w:name w:val="F9680D9CBEA34E62BDF67C0A0777106E"/>
    <w:rsid w:val="009249D1"/>
  </w:style>
  <w:style w:type="paragraph" w:customStyle="1" w:styleId="FF4660C04D1F4B6BBDE7B53F7E38CA03">
    <w:name w:val="FF4660C04D1F4B6BBDE7B53F7E38CA03"/>
    <w:rsid w:val="009249D1"/>
  </w:style>
  <w:style w:type="paragraph" w:customStyle="1" w:styleId="431CE21871F94EF0BF442ECDB97CFE55">
    <w:name w:val="431CE21871F94EF0BF442ECDB97CFE55"/>
    <w:rsid w:val="009249D1"/>
  </w:style>
  <w:style w:type="paragraph" w:customStyle="1" w:styleId="BC5532D1670B47FD98A1FF0B4BE39FBF">
    <w:name w:val="BC5532D1670B47FD98A1FF0B4BE39FBF"/>
    <w:rsid w:val="009249D1"/>
  </w:style>
  <w:style w:type="paragraph" w:customStyle="1" w:styleId="DC9EA5DCB20245D7B3D562485A174E4F">
    <w:name w:val="DC9EA5DCB20245D7B3D562485A174E4F"/>
    <w:rsid w:val="00466E07"/>
  </w:style>
  <w:style w:type="paragraph" w:customStyle="1" w:styleId="8AEF1422B1264B6BB87EFBA26A107C57">
    <w:name w:val="8AEF1422B1264B6BB87EFBA26A107C57"/>
    <w:rsid w:val="00466E07"/>
  </w:style>
  <w:style w:type="paragraph" w:customStyle="1" w:styleId="FEB7A51F9FDE4D2ABDF4123C204B3738">
    <w:name w:val="FEB7A51F9FDE4D2ABDF4123C204B3738"/>
    <w:rsid w:val="009013CC"/>
  </w:style>
  <w:style w:type="paragraph" w:customStyle="1" w:styleId="26EFD05E7B3041E8B62CFE3A67602F02">
    <w:name w:val="26EFD05E7B3041E8B62CFE3A67602F02"/>
    <w:rsid w:val="009013CC"/>
  </w:style>
  <w:style w:type="paragraph" w:customStyle="1" w:styleId="25A18B89B67A447C979D6B4A67F888FA">
    <w:name w:val="25A18B89B67A447C979D6B4A67F888FA"/>
    <w:rsid w:val="009013CC"/>
  </w:style>
  <w:style w:type="paragraph" w:customStyle="1" w:styleId="50990D7860714F3087815ADB408CEFC9">
    <w:name w:val="50990D7860714F3087815ADB408CEFC9"/>
    <w:rsid w:val="009013CC"/>
  </w:style>
  <w:style w:type="paragraph" w:customStyle="1" w:styleId="8AA3ECB49D2F4108A1A3AC112C6AD5C9">
    <w:name w:val="8AA3ECB49D2F4108A1A3AC112C6AD5C9"/>
    <w:rsid w:val="009013CC"/>
  </w:style>
  <w:style w:type="paragraph" w:customStyle="1" w:styleId="95B31A310AEC4CC2B471AD27D6AA8271">
    <w:name w:val="95B31A310AEC4CC2B471AD27D6AA8271"/>
    <w:rsid w:val="009013CC"/>
  </w:style>
  <w:style w:type="paragraph" w:customStyle="1" w:styleId="1E83CC03FECE483B8871E9B6B0A6303E">
    <w:name w:val="1E83CC03FECE483B8871E9B6B0A6303E"/>
    <w:rsid w:val="009013CC"/>
  </w:style>
  <w:style w:type="paragraph" w:customStyle="1" w:styleId="D04AC3D1FECA45E8A98BA21587172ECC">
    <w:name w:val="D04AC3D1FECA45E8A98BA21587172ECC"/>
    <w:rsid w:val="009013CC"/>
  </w:style>
  <w:style w:type="paragraph" w:customStyle="1" w:styleId="A3DA89BAA59D4E73AA9C622D417C316C">
    <w:name w:val="A3DA89BAA59D4E73AA9C622D417C316C"/>
    <w:rsid w:val="009013CC"/>
  </w:style>
  <w:style w:type="paragraph" w:customStyle="1" w:styleId="025F568FD0D94C4EABE50A38CCE3FC27">
    <w:name w:val="025F568FD0D94C4EABE50A38CCE3FC27"/>
    <w:rsid w:val="009013CC"/>
  </w:style>
  <w:style w:type="paragraph" w:customStyle="1" w:styleId="67677D97AF284466A1D86D5E18E2F4CD">
    <w:name w:val="67677D97AF284466A1D86D5E18E2F4CD"/>
    <w:rsid w:val="009013CC"/>
  </w:style>
  <w:style w:type="paragraph" w:customStyle="1" w:styleId="1BC6E2A9A55444E08C8F1751B0D9985B">
    <w:name w:val="1BC6E2A9A55444E08C8F1751B0D9985B"/>
    <w:rsid w:val="009013CC"/>
  </w:style>
  <w:style w:type="paragraph" w:customStyle="1" w:styleId="24DF3473D7604BFD9E94C862E5F5AA35">
    <w:name w:val="24DF3473D7604BFD9E94C862E5F5AA35"/>
    <w:rsid w:val="009013CC"/>
  </w:style>
  <w:style w:type="paragraph" w:customStyle="1" w:styleId="E921B7E9EE5241C9BBEC31594A5A134E">
    <w:name w:val="E921B7E9EE5241C9BBEC31594A5A134E"/>
    <w:rsid w:val="009013CC"/>
  </w:style>
  <w:style w:type="paragraph" w:customStyle="1" w:styleId="512303C00CA64CCB8B09C81A51FDFADE">
    <w:name w:val="512303C00CA64CCB8B09C81A51FDFADE"/>
    <w:rsid w:val="009013CC"/>
  </w:style>
  <w:style w:type="paragraph" w:customStyle="1" w:styleId="EF4A0AC74A9546A5868E97793D05CADB">
    <w:name w:val="EF4A0AC74A9546A5868E97793D05CADB"/>
    <w:rsid w:val="00901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001 Thema farbig V1.0">
  <a:themeElements>
    <a:clrScheme name="001 Thema farbig V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001 Thema farbig V1.0">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DocumentFunctionSavePart xmlns:xsd="http://www.w3.org/2001/XMLSchema" xmlns:xsi="http://www.w3.org/2001/XMLSchema-instance" xmlns="http://schema.oneoffixx.com/OneOffixxCustomDocumentPart/1">
  <StyleSheet>
    <xsl:stylesheet xmlns:xsl="http://www.w3.org/1999/XSL/Transform" version="1.0">
      <xsl:output method="xml" version="1.0" encoding="utf-8"/>
      <!-- parameters from outside this stylesheet
         can be passed by an interface
         they are not used in this configuration -->
      <xsl:param name="filename"/>
      <xsl:param name="path"/>
      <xsl:param name="pathAndFilename"/>
      <xsl:param name="targetFolderFileList"/>
      <xsl:template match="/">
        <!-- add OneOffixx data -->
        <xsl:variable name="CustomElements.SavePathConfig.FileName" select="//Text[@id='CustomElements.SavePathConfig.FileName']"/>
        <xsl:variable name="CustomElements.SavePathConfig.Path" select="//Text[@id='CustomElements.SavePathConfig.Path']"/>
        <xsl:variable name="CustomElements.SavePathConfig.Path_NoSpace">
          <xsl:if test="not($CustomElements.SavePathConfig.Path = ' ')">
            <xsl:value-of select="$CustomElements.SavePathConfig.Path"/>
          </xsl:if>
        </xsl:variable>
        <xsl:variable name="CustomElements.SavePathConfig.UpdateFileName" select="//Text[@id='CustomElements.SavePathConfig.UpdateFileName']"/>
        <xsl:variable name="DocumentProperties.DocumentName" select="//Text[@id='DocumentProperties.DocumentName']"/>
        <xsl:variable name="DocumentProperties.SavePath" select="//Text[@id='DocumentProperties.SavePath']"/>
        <xsl:variable name="DocumentProperties.SavePath_NoSpace_PathOnly">
          <xsl:choose>
            <!-- Might be from SharePoint set via 'outputurl' arg -->
            <xsl:when test="not($path = '')">
              <xsl:value-of select="$path"/>
            </xsl:when>
            <xsl:when test="not($DocumentProperties.SavePath = ' ')">
              <xsl:call-template name="substring-before-last">
                <xsl:with-param name="string" select="$DocumentProperties.SavePath"/>
                <xsl:with-param name="delimiter" select="'\'"/>
              </xsl:call-template>
              <xsl:text>\</xsl:text>
            </xsl:when>
          </xsl:choose>
        </xsl:variable>
        <!-- evaluate boolean variables -->
        <xsl:variable name="documentWasSaved" select="boolean(normalize-space($DocumentProperties.SavePath_NoSpace_PathOnly) != '')"/>
        <xsl:variable name="updateFileName" select="boolean($CustomElements.SavePathConfig.UpdateFileName = 'true')"/>
        <xsl:variable name="keepExistingPath" select="boolean($documentWasSaved)"/>
        <xsl:variable name="keepExistingName" select="boolean($documentWasSaved and not($updateFileName))"/>
        <!-- set Path and Filename -->
        <xsl:variable name="Path">
          <xsl:choose>
            <xsl:when test="$keepExistingPath">
              <xsl:value-of select="$DocumentProperties.SavePath_NoSpace_PathOnly"/>
            </xsl:when>
            <xsl:otherwise>
              <xsl:value-of select="$path"/>
            </xsl:otherwise>
          </xsl:choose>
        </xsl:variable>
        <xsl:variable name="Filename">
          <xsl:choose>
            <xsl:when test="$keepExistingName">
              <xsl:value-of select="$DocumentProperties.DocumentName"/>
            </xsl:when>
            <xsl:otherwise>
              <xsl:value-of select="translate($CustomElements.SavePathConfig.FileName, ' ', '_')"/>
            </xsl:otherwise>
          </xsl:choose>
        </xsl:variable>
        <!-- generate output XML -->
        <xsl:call-template name="generateOutputXML">
          <xsl:with-param name="path" select="concat($Path, $Filename,'.docx')"/>
        </xsl:call-template>
      </xsl:template>
      <!-- generates the required output -->
      <xsl:template name="generateOutputXML">
        <xsl:param name="path"/>
        <xsl:param name="createFolder"/>
        <xsl:element name="DocumentFunction" namespace="">
          <xsl:attribute name="name">SavePathDefinition</xsl:attribute>
          <xsl:element name="Path" namespace="">
            <xsl:value-of select="$path"/>
          </xsl:element>
          <xsl:element name="CreateFolder" namespace="">
            <xsl:choose>
              <xsl:when test="$createFolder">
                <xsl:value-of select="$createFolder"/>
              </xsl:when>
              <xsl:otherwise>false</xsl:otherwise>
            </xsl:choose>
          </xsl:element>
        </xsl:element>
      </xsl:template>
      <!-- determines the substring before last occurence of a specific delemiter -->
      <xsl:template name="substring-before-last">
        <xsl:param name="string"/>
        <xsl:param name="delimiter"/>
        <xsl:choose>
          <xsl:when test="contains($string, $delimiter)">
            <xsl:value-of select="substring-before($string, $delimiter)"/>
            <xsl:choose>
              <xsl:when test="contains(substring-after($string, $delimiter), $delimiter)">
                <xsl:value-of select="$delimiter"/>
              </xsl:when>
            </xsl:choose>
            <xsl:call-template name="substring-before-last">
              <xsl:with-param name="string" select="substring-after($string, $delimiter)"/>
              <xsl:with-param name="delimiter" select="$delimiter"/>
            </xsl:call-template>
          </xsl:when>
        </xsl:choose>
      </xsl:template>
    </xsl:stylesheet>
  </StyleSheet>
  <Filename/>
  <SaveNewDocumentOnOpen>false</SaveNewDocumentOnOpen>
</DocumentFunctionSavePart>
</file>

<file path=customXml/item2.xml><?xml version="1.0" encoding="utf-8"?>
<OneOffixxExtendedBindingPart xmlns:xsd="http://www.w3.org/2001/XMLSchema" xmlns:xsi="http://www.w3.org/2001/XMLSchema-instance" xmlns="http://schema.oneoffixx.com/OneOffixxExtendedBindingPart/1">
  <StyleSheet>
    <xsl:stylesheet xmlns:xsl="http://www.w3.org/1999/XSL/Transform" xmlns:contact="http://schema.oneoffixx.com/OneOffixxContactsPart/1" xmlns:ext="http://schema.oneoffixx.com/OneOffixxExtendedBindingPart/1"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version="1.0" mc:Ignorable="w14 wp14">
      <xsl:output method="xml" version="1.0" indent="yes"/>
      <xsl:variable name="linefeed">
        <xsl:text>&amp;#x0A;</xsl:text>
      </xsl:variable>
      <xsl:variable name="space">
        <xsl:text> </xsl:text>
      </xsl:variable>
      <xsl:template match="/">
    {0}
  </xsl:template>
      <!-- mit Absätzen ("Standard") -->
      <xsl:template name="emptyGrundtextParagraph">
        <w:p>
          <w:pPr>
            <w:pStyle w:val="Grundtext"/>
          </w:pPr>
          <w:r>
            <xsl:value-of select="$space"/>
          </w:r>
        </w:p>
      </xsl:template>
      <!-- ohne Absätzen ("Kein Leerraum") -->
      <xsl:template name="emptyNeutralParagraph">
        <w:p>
          <w:pPr>
            <w:pStyle w:val="Neutral"/>
          </w:pPr>
          <w:r>
            <xsl:value-of select="$space"/>
          </w:r>
        </w:p>
      </xsl:template>
      <xsl:template name="getExtendedSnippet">
        <xsl:param name="snippetName"/>
        <xsl:if test="($snippetName and $snippetName != '')">
          <xsl:copy-of select="//ext:OneOffixxExtendedBindingPart/ext:ExtendedBindings/ext:ExtendedBindingNode[ext:Title = $snippetName]/ext:Body/w:sdtContent/*"/>
        </xsl:if>
      </xsl:template>
      <xsl:template name="Beilagen">
        <xsl:param name="attachments"/>
        <xsl:param name="goesTo"/>
        <xsl:param name="copyTo"/>
        <w:p w:rsidR="006F595D" w:rsidRPr="006F595D" w:rsidRDefault="006F595D" w:rsidP="006F595D">
          <w:pPr>
            <w:pStyle w:val="Neutral"/>
          </w:pPr>
          <w:r w:rsidRPr="006F595D">
            <w:t> </w:t>
          </w:r>
        </w:p>
        <xsl:variable name="goesToRecipient">
          <xsl:call-template name="ListRecipients">
            <xsl:with-param name="transmissionType">Bcc</xsl:with-param>
          </xsl:call-template>
        </xsl:variable>
        <xsl:variable name="copyToRecipient">
          <xsl:call-template name="ListRecipients">
            <xsl:with-param name="transmissionType">Cc</xsl:with-param>
          </xsl:call-template>
        </xsl:variable>
        <xsl:if test="not(normalize-space($attachments)='') or not(normalize-space(concat($copyTo,$copyToRecipient))='') or not(normalize-space(concat($goesTo,$goesToRecipient))='')">
          <xsl:call-template name="NeutralEmptyParagraph"/>
          <xsl:call-template name="NeutralEmptyParagraph"/>
        </xsl:if>
        <xsl:if test="not(normalize-space($attachments)='')">
          <xsl:call-template name="BeilageBlock">
            <xsl:with-param name="title">Beilagen</xsl:with-param>
            <xsl:with-param name="beilagen" select="$attachments"/>
          </xsl:call-template>
          <xsl:if test="(not(normalize-space(concat($copyTo,$copyToRecipient))='') and $copyTo) or (not(normalize-space(concat($goesTo,$goesToRecipient))='') and $goesTo)">
            <xsl:call-template name="NeutralEmptyParagraph"/>
          </xsl:if>
        </xsl:if>
        <xsl:if test="not(normalize-space(concat($goesTo,$goesToRecipient))='')">
          <xsl:if test="$goesTo">
            <xsl:call-template name="BeilageBlock">
              <xsl:with-param name="title">Geht an</xsl:with-param>
              <xsl:with-param name="beilagen" select="$goesTo"/>
              <xsl:with-param name="listRecipientType">Bcc</xsl:with-param>
            </xsl:call-template>
            <xsl:if test="not(normalize-space(concat($copyTo,$copyToRecipient))='') and $copyTo">
              <xsl:call-template name="NeutralEmptyParagraph"/>
            </xsl:if>
          </xsl:if>
        </xsl:if>
        <xsl:if test="$copyTo">
          <xsl:call-template name="BeilageBlock">
            <xsl:with-param name="title">Kopie an</xsl:with-param>
            <xsl:with-param name="beilagen" select="$copyTo"/>
            <xsl:with-param name="listRecipientType">Cc</xsl:with-param>
          </xsl:call-template>
        </xsl:if>
      </xsl:template>
      <xsl:template name="BeilageBlock">
        <xsl:param name="title"/>
        <xsl:param name="beilagen"/>
        <xsl:param name="listRecipientType"/>
        <xsl:variable name="recipientList">
          <xsl:call-template name="ListRecipients">
            <xsl:with-param name="transmissionType" select="$listRecipientType"/>
          </xsl:call-template>
        </xsl:variable>
        <xsl:if test="(normalize-space($beilagen) != '') or (normalize-space($recipientList) != '')">
          <w:p w:rsidR="005C7A0D" w:rsidRPr="005C7A0D" w:rsidRDefault="005C7A0D" w:rsidP="005C7A0D">
            <w:pPr>
              <w:pStyle w:val="Neutral"/>
            </w:pPr>
            <w:r w:rsidRPr="005C7A0D">
              <w:t>
                <xsl:value-of select="$title"/>
              </w:t>
            </w:r>
          </w:p>
          <xsl:variable name="linebreak">
            <xsl:if test="(normalize-space($beilagen) != '') and (normalize-space($recipientList) != '')">
              <xsl:value-of select="$linefeed"/>
            </xsl:if>
          </xsl:variable>
          <xsl:call-template name="StringToList">
            <xsl:with-param name="string" select="concat($beilagen,$linebreak,$recipientList)"/>
          </xsl:call-template>
        </xsl:if>
      </xsl:template>
      <xsl:template name="ListRecipients">
        <xsl:param name="transmissionType"/>
        <xsl:if test="$transmissionType and $transmissionType != ''">
          <xsl:for-each select="//contact:OneOffixxContactsPart/contact:Contacts/contact:ContactItem[@Selected = 'false' and contact:ContactViewOptions/@AddressingType=$transmissionType]">
            <xsl:variable name="adr">
              <xsl:choose>
                <xsl:when test="(./contact:ContactViewOptions/@SelectedAddress = 'Private')">
                  <xsl:call-template name="AddressLine">
                    <xsl:with-param name="address" select="./contact:Person/contact:Address"/>
                  </xsl:call-template>
                </xsl:when>
                <xsl:otherwise>
                  <xsl:call-template name="AddressLine">
                    <xsl:with-param name="address" select="./contact:Company/contact:Address"/>
                  </xsl:call-template>
                </xsl:otherwise>
              </xsl:choose>
            </xsl:variable>
            <xsl:variable name="ZHDir">
              <xsl:choose>
                <xsl:when test="(./contact:ExtendentFields/contact:Item[@Key='Dynamic.ZHDir'] = 'true')">1</xsl:when>
                <xsl:otherwise>0</xsl:otherwise>
              </xsl:choose>
            </xsl:variable>
            <xsl:if test="(./contact:Company/contact:CompanyName/contact:Line[1] and ./contact:Company/contact:CompanyName/contact:Line[1] !='')">
              <xsl:value-of select="normalize-space(./contact:Company/contact:CompanyName/contact:Line[1])"/>
              <xsl:if test="(./contact:Company/contact:CompanyName/contact:Line[2] and ./contact:Company/contact:CompanyName/contact:Line[2] !='')">
                <xsl:value-of select="$space"/>
                <xsl:value-of select="normalize-space(./contact:Company/contact:CompanyName/contact:Line[2])"/>
              </xsl:if>
              <xsl:if test="(./contact:Person/contact:LastName and ./contact:Person/contact:LastName !='' and ./contact:Person/contact:SalutationShort and ./contact:Person/contact:SalutationShort !='' and ./contact:AddressType != 'CompanyData')">
                <xsl:text>,</xsl:text>
                <xsl:value-of select="$space"/>
              </xsl:if>
            </xsl:if>
            <xsl:if test="(not(./contact:Company/contact:CompanyName/contact:Line[1]) or ./contact:Company/contact:CompanyName/contact:Line[1] = '')">
              <xsl:if test="(./contact:Company/contact:Department and ./contact:Company/contact:Department !='')">
                <xsl:value-of select="normalize-space(./contact:Company/contact:Department)"/>
                <xsl:text>,</xsl:text>
                <xsl:value-of select="$space"/>
              </xsl:if>
            </xsl:if>
            <xsl:value-of select="./contact:Person/contact:FirstName"/>
            <xsl:if test="(./contact:Person/contact:LastName and ./contact:Person/contact:LastName !='' and ./contact:Person/contact:FirstName and ./contact:Person/contact:FirstName !='')">
              <xsl:value-of select="$space"/>
            </xsl:if>
            <xsl:value-of select="./contact:Person/contact:LastName"/>
            <xsl:if test="(./contact:Person/contact:LastName and ./contact:Person/contact:LastName !='' and ./contact:Person/contact:FirstName and ./contact:Person/contact:FirstName !='' and $adr !='') or (./contact:Company/contact:CompanyName/contact:Line[1] and ./contact:Company/contact:CompanyName/contact:Line[1] !='' and $adr !='')">
              <xsl:text>,</xsl:text>
              <xsl:value-of select="$space"/>
            </xsl:if>
            <xsl:value-of select="$adr"/>
            <xsl:if test="position() != last()">
              <xsl:value-of select="$linefeed"/>
            </xsl:if>
          </xsl:for-each>
        </xsl:if>
      </xsl:template>
      <xsl:template name="AddressLine">
        <xsl:param name="address"/>
        <xsl:if test="($address/contact:Street and $address/contact:Street !='') and not($address/contact:PostOfficeBox)">
          <xsl:value-of select="normalize-space($address/contact:Street)"/>
        </xsl:if>
        <xsl:value-of select="normalize-space($address/contact:PostOfficeBox)"/>
        <xsl:if test="($address/contact:Street and $address/contact:Street !='') or ($address/contact:PostOfficeBox and $address/contact:PostOfficeBox !='')">
          <xsl:if test="($address/contact:City and $address/contact:City !='') or ($address/contact:PostOfficeBoxCity and $address/contact:PostOfficeBoxCity !='')">
            <xsl:text>,</xsl:text>
            <xsl:value-of select="$space"/>
          </xsl:if>
        </xsl:if>
        <xsl:if test="not($address/contact:PostOfficeBox) or ($address/contact:PostOfficeBox ='')">
          <xsl:value-of select="$address/contact:City/@ZipCode"/>
          <xsl:value-of select="$space"/>
          <xsl:value-of select="$address/contact:City"/>
        </xsl:if>
        <xsl:if test="($address/contact:PostOfficeBox) and ($address/contact:PostOfficeBox !='')">
          <xsl:if test="not($address/contact:PostOfficeBoxCity/@ZipCode) or ($address/contact:PostOfficeBoxCity/@ZipCode ='')">
            <xsl:value-of select="$address/contact:City/@ZipCode"/>
            <xsl:value-of select="$space"/>
            <xsl:value-of select="$address/contact:City"/>
          </xsl:if>
          <xsl:if test="($address/contact:PostOfficeBoxCity/@ZipCode) or ($address/contact:PostOfficeBoxCity/@ZipCode !='')">
            <xsl:value-of select="$address/contact:PostOfficeBoxCity/@ZipCode"/>
            <xsl:value-of select="$space"/>
            <xsl:value-of select="$address/contact:PostOfficeBoxCity"/>
          </xsl:if>
        </xsl:if>
      </xsl:template>
      <xsl:template name="NeutralEmptyParagraph">
        <w:p w:rsidR="005C7A0D" w:rsidRPr="005C7A0D" w:rsidRDefault="005C7A0D" w:rsidP="005C7A0D">
          <w:pPr>
            <w:pStyle w:val="Neutral"/>
          </w:pPr>
        </w:p>
      </xsl:template>
      <xsl:template name="StringToList">
        <xsl:param name="string"/>
        <xsl:param name="style"/>
        <xsl:param name="linePrefix"/>
        <xsl:if test="not(normalize-space($string) = '')">
          <xsl:choose>
            <xsl:when test="contains($string, $linefeed)">
              <w:p w:rsidR="00CE0C6A" w:rsidRDefault="00CE0C6A" w:rsidP="00CE0C6A">
                <xsl:call-template name="ListItem">
                  <xsl:with-param name="string" select="$string"/>
                  <xsl:with-param name="style" select="$style"/>
                  <xsl:with-param name="linePrefix" select="$linePrefix"/>
                </xsl:call-template>
              </w:p>
              <xsl:call-template name="StringToList">
                <xsl:with-param name="string" select="substring-after($string, $linefeed)"/>
                <xsl:with-param name="style" select="$style"/>
                <xsl:with-param name="linePrefix" select="$linePrefix"/>
              </xsl:call-template>
            </xsl:when>
            <xsl:otherwise>
              <w:p w:rsidR="00000000" w:rsidRDefault="00CE0C6A">
                <xsl:call-template name="ListItem">
                  <xsl:with-param name="string" select="$string"/>
                  <xsl:with-param name="style" select="$style"/>
                  <xsl:with-param name="linePrefix" select="$linePrefix"/>
                </xsl:call-template>
              </w:p>
            </xsl:otherwise>
          </xsl:choose>
        </xsl:if>
      </xsl:template>
      <xsl:template name="ListItem">
        <xsl:param name="string"/>
        <xsl:param name="style"/>
        <xsl:param name="linePrefix"/>
        <w:pPr>
          <xsl:if test="(not($style) or $style = '')">
            <w:pStyle w:val="BeilagenListe"/>
          </xsl:if>
          <xsl:if test="($style and $style != '')">
            <xsl:element name="w:pStyle">
              <xsl:attribute name="w:val">
                <xsl:value-of select="$style"/>
              </xsl:attribute>
            </xsl:element>
          </xsl:if>
        </w:pPr>
        <xsl:if test="$linePrefix and $linePrefix != ''">
          <w:r>
            <w:t>
              <xsl:value-of select="$linePrefix"/>
            </w:t>
          </w:r>
        </xsl:if>
        <w:r>
          <xsl:if test="$linePrefix and $linePrefix != ''">
            <w:tab/>
          </xsl:if>
          <w:t>
            <xsl:variable name="stringNorm">
              <xsl:choose>
                <xsl:when test="starts-with(normalize-space($string), '- ')">
                  <xsl:value-of select="substring-after($string, '- ')"/>
                </xsl:when>
                <xsl:when test="starts-with(normalize-space($string), '-')">
                  <xsl:value-of select="substring-after($string, '-')"/>
                </xsl:when>
                <xsl:when test="starts-with(normalize-space($string), $linePrefix)">
                  <xsl:value-of select="substring-after($string, $linePrefix)"/>
                </xsl:when>
                <xsl:otherwise>
                  <xsl:value-of select="$string"/>
                </xsl:otherwise>
              </xsl:choose>
            </xsl:variable>
            <xsl:choose>
              <xsl:when test="contains($stringNorm, $linefeed)">
                <xsl:value-of select="substring-before($stringNorm, $linefeed)"/>
              </xsl:when>
              <xsl:otherwise>
                <xsl:value-of select="$stringNorm"/>
              </xsl:otherwise>
            </xsl:choose>
          </w:t>
        </w:r>
      </xsl:template>
      <xsl:template name="Recipient">
        <xsl:if test="(normalize-space(//Text[@id='Contact.Recipient.Selected.Transmission']) != '') and not (contains(normalize-space(//Text[@id='Contact.Recipient.Selected.Transmission']), '['))">
          <w:p w:rsidR="007F3BF0" w:rsidRPr="0063105C" w:rsidRDefault="007F3BF0" w:rsidP="00206857">
            <w:pPr>
              <w:pStyle w:val="BriefAnschrift"/>
              <w:rPr>
                <w:rFonts w:ascii="Arial Black" w:hAnsi="Arial Black"/>
              </w:rPr>
            </w:pPr>
            <w:r w:rsidRPr="0063105C">
              <w:rPr>
                <w:rFonts w:ascii="Arial Black" w:hAnsi="Arial Black"/>
              </w:rPr>
              <w:t>
                <xsl:value-of select="//Text[@id='Contact.Recipient.Selected.Transmission']"/>
              </w:t>
            </w:r>
          </w:p>
        </xsl:if>
        <xsl:call-template name="ViewRecipient">
          <xsl:with-param name="recipientString" select="//Text[@id='Person.Anschrift']"/>
          <xsl:with-param name="style">BriefAnschrift</xsl:with-param>
        </xsl:call-template>
      </xsl:template>
      <xsl:template name="ViewRecipient">
        <xsl:param name="recipientString"/>
        <xsl:param name="style"/>
        <xsl:choose>
          <xsl:when test="contains($recipientString, $linefeed)">
            <w:p w:rsidR="00CE0C6A" w:rsidRDefault="00CE0C6A" w:rsidP="00CE0C6A">
              <w:pPr>
                <w:pStyle w:val="BriefAnschrift"/>
              </w:pPr>
              <w:r>
                <w:t>
                  <xsl:value-of select="substring-before($recipientString, $linefeed)"/>
                </w:t>
              </w:r>
            </w:p>
            <xsl:call-template name="ViewRecipient">
              <xsl:with-param name="recipientString" select="substring-after($recipientString, $linefeed)"/>
            </xsl:call-template>
          </xsl:when>
          <xsl:otherwise>
            <w:p w:rsidR="00000000" w:rsidRDefault="00CE0C6A">
              <w:pPr>
                <w:pStyle w:val="BriefAnschrift"/>
              </w:pPr>
              <w:r>
                <w:t>
                  <xsl:value-of select="$recipientString"/>
                </w:t>
              </w:r>
            </w:p>
          </xsl:otherwise>
        </xsl:choose>
      </xsl:template>
      <xsl:template name="NumPages">
        <xsl:if test="(//CheckBox[@id='DocParam.ShowBlock3'] = 'false')">
          <w:p w:rsidR="00450F2D" w:rsidRDefault="00450F2D" w:rsidP="0079799C">
            <w:pPr>
              <w:pStyle w:val="BriefKopf"/>
            </w:pPr>
            <w:r w:rsidRPr="001045DA">
              <w:rPr>
                <w:rStyle w:val="PlaceholderText"/>
              </w:rPr>
              <w:t>
              </w:t>
            </w:r>
          </w:p>
        </xsl:if>
        <xsl:if test="(//CheckBox[@id='DocParam.ShowBlock3'] = 'true')">
          <w:p w:rsidR="00450F2D" w:rsidRDefault="00450F2D" w:rsidP="000F3ABA">
            <w:pPr>
              <w:pStyle w:val="BriefKopf"/>
            </w:pPr>
            <w:fldSimple w:instr=" PAGE   \* MERGEFORMAT ">
              <w:r>
                <w:rPr>
                  <w:noProof/>
                </w:rPr>
                <w:t>1</w:t>
              </w:r>
            </w:fldSimple>
            <w:r>
              <w:t>/</w:t>
            </w:r>
            <w:fldSimple w:instr=" NUMPAGES   \* MERGEFORMAT ">
              <w:r>
                <w:rPr>
                  <w:noProof/>
                </w:rPr>
                <w:t>1</w:t>
              </w:r>
            </w:fldSimple>
          </w:p>
        </xsl:if>
      </xsl:template>
      <xsl:template name="ContactList">
        <xsl:param name="typ"/>
        <xsl:param name="break"/>
        <xsl:variable name="filter">
          <xsl:choose>
            <xsl:when test="($typ) and ($typ = 'An' or $typ='Cc' or $typ='Bcc')">
              <xsl:value-of select="$typ"/>
            </xsl:when>
            <xsl:otherwise>An</xsl:otherwise>
          </xsl:choose>
        </xsl:variable>
        <xsl:variable name="breakchar">
          <xsl:choose>
            <xsl:when test="($break) and ($break != '')">
              <xsl:value-of select="$break"/>
            </xsl:when>
            <xsl:otherwise>,</xsl:otherwise>
          </xsl:choose>
        </xsl:variable>
        <xsl:for-each select="(//contact:ContactItem[contact:ContactViewOptions/@AddressingType=$filter])">
          <xsl:if test="(./contact:AddressType = 'PersonData') or (./contact:AddressType ='CompanyAndPersonData')">
            <xsl:value-of select="./contact:Person/contact:SalutationShort"/>
            <xsl:value-of select="$space"/>
            <xsl:if test="(./contact:Person/contact:Title) and (./contact:Person/contact:Title != '')">
              <xsl:value-of select="./contact:Person/contact:Title"/>
              <xsl:value-of select="$space"/>
            </xsl:if>
            <xsl:if test="(./contact:Person/contact:FirstName) and (./contact:Person/contact:FirstName != '')">
              <xsl:value-of select="./contact:Person/contact:FirstName"/>
              <xsl:value-of select="$space"/>
            </xsl:if>
            <xsl:if test="(./contact:Person/contact:LastName) and (./contact:Person/contact:LastName != '')">
              <xsl:value-of select="./contact:Person/contact:LastName"/>
            </xsl:if>
          </xsl:if>
          <xsl:if test="(./contact:AddressType ='CompanyData') or (./contact:AddressType ='CompanyAndPersonData')">
            <xsl:if test="(./contact:Company/contact:CompanyName/contact:Line[1]) and (./contact:Company/contact:CompanyName/contact:Line[1])">
              <xsl:if test="(./contact:AddressType ='CompanyAndPersonData')">
                <xsl:value-of select="$space"/>
                <xsl:text>-</xsl:text>
                <xsl:value-of select="$space"/>
              </xsl:if>
              <xsl:value-of select="./contact:Company/contact:CompanyName/contact:Line[1]"/>
              <xsl:if test="(./contact:Company/contact:CompanyName/contact:Line[2]) and (./contact:Company/contact:CompanyName/contact:Line[2])">
                <xsl:value-of select="$space"/>
                <xsl:value-of select="./contact:Company/contact:CompanyName/contact:Line[2]"/>
              </xsl:if>
            </xsl:if>
          </xsl:if>
          <xsl:if test="position() != last()">
            <xsl:value-of select="$breakchar"/>
            <xsl:value-of select="$space"/>
          </xsl:if>
        </xsl:for-each>
      </xsl:template>
    </xsl:stylesheet>
  </StyleSheet>
  <ExtendedBindings>
    <ExtendedBindingNode>
      <Tag>1785426152</Tag>
      <Title>NumPages</Title>
      <Body>
        <w:sdtContent xmlns:xsl="http://www.w3.org/1999/XSL/Transform" xmlns:w="http://schemas.openxmlformats.org/wordprocessingml/2006/main">
          <xsl:call-template name="NumPages"/>
        </w:sdtContent>
      </Body>
      <BuiltIn>false</BuiltIn>
    </ExtendedBindingNode>
  </ExtendedBindings>
</OneOffixxExtendedBindingPar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640C9CB84B1F64BB9E20486DBEFFB62" ma:contentTypeVersion="4" ma:contentTypeDescription="Ein neues Dokument erstellen." ma:contentTypeScope="" ma:versionID="874c074692d113dd52ab47154e30ac20">
  <xsd:schema xmlns:xsd="http://www.w3.org/2001/XMLSchema" xmlns:xs="http://www.w3.org/2001/XMLSchema" xmlns:p="http://schemas.microsoft.com/office/2006/metadata/properties" xmlns:ns2="ef7d5d75-9554-4465-9d68-274325cbc988" targetNamespace="http://schemas.microsoft.com/office/2006/metadata/properties" ma:root="true" ma:fieldsID="90f4c2e7f3b655bfa9ef8a4177ca3e29" ns2:_="">
    <xsd:import namespace="ef7d5d75-9554-4465-9d68-274325cbc9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7d5d75-9554-4465-9d68-274325cbc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ources xmlns:b="http://schemas.openxmlformats.org/officeDocument/2006/bibliography" xmlns="http://schemas.openxmlformats.org/officeDocument/2006/bibliography" SelectedStyle="\APA.XSL" StyleName="APA Fifth Edition"/>
</file>

<file path=customXml/item6.xml>��
</file>

<file path=customXml/item7.xml><?xml version="1.0" encoding="utf-8"?>
<OneOffixxImageDefinitionPart xmlns:xsd="http://www.w3.org/2001/XMLSchema" xmlns:xsi="http://www.w3.org/2001/XMLSchema-instance" xmlns="http://schema.oneoffixx.com/OneOffixxImageDefinitionPart/1">
  <ImageDefinitions>
    <ImageSizeDefinition>
      <Id>1416196669</Id>
      <Width>0</Width>
      <Height>0</Height>
      <XPath>/ooImg/Profile.Org.Kanton</XPath>
      <ImageHash>95c335a2f97fbb0de78a98a81c1804bd</ImageHash>
    </ImageSizeDefinition>
    <ImageSizeDefinition>
      <Id>1835352706</Id>
      <Width>0</Width>
      <Height>0</Height>
      <XPath>/ooImg/Profile.Org.HeaderLogoShort</XPath>
      <ImageHash>ea94abc84a50c4a7c98dcd2fd419985a</ImageHash>
    </ImageSizeDefinition>
    <ImageSizeDefinition>
      <Id>1366585524</Id>
      <Width>0</Width>
      <Height>0</Height>
      <XPath>/ooImg/Profile.Org.Kanton</XPath>
      <ImageHash>95c335a2f97fbb0de78a98a81c1804bd</ImageHash>
    </ImageSizeDefinition>
    <ImageSizeDefinition>
      <Id>1179313770</Id>
      <Width>0</Width>
      <Height>0</Height>
      <XPath>/ooImg/Profile.Org.HeaderLogoShort</XPath>
      <ImageHash>ea94abc84a50c4a7c98dcd2fd419985a</ImageHash>
    </ImageSizeDefinition>
    <ImageSizeDefinition>
      <Id>1959243445</Id>
      <Width>0</Width>
      <Height>0</Height>
      <XPath>//Image[@id='Profile.Org.Kanton']</XPath>
      <ImageHash>95c335a2f97fbb0de78a98a81c1804bd</ImageHash>
    </ImageSizeDefinition>
    <ImageSizeDefinition>
      <Id>588066004</Id>
      <Width>0</Width>
      <Height>0</Height>
      <XPath>//Image[@id='Profile.Org.HeaderLogoShort']</XPath>
      <ImageHash>ea94abc84a50c4a7c98dcd2fd419985a</ImageHash>
    </ImageSizeDefinition>
    <ImageSizeDefinition>
      <Id>1335808787</Id>
      <Width>0</Width>
      <Height>0</Height>
      <XPath>//Image[@id='Profile.Org.Kanton']</XPath>
      <ImageHash>95c335a2f97fbb0de78a98a81c1804bd</ImageHash>
    </ImageSizeDefinition>
    <ImageSizeDefinition>
      <Id>561605687</Id>
      <Width>0</Width>
      <Height>0</Height>
      <XPath>//Image[@id='Profile.Org.HeaderLogoShort']</XPath>
      <ImageHash>ea94abc84a50c4a7c98dcd2fd419985a</ImageHash>
    </ImageSizeDefinition>
  </ImageDefinitions>
</OneOffixxImageDefinitionPart>
</file>

<file path=customXml/item8.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Group>
      <!-- Parametrierung der Listen, Aufzählungen und Nummerierungen -->
      <Group name="NumberingStyles">
        <Definition type="Numeric" tabPosition="1" style="Liste_Nummern_Arabisch"/>
        <Definition type="Alphabetic" tabPosition="1" style="Liste_Nummern_Roemisch"/>
        <Definition type="Line" tabPosition="1" style="Liste_Bindestrich"/>
      </Group>
      <!-- Parametrierung der Nummerierungs-Optionen -->
      <Group name="NumberingBehaviors">
        <Definition type="Increment" style="Liste_Nummern_Arabisch"/>
        <Definition type="Decrement"/>
        <!--<Definition type="RestartMain"/>
  <Definition type="RestartSub"/>-->
        <Definition type="ResetChapter" style="Überschrift 1"/>
        <Definition type="ResetList" style="Liste_Nummern_Arabisch"/>
      </Group>
      <!-- Parametrierung der weiteren Formatierungs-Optionen -->
      <Group name="Styles">
        <Definition type="Standard" style="Grundtext"/>
        <Definition type="Bold" style="Fett"/>
        <Definition type="Italic" style=""/>
        <Definition type="Underline" style=""/>
      </Group>
      <!-- Parametrierung der weiteren kundenspezifischen Formatierungs-Optionen -->
      <Group name="CustomStyles">
        <Category id="Formatierungen">
          <Label lcid="2055">Formatierungen</Label>
          <Definition type="Randtitel" style="Randtitel mit Textbox">
            <Label lcid="2055">Randtitel</Label>
          </Definition>
          <Definition type="Lead" style="Lead">
            <Label lcid="2055">Lead</Label>
          </Definition>
        </Category>
      </Group>
    </DocumentFunction>
  </Configuration>
</OneOffixxFormattingPart>
</file>

<file path=customXml/item9.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B9F4F6-F473-4D9B-844A-C785390E540B}">
  <ds:schemaRefs>
    <ds:schemaRef ds:uri="http://www.w3.org/2001/XMLSchema"/>
    <ds:schemaRef ds:uri="http://schema.oneoffixx.com/OneOffixxCustomDocumentPart/1"/>
    <ds:schemaRef ds:uri="http://www.w3.org/1999/XSL/Transform"/>
  </ds:schemaRefs>
</ds:datastoreItem>
</file>

<file path=customXml/itemProps2.xml><?xml version="1.0" encoding="utf-8"?>
<ds:datastoreItem xmlns:ds="http://schemas.openxmlformats.org/officeDocument/2006/customXml" ds:itemID="{2E6B84C5-942A-4E00-B452-94D55269205E}">
  <ds:schemaRefs>
    <ds:schemaRef ds:uri="http://www.w3.org/2001/XMLSchema"/>
    <ds:schemaRef ds:uri="http://schema.oneoffixx.com/OneOffixxExtendedBindingPart/1"/>
    <ds:schemaRef ds:uri="http://www.w3.org/1999/XSL/Transform"/>
    <ds:schemaRef ds:uri="http://schema.oneoffixx.com/OneOffixxContactsPart/1"/>
    <ds:schemaRef ds:uri="http://schemas.microsoft.com/office/word/2010/wordprocessingCanvas"/>
    <ds:schemaRef ds:uri="http://schemas.openxmlformats.org/markup-compatibility/2006"/>
    <ds:schemaRef ds:uri="urn:schemas-microsoft-com:office:office"/>
    <ds:schemaRef ds:uri="http://schemas.openxmlformats.org/officeDocument/2006/relationships"/>
    <ds:schemaRef ds:uri="http://schemas.openxmlformats.org/officeDocument/2006/math"/>
    <ds:schemaRef ds:uri="urn:schemas-microsoft-com:vml"/>
    <ds:schemaRef ds:uri="http://schemas.microsoft.com/office/word/2010/wordprocessingDrawing"/>
    <ds:schemaRef ds:uri="http://schemas.openxmlformats.org/drawingml/2006/wordprocessingDrawing"/>
    <ds:schemaRef ds:uri="urn:schemas-microsoft-com:office:word"/>
    <ds:schemaRef ds:uri="http://schemas.openxmlformats.org/wordprocessingml/2006/main"/>
    <ds:schemaRef ds:uri="http://schemas.microsoft.com/office/word/2010/wordml"/>
    <ds:schemaRef ds:uri="http://schemas.microsoft.com/office/word/2010/wordprocessingGroup"/>
    <ds:schemaRef ds:uri="http://schemas.microsoft.com/office/word/2010/wordprocessingInk"/>
    <ds:schemaRef ds:uri="http://schemas.microsoft.com/office/word/2006/wordml"/>
    <ds:schemaRef ds:uri="http://schemas.microsoft.com/office/word/2010/wordprocessingShape"/>
  </ds:schemaRefs>
</ds:datastoreItem>
</file>

<file path=customXml/itemProps3.xml><?xml version="1.0" encoding="utf-8"?>
<ds:datastoreItem xmlns:ds="http://schemas.openxmlformats.org/officeDocument/2006/customXml" ds:itemID="{7DA6B5EA-DD18-436C-BB78-91B0CFF0CBBC}">
  <ds:schemaRefs>
    <ds:schemaRef ds:uri="http://schemas.microsoft.com/sharepoint/v3/contenttype/forms"/>
  </ds:schemaRefs>
</ds:datastoreItem>
</file>

<file path=customXml/itemProps4.xml><?xml version="1.0" encoding="utf-8"?>
<ds:datastoreItem xmlns:ds="http://schemas.openxmlformats.org/officeDocument/2006/customXml" ds:itemID="{4795CA73-7691-4032-80FA-BBEA76B5E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7d5d75-9554-4465-9d68-274325cbc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BCF325-E026-45A3-8393-5A68537CAEDD}">
  <ds:schemaRefs>
    <ds:schemaRef ds:uri="http://schemas.openxmlformats.org/officeDocument/2006/bibliography"/>
  </ds:schemaRefs>
</ds:datastoreItem>
</file>

<file path=customXml/itemProps6.xml><?xml version="1.0" encoding="utf-8"?>
<ds:datastoreItem xmlns:ds="http://schemas.openxmlformats.org/officeDocument/2006/customXml" ds:itemID="{0A5E439A-5E98-4D9C-AB23-FD469A218F21}">
  <ds:schemaRefs>
    <ds:schemaRef ds:uri="http://www.w3.org/2001/XMLSchema"/>
    <ds:schemaRef ds:uri="http://schema.oneoffixx.com/OneOffixxDocumentPart/1"/>
    <ds:schemaRef ds:uri=""/>
  </ds:schemaRefs>
</ds:datastoreItem>
</file>

<file path=customXml/itemProps7.xml><?xml version="1.0" encoding="utf-8"?>
<ds:datastoreItem xmlns:ds="http://schemas.openxmlformats.org/officeDocument/2006/customXml" ds:itemID="{7C23401C-A07D-4741-939D-5DFE62F1603F}">
  <ds:schemaRefs>
    <ds:schemaRef ds:uri="http://www.w3.org/2001/XMLSchema"/>
    <ds:schemaRef ds:uri="http://schema.oneoffixx.com/OneOffixxImageDefinitionPart/1"/>
  </ds:schemaRefs>
</ds:datastoreItem>
</file>

<file path=customXml/itemProps8.xml><?xml version="1.0" encoding="utf-8"?>
<ds:datastoreItem xmlns:ds="http://schemas.openxmlformats.org/officeDocument/2006/customXml" ds:itemID="{3F4D1366-FE4E-4B38-80EF-2362A7353D4C}">
  <ds:schemaRefs>
    <ds:schemaRef ds:uri="http://www.w3.org/2001/XMLSchema"/>
    <ds:schemaRef ds:uri="http://schema.oneoffixx.com/OneOffixxFormattingPart/1"/>
    <ds:schemaRef ds:uri=""/>
  </ds:schemaRefs>
</ds:datastoreItem>
</file>

<file path=customXml/itemProps9.xml><?xml version="1.0" encoding="utf-8"?>
<ds:datastoreItem xmlns:ds="http://schemas.openxmlformats.org/officeDocument/2006/customXml" ds:itemID="{5E2F7933-CAFF-4F16-9A85-4F6B677AE1E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3b5e7a1-cb09-4417-9e1a-c686b440b2c5}" enabled="0" method="" siteId="{03b5e7a1-cb09-4417-9e1a-c686b440b2c5}" removed="1"/>
  <clbl:label id="{ab6d1c10-a186-47ab-af91-cdbff51004f3}" enabled="1" method="Standard" siteId="{a020d0ae-094a-4d44-b66c-ac3fe8e90c58}" removed="0"/>
</clbl:labelList>
</file>

<file path=docProps/app.xml><?xml version="1.0" encoding="utf-8"?>
<Properties xmlns="http://schemas.openxmlformats.org/officeDocument/2006/extended-properties" xmlns:vt="http://schemas.openxmlformats.org/officeDocument/2006/docPropsVTypes">
  <Template>c1eba6b7-9f06-4e2c-baa5-dca7696c29f3.dotx</Template>
  <TotalTime>0</TotalTime>
  <Pages>21</Pages>
  <Words>3119</Words>
  <Characters>19652</Characters>
  <Application>Microsoft Office Word</Application>
  <DocSecurity>0</DocSecurity>
  <Lines>163</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Brandt</dc:creator>
  <cp:keywords/>
  <dc:description/>
  <cp:lastModifiedBy>Regina Kaiser</cp:lastModifiedBy>
  <cp:revision>3</cp:revision>
  <cp:lastPrinted>2014-06-13T14:36:00Z</cp:lastPrinted>
  <dcterms:created xsi:type="dcterms:W3CDTF">2026-10-15T12:05:00Z</dcterms:created>
  <dcterms:modified xsi:type="dcterms:W3CDTF">2026-10-15T12:44:00Z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y fmtid="{D5CDD505-2E9C-101B-9397-08002B2CF9AE}" pid="3" name="ContentTypeId">
    <vt:lpwstr>0x010100A640C9CB84B1F64BB9E20486DBEFFB62</vt:lpwstr>
  </property>
</Properties>
</file>