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1754" w14:textId="748362B3" w:rsidR="00966471" w:rsidRPr="004A18B8" w:rsidRDefault="00966471" w:rsidP="00966471">
      <w:pPr>
        <w:pStyle w:val="Titel02"/>
      </w:pPr>
      <w:r w:rsidRPr="004A18B8">
        <w:t xml:space="preserve">Weiterentwicklung der Zürcher Gymnasien; Fragen </w:t>
      </w:r>
      <w:r w:rsidR="008278A3" w:rsidRPr="004A18B8">
        <w:t xml:space="preserve">zum </w:t>
      </w:r>
      <w:r w:rsidR="00051325" w:rsidRPr="004A18B8">
        <w:t xml:space="preserve">Promotionsreglement für </w:t>
      </w:r>
      <w:r w:rsidR="00827816" w:rsidRPr="004A18B8">
        <w:t>die Gymnasien des Kantons Zürich</w:t>
      </w:r>
      <w:r w:rsidR="00051325" w:rsidRPr="004A18B8">
        <w:t xml:space="preserve">, </w:t>
      </w:r>
      <w:r w:rsidR="008278A3" w:rsidRPr="004A18B8">
        <w:t>zum</w:t>
      </w:r>
      <w:r w:rsidR="00051325" w:rsidRPr="004A18B8">
        <w:t xml:space="preserve"> </w:t>
      </w:r>
      <w:r w:rsidRPr="004A18B8">
        <w:t>Reglement betreffend Unterricht an den kantonalen Gymnasien</w:t>
      </w:r>
      <w:r w:rsidR="00051325" w:rsidRPr="004A18B8">
        <w:t>, zu</w:t>
      </w:r>
      <w:r w:rsidR="008278A3" w:rsidRPr="004A18B8">
        <w:t>m</w:t>
      </w:r>
      <w:r w:rsidR="00051325" w:rsidRPr="004A18B8">
        <w:t xml:space="preserve"> </w:t>
      </w:r>
      <w:r w:rsidR="00DE0762" w:rsidRPr="004A18B8">
        <w:t xml:space="preserve">Maturitätsprüfungsreglement für die </w:t>
      </w:r>
      <w:r w:rsidR="00C70031" w:rsidRPr="004A18B8">
        <w:t>Gymnasien des Kantons Zürich</w:t>
      </w:r>
      <w:r w:rsidRPr="004A18B8">
        <w:t xml:space="preserve"> und </w:t>
      </w:r>
      <w:r w:rsidR="008278A3" w:rsidRPr="004A18B8">
        <w:t xml:space="preserve">zum </w:t>
      </w:r>
      <w:r w:rsidR="00051325" w:rsidRPr="004A18B8">
        <w:t xml:space="preserve">Reglement </w:t>
      </w:r>
      <w:r w:rsidR="008278A3" w:rsidRPr="004A18B8">
        <w:t xml:space="preserve">betreffend Austausch und Mobilität von Schülerinnen und </w:t>
      </w:r>
      <w:r w:rsidR="00E8289E" w:rsidRPr="004A18B8">
        <w:t xml:space="preserve">Schülern der </w:t>
      </w:r>
      <w:r w:rsidR="008278A3" w:rsidRPr="004A18B8">
        <w:t>Gymnasien des Kantons Zürich</w:t>
      </w:r>
    </w:p>
    <w:p w14:paraId="41F23A41" w14:textId="678C5C23" w:rsidR="00966471" w:rsidRPr="004A18B8" w:rsidRDefault="00DD25C0" w:rsidP="001B733F">
      <w:pPr>
        <w:pStyle w:val="Grundtext"/>
        <w:numPr>
          <w:ilvl w:val="0"/>
          <w:numId w:val="25"/>
        </w:numPr>
        <w:ind w:left="567" w:hanging="567"/>
        <w:rPr>
          <w:rStyle w:val="Grundtextfett"/>
          <w:rFonts w:eastAsiaTheme="majorEastAsia" w:cstheme="majorBidi"/>
          <w:bCs/>
          <w:color w:val="auto"/>
          <w:sz w:val="24"/>
          <w:szCs w:val="28"/>
        </w:rPr>
      </w:pPr>
      <w:r w:rsidRPr="004A18B8">
        <w:rPr>
          <w:rStyle w:val="Grundtextfett"/>
          <w:rFonts w:eastAsiaTheme="majorEastAsia" w:cstheme="majorBidi"/>
          <w:bCs/>
          <w:color w:val="auto"/>
          <w:sz w:val="24"/>
          <w:szCs w:val="28"/>
        </w:rPr>
        <w:t xml:space="preserve">Promotionsreglement für </w:t>
      </w:r>
      <w:r w:rsidR="00C70031" w:rsidRPr="004A18B8">
        <w:rPr>
          <w:rStyle w:val="Grundtextfett"/>
          <w:rFonts w:eastAsiaTheme="majorEastAsia" w:cstheme="majorBidi"/>
          <w:bCs/>
          <w:color w:val="auto"/>
          <w:sz w:val="24"/>
          <w:szCs w:val="28"/>
        </w:rPr>
        <w:t xml:space="preserve">die </w:t>
      </w:r>
      <w:r w:rsidR="00827816" w:rsidRPr="004A18B8">
        <w:rPr>
          <w:rStyle w:val="Grundtextfett"/>
          <w:rFonts w:eastAsiaTheme="majorEastAsia" w:cstheme="majorBidi"/>
          <w:bCs/>
          <w:color w:val="auto"/>
          <w:sz w:val="24"/>
          <w:szCs w:val="28"/>
        </w:rPr>
        <w:t>Gymnasien des Kantons Zürich</w:t>
      </w:r>
    </w:p>
    <w:p w14:paraId="705D1932" w14:textId="23D0B7BF" w:rsidR="00383934" w:rsidRPr="0096269B" w:rsidRDefault="00DD25C0" w:rsidP="0096269B">
      <w:pPr>
        <w:pStyle w:val="berschrift1"/>
        <w:rPr>
          <w:rStyle w:val="Grundtextfett"/>
        </w:rPr>
      </w:pPr>
      <w:r w:rsidRPr="0096269B">
        <w:rPr>
          <w:rStyle w:val="Grundtextfett"/>
        </w:rPr>
        <w:t>Notengebung</w:t>
      </w:r>
    </w:p>
    <w:p w14:paraId="42C8CD8B" w14:textId="65A13A57" w:rsidR="003C646E" w:rsidRPr="004A18B8" w:rsidRDefault="003C2636" w:rsidP="00EB04D5">
      <w:pPr>
        <w:pStyle w:val="berschrift2"/>
      </w:pPr>
      <w:r w:rsidRPr="004A18B8">
        <w:t>Bildende Kunst und Musik im Grundlagenfach im Obergymnasium</w:t>
      </w:r>
    </w:p>
    <w:p w14:paraId="57432264" w14:textId="0904A01E" w:rsidR="008220A1" w:rsidRPr="004A18B8" w:rsidRDefault="008220A1" w:rsidP="008220A1">
      <w:r w:rsidRPr="004A18B8">
        <w:t>Sind Sie damit einverstanden, dass, solange Bildende Kunst und Musik im Grundlagenfach im Obergymnasium gleichzeitig unterrichtet werden</w:t>
      </w:r>
      <w:r w:rsidR="00960ABE" w:rsidRPr="004A18B8">
        <w:t xml:space="preserve"> (vgl. §</w:t>
      </w:r>
      <w:r w:rsidR="000E55D3" w:rsidRPr="004A18B8">
        <w:t>5</w:t>
      </w:r>
      <w:r w:rsidR="00437075" w:rsidRPr="004A18B8">
        <w:t xml:space="preserve"> </w:t>
      </w:r>
      <w:r w:rsidR="00960ABE" w:rsidRPr="004A18B8">
        <w:t>Abs.2 des Vorentwurfs zum Promotionsreglement für die Gymnasien des Kantons Zürich</w:t>
      </w:r>
      <w:r w:rsidR="000E55D3" w:rsidRPr="004A18B8">
        <w:t>)</w:t>
      </w:r>
      <w:r w:rsidR="007107F3" w:rsidRPr="004A18B8">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27143F" w:rsidRPr="004A18B8" w14:paraId="6800F6D1" w14:textId="77777777" w:rsidTr="0027143F">
        <w:tc>
          <w:tcPr>
            <w:tcW w:w="1591" w:type="pct"/>
          </w:tcPr>
          <w:p w14:paraId="7B0CC5CA" w14:textId="77777777" w:rsidR="0027143F" w:rsidRPr="004A18B8" w:rsidRDefault="0027143F" w:rsidP="006E5A67">
            <w:pPr>
              <w:pStyle w:val="Grundtext"/>
              <w:spacing w:after="0" w:line="240" w:lineRule="atLeast"/>
              <w:rPr>
                <w:b/>
                <w:sz w:val="21"/>
                <w:szCs w:val="21"/>
              </w:rPr>
            </w:pPr>
          </w:p>
        </w:tc>
        <w:tc>
          <w:tcPr>
            <w:tcW w:w="707" w:type="pct"/>
          </w:tcPr>
          <w:p w14:paraId="340CCC05" w14:textId="77777777" w:rsidR="0027143F" w:rsidRPr="004A18B8" w:rsidRDefault="0027143F" w:rsidP="006E5A67">
            <w:pPr>
              <w:pStyle w:val="Grundtext"/>
              <w:spacing w:after="0" w:line="240" w:lineRule="atLeast"/>
              <w:jc w:val="center"/>
              <w:rPr>
                <w:sz w:val="21"/>
                <w:szCs w:val="21"/>
              </w:rPr>
            </w:pPr>
            <w:proofErr w:type="spellStart"/>
            <w:r w:rsidRPr="004A18B8">
              <w:t>einver</w:t>
            </w:r>
            <w:proofErr w:type="spellEnd"/>
            <w:r w:rsidRPr="004A18B8">
              <w:t>-</w:t>
            </w:r>
            <w:r w:rsidRPr="004A18B8">
              <w:br/>
              <w:t>standen</w:t>
            </w:r>
          </w:p>
        </w:tc>
        <w:tc>
          <w:tcPr>
            <w:tcW w:w="682" w:type="pct"/>
          </w:tcPr>
          <w:p w14:paraId="69FBBC8C" w14:textId="14F1495F" w:rsidR="0027143F" w:rsidRPr="004A18B8" w:rsidRDefault="0027143F" w:rsidP="006E5A67">
            <w:pPr>
              <w:pStyle w:val="Grundtext"/>
              <w:spacing w:after="0" w:line="240" w:lineRule="atLeast"/>
              <w:jc w:val="center"/>
              <w:rPr>
                <w:sz w:val="21"/>
                <w:szCs w:val="21"/>
              </w:rPr>
            </w:pPr>
            <w:r w:rsidRPr="004A18B8">
              <w:rPr>
                <w:sz w:val="21"/>
                <w:szCs w:val="21"/>
              </w:rPr>
              <w:t>eher einverstanden</w:t>
            </w:r>
          </w:p>
        </w:tc>
        <w:tc>
          <w:tcPr>
            <w:tcW w:w="682" w:type="pct"/>
          </w:tcPr>
          <w:p w14:paraId="797D33CD" w14:textId="77777777" w:rsidR="0027143F" w:rsidRPr="004A18B8" w:rsidRDefault="0027143F" w:rsidP="006E5A67">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533943B8" w14:textId="07988D0B" w:rsidR="0027143F" w:rsidRPr="004A18B8" w:rsidRDefault="0027143F" w:rsidP="006E5A67">
            <w:pPr>
              <w:pStyle w:val="Grundtext"/>
              <w:spacing w:after="0" w:line="240" w:lineRule="atLeast"/>
              <w:jc w:val="center"/>
              <w:rPr>
                <w:sz w:val="21"/>
                <w:szCs w:val="21"/>
              </w:rPr>
            </w:pPr>
            <w:r w:rsidRPr="004A18B8">
              <w:rPr>
                <w:sz w:val="21"/>
                <w:szCs w:val="21"/>
              </w:rPr>
              <w:t>nicht einverstanden</w:t>
            </w:r>
          </w:p>
        </w:tc>
        <w:tc>
          <w:tcPr>
            <w:tcW w:w="656" w:type="pct"/>
          </w:tcPr>
          <w:p w14:paraId="56E7DA9C" w14:textId="73487F7E" w:rsidR="0027143F" w:rsidRPr="004A18B8" w:rsidRDefault="0027143F" w:rsidP="006E5A67">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27143F" w:rsidRPr="004A18B8" w14:paraId="3D8B8627" w14:textId="77777777" w:rsidTr="0027143F">
        <w:tc>
          <w:tcPr>
            <w:tcW w:w="1591" w:type="pct"/>
          </w:tcPr>
          <w:p w14:paraId="480750DA" w14:textId="77777777" w:rsidR="0027143F" w:rsidRPr="004A18B8" w:rsidRDefault="0027143F" w:rsidP="006E5A67">
            <w:pPr>
              <w:pStyle w:val="Grundtext"/>
              <w:spacing w:after="0" w:line="240" w:lineRule="atLeast"/>
              <w:rPr>
                <w:b/>
                <w:sz w:val="21"/>
                <w:szCs w:val="21"/>
              </w:rPr>
            </w:pPr>
          </w:p>
        </w:tc>
        <w:tc>
          <w:tcPr>
            <w:tcW w:w="707" w:type="pct"/>
          </w:tcPr>
          <w:p w14:paraId="5BB58586" w14:textId="77777777" w:rsidR="0027143F" w:rsidRPr="004A18B8" w:rsidRDefault="0027143F" w:rsidP="006E5A67">
            <w:pPr>
              <w:pStyle w:val="Grundtext"/>
              <w:spacing w:after="0" w:line="240" w:lineRule="atLeast"/>
              <w:jc w:val="center"/>
              <w:rPr>
                <w:sz w:val="21"/>
                <w:szCs w:val="21"/>
              </w:rPr>
            </w:pPr>
          </w:p>
        </w:tc>
        <w:tc>
          <w:tcPr>
            <w:tcW w:w="682" w:type="pct"/>
          </w:tcPr>
          <w:p w14:paraId="5DD046B6" w14:textId="77777777" w:rsidR="0027143F" w:rsidRPr="004A18B8" w:rsidRDefault="0027143F" w:rsidP="006E5A67">
            <w:pPr>
              <w:pStyle w:val="Grundtext"/>
              <w:spacing w:after="0" w:line="240" w:lineRule="atLeast"/>
              <w:jc w:val="center"/>
              <w:rPr>
                <w:sz w:val="21"/>
                <w:szCs w:val="21"/>
              </w:rPr>
            </w:pPr>
          </w:p>
        </w:tc>
        <w:tc>
          <w:tcPr>
            <w:tcW w:w="682" w:type="pct"/>
          </w:tcPr>
          <w:p w14:paraId="1A359693" w14:textId="77777777" w:rsidR="0027143F" w:rsidRPr="004A18B8" w:rsidRDefault="0027143F" w:rsidP="006E5A67">
            <w:pPr>
              <w:pStyle w:val="Grundtext"/>
              <w:spacing w:after="0" w:line="240" w:lineRule="atLeast"/>
              <w:jc w:val="center"/>
              <w:rPr>
                <w:sz w:val="21"/>
                <w:szCs w:val="21"/>
              </w:rPr>
            </w:pPr>
          </w:p>
        </w:tc>
        <w:tc>
          <w:tcPr>
            <w:tcW w:w="682" w:type="pct"/>
          </w:tcPr>
          <w:p w14:paraId="14DE52CE" w14:textId="77777777" w:rsidR="0027143F" w:rsidRPr="004A18B8" w:rsidRDefault="0027143F" w:rsidP="006E5A67">
            <w:pPr>
              <w:pStyle w:val="Grundtext"/>
              <w:spacing w:after="0" w:line="240" w:lineRule="atLeast"/>
              <w:jc w:val="center"/>
              <w:rPr>
                <w:sz w:val="21"/>
                <w:szCs w:val="21"/>
              </w:rPr>
            </w:pPr>
          </w:p>
        </w:tc>
        <w:tc>
          <w:tcPr>
            <w:tcW w:w="656" w:type="pct"/>
          </w:tcPr>
          <w:p w14:paraId="301B74AA" w14:textId="77777777" w:rsidR="0027143F" w:rsidRPr="004A18B8" w:rsidRDefault="0027143F" w:rsidP="006E5A67">
            <w:pPr>
              <w:pStyle w:val="Grundtext"/>
              <w:spacing w:after="0" w:line="240" w:lineRule="atLeast"/>
              <w:jc w:val="center"/>
              <w:rPr>
                <w:sz w:val="21"/>
                <w:szCs w:val="21"/>
              </w:rPr>
            </w:pPr>
          </w:p>
        </w:tc>
      </w:tr>
      <w:tr w:rsidR="0027143F" w:rsidRPr="004A18B8" w14:paraId="28065EC6" w14:textId="77777777" w:rsidTr="0027143F">
        <w:tc>
          <w:tcPr>
            <w:tcW w:w="1591" w:type="pct"/>
          </w:tcPr>
          <w:p w14:paraId="075734E3" w14:textId="001BBEE8" w:rsidR="0027143F" w:rsidRPr="004A18B8" w:rsidRDefault="0027143F" w:rsidP="006E5A67">
            <w:pPr>
              <w:pStyle w:val="Grundtext"/>
              <w:spacing w:after="0" w:line="240" w:lineRule="atLeast"/>
              <w:rPr>
                <w:sz w:val="21"/>
                <w:szCs w:val="21"/>
              </w:rPr>
            </w:pPr>
            <w:r w:rsidRPr="004A18B8">
              <w:rPr>
                <w:sz w:val="21"/>
                <w:szCs w:val="21"/>
              </w:rPr>
              <w:t>für die Promotion das Mittel aus beiden Noten zählt?</w:t>
            </w:r>
          </w:p>
          <w:p w14:paraId="0809A412" w14:textId="7918057E" w:rsidR="0027143F" w:rsidRPr="004A18B8" w:rsidRDefault="0027143F" w:rsidP="006E5A67">
            <w:pPr>
              <w:pStyle w:val="Grundtext"/>
              <w:spacing w:after="0" w:line="240" w:lineRule="atLeast"/>
              <w:rPr>
                <w:sz w:val="21"/>
                <w:szCs w:val="21"/>
              </w:rPr>
            </w:pPr>
          </w:p>
        </w:tc>
        <w:tc>
          <w:tcPr>
            <w:tcW w:w="707" w:type="pct"/>
          </w:tcPr>
          <w:p w14:paraId="74E7E87B" w14:textId="5B0CA468" w:rsidR="0027143F" w:rsidRPr="004A18B8" w:rsidRDefault="009D6C29" w:rsidP="006E5A67">
            <w:pPr>
              <w:pStyle w:val="Grundtext"/>
              <w:spacing w:after="0" w:line="240" w:lineRule="atLeast"/>
              <w:jc w:val="center"/>
              <w:rPr>
                <w:b/>
                <w:sz w:val="21"/>
                <w:szCs w:val="21"/>
              </w:rPr>
            </w:pPr>
            <w:sdt>
              <w:sdtPr>
                <w:rPr>
                  <w:rStyle w:val="GrundtextZchn"/>
                  <w:rFonts w:eastAsiaTheme="minorHAnsi"/>
                  <w:sz w:val="21"/>
                  <w:szCs w:val="21"/>
                  <w:lang w:eastAsia="de-CH"/>
                </w:rPr>
                <w:id w:val="1845822765"/>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 w:val="21"/>
                    <w:szCs w:val="21"/>
                    <w:lang w:eastAsia="de-CH"/>
                  </w:rPr>
                  <w:t>☐</w:t>
                </w:r>
              </w:sdtContent>
            </w:sdt>
          </w:p>
        </w:tc>
        <w:tc>
          <w:tcPr>
            <w:tcW w:w="682" w:type="pct"/>
          </w:tcPr>
          <w:p w14:paraId="7FCE9B62" w14:textId="77777777" w:rsidR="0027143F" w:rsidRPr="004A18B8" w:rsidRDefault="009D6C29" w:rsidP="006E5A67">
            <w:pPr>
              <w:spacing w:after="0" w:line="240" w:lineRule="atLeast"/>
              <w:jc w:val="center"/>
              <w:rPr>
                <w:szCs w:val="21"/>
              </w:rPr>
            </w:pPr>
            <w:sdt>
              <w:sdtPr>
                <w:rPr>
                  <w:rStyle w:val="GrundtextZchn"/>
                  <w:rFonts w:eastAsiaTheme="minorHAnsi"/>
                  <w:szCs w:val="21"/>
                  <w:lang w:eastAsia="de-CH"/>
                </w:rPr>
                <w:id w:val="-754516005"/>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c>
          <w:tcPr>
            <w:tcW w:w="682" w:type="pct"/>
          </w:tcPr>
          <w:p w14:paraId="342C039A" w14:textId="77777777" w:rsidR="0027143F" w:rsidRPr="004A18B8" w:rsidRDefault="009D6C29" w:rsidP="006E5A67">
            <w:pPr>
              <w:spacing w:after="0" w:line="240" w:lineRule="atLeast"/>
              <w:jc w:val="center"/>
              <w:rPr>
                <w:szCs w:val="21"/>
              </w:rPr>
            </w:pPr>
            <w:sdt>
              <w:sdtPr>
                <w:rPr>
                  <w:rStyle w:val="GrundtextZchn"/>
                  <w:rFonts w:eastAsiaTheme="minorHAnsi"/>
                  <w:szCs w:val="21"/>
                  <w:lang w:eastAsia="de-CH"/>
                </w:rPr>
                <w:id w:val="-680970062"/>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c>
          <w:tcPr>
            <w:tcW w:w="682" w:type="pct"/>
          </w:tcPr>
          <w:p w14:paraId="1792EE4F" w14:textId="77777777" w:rsidR="0027143F" w:rsidRPr="004A18B8" w:rsidRDefault="009D6C29" w:rsidP="006E5A67">
            <w:pPr>
              <w:spacing w:after="0" w:line="240" w:lineRule="atLeast"/>
              <w:jc w:val="center"/>
              <w:rPr>
                <w:szCs w:val="21"/>
              </w:rPr>
            </w:pPr>
            <w:sdt>
              <w:sdtPr>
                <w:rPr>
                  <w:rStyle w:val="GrundtextZchn"/>
                  <w:rFonts w:eastAsiaTheme="minorHAnsi"/>
                  <w:szCs w:val="21"/>
                  <w:lang w:eastAsia="de-CH"/>
                </w:rPr>
                <w:id w:val="1320388785"/>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c>
          <w:tcPr>
            <w:tcW w:w="656" w:type="pct"/>
          </w:tcPr>
          <w:p w14:paraId="7ACD0B7C" w14:textId="77777777" w:rsidR="0027143F" w:rsidRPr="004A18B8" w:rsidRDefault="009D6C29" w:rsidP="006E5A67">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435209577"/>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r>
      <w:tr w:rsidR="0027143F" w:rsidRPr="004A18B8" w14:paraId="4F417A2B" w14:textId="77777777" w:rsidTr="0027143F">
        <w:tc>
          <w:tcPr>
            <w:tcW w:w="1591" w:type="pct"/>
          </w:tcPr>
          <w:p w14:paraId="176E92F8" w14:textId="2BD887B9" w:rsidR="0027143F" w:rsidRPr="004A18B8" w:rsidRDefault="0027143F" w:rsidP="006E5A67">
            <w:pPr>
              <w:pStyle w:val="Grundtext"/>
              <w:spacing w:after="0" w:line="240" w:lineRule="atLeast"/>
              <w:rPr>
                <w:sz w:val="21"/>
                <w:szCs w:val="21"/>
              </w:rPr>
            </w:pPr>
            <w:r w:rsidRPr="004A18B8">
              <w:rPr>
                <w:sz w:val="21"/>
                <w:szCs w:val="21"/>
              </w:rPr>
              <w:t xml:space="preserve">im Zeugnis neben dem Mittel auch die beiden Teilnoten getrennt ausgewiesen werden? </w:t>
            </w:r>
          </w:p>
        </w:tc>
        <w:tc>
          <w:tcPr>
            <w:tcW w:w="707" w:type="pct"/>
          </w:tcPr>
          <w:p w14:paraId="0809010D" w14:textId="77777777" w:rsidR="0027143F"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997930056"/>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82" w:type="pct"/>
          </w:tcPr>
          <w:p w14:paraId="5C79F1BD" w14:textId="77777777" w:rsidR="0027143F"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231747533"/>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82" w:type="pct"/>
          </w:tcPr>
          <w:p w14:paraId="4D3BCB55" w14:textId="77777777" w:rsidR="0027143F"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757804282"/>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82" w:type="pct"/>
          </w:tcPr>
          <w:p w14:paraId="09F45665" w14:textId="77777777" w:rsidR="0027143F"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057469923"/>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56" w:type="pct"/>
          </w:tcPr>
          <w:p w14:paraId="7DA32459" w14:textId="77777777" w:rsidR="0027143F" w:rsidRPr="004A18B8" w:rsidRDefault="009D6C29" w:rsidP="006E5A67">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377710557"/>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Cs w:val="21"/>
                    <w:lang w:eastAsia="de-CH"/>
                  </w:rPr>
                  <w:t>☐</w:t>
                </w:r>
              </w:sdtContent>
            </w:sdt>
          </w:p>
        </w:tc>
      </w:tr>
    </w:tbl>
    <w:p w14:paraId="6F63B4AB" w14:textId="74AF8AD9" w:rsidR="00FE6D74" w:rsidRPr="004A18B8" w:rsidRDefault="00FE6D74" w:rsidP="00FE6D74">
      <w:pPr>
        <w:pStyle w:val="Grundtext"/>
        <w:spacing w:line="240" w:lineRule="atLeast"/>
        <w:rPr>
          <w:rStyle w:val="AbschnittstitelfettZchn"/>
          <w:rFonts w:ascii="Arial" w:eastAsiaTheme="majorEastAsia" w:hAnsi="Arial"/>
        </w:rPr>
      </w:pPr>
    </w:p>
    <w:p w14:paraId="0FF68A2F" w14:textId="10328A7B" w:rsidR="0027143F" w:rsidRPr="004A18B8" w:rsidRDefault="0027143F" w:rsidP="0027143F">
      <w:pPr>
        <w:pStyle w:val="fett0"/>
        <w:spacing w:line="240" w:lineRule="atLeast"/>
        <w:rPr>
          <w:b w:val="0"/>
          <w:szCs w:val="21"/>
        </w:rPr>
      </w:pPr>
      <w:r w:rsidRPr="004A18B8">
        <w:rPr>
          <w:b w:val="0"/>
          <w:szCs w:val="21"/>
        </w:rPr>
        <w:t xml:space="preserve">Bemerkungen/Optimierungsvorschläge </w:t>
      </w:r>
      <w:r w:rsidR="00DF7ED9">
        <w:rPr>
          <w:b w:val="0"/>
          <w:szCs w:val="21"/>
        </w:rPr>
        <w:t xml:space="preserve"> </w:t>
      </w:r>
    </w:p>
    <w:sdt>
      <w:sdtPr>
        <w:rPr>
          <w:rStyle w:val="AbschnittstitelfettZchn"/>
          <w:rFonts w:eastAsiaTheme="majorEastAsia" w:cstheme="minorBidi"/>
        </w:rPr>
        <w:id w:val="654177954"/>
        <w:placeholder>
          <w:docPart w:val="731C35D818564C1D81C8808B32E1EA37"/>
        </w:placeholder>
        <w:showingPlcHdr/>
      </w:sdtPr>
      <w:sdtEndPr>
        <w:rPr>
          <w:rStyle w:val="AbschnittstitelfettZchn"/>
        </w:rPr>
      </w:sdtEndPr>
      <w:sdtContent>
        <w:p w14:paraId="59DA5362" w14:textId="77777777" w:rsidR="0027143F" w:rsidRPr="004A18B8" w:rsidRDefault="0027143F" w:rsidP="0027143F">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656A9357" w14:textId="77777777" w:rsidR="0027143F" w:rsidRPr="004A18B8" w:rsidRDefault="0027143F" w:rsidP="00FE6D74">
      <w:pPr>
        <w:pStyle w:val="Grundtext"/>
        <w:spacing w:line="240" w:lineRule="atLeast"/>
        <w:rPr>
          <w:rStyle w:val="AbschnittstitelfettZchn"/>
          <w:rFonts w:ascii="Arial" w:eastAsiaTheme="majorEastAsia" w:hAnsi="Arial"/>
        </w:rPr>
      </w:pPr>
    </w:p>
    <w:p w14:paraId="6F5D1FB9" w14:textId="77777777" w:rsidR="0027143F" w:rsidRPr="004A18B8" w:rsidRDefault="0027143F" w:rsidP="0027143F">
      <w:pPr>
        <w:pStyle w:val="Grundtext"/>
        <w:spacing w:line="240" w:lineRule="atLeast"/>
        <w:rPr>
          <w:rStyle w:val="AbschnittstitelfettZchn"/>
          <w:rFonts w:ascii="Arial" w:eastAsiaTheme="majorEastAsia" w:hAnsi="Arial"/>
        </w:rPr>
      </w:pPr>
    </w:p>
    <w:p w14:paraId="5B494D2E" w14:textId="7B8B06D8" w:rsidR="003C646E" w:rsidRPr="004A18B8" w:rsidRDefault="003C2636" w:rsidP="00EB04D5">
      <w:pPr>
        <w:pStyle w:val="berschrift2"/>
      </w:pPr>
      <w:r w:rsidRPr="004A18B8">
        <w:lastRenderedPageBreak/>
        <w:t>Schulmusik und Instrumentalunterricht im Grundlagenfach</w:t>
      </w:r>
    </w:p>
    <w:p w14:paraId="6C89847E" w14:textId="0AE84DB2" w:rsidR="008278A3" w:rsidRPr="004A18B8" w:rsidRDefault="556C8EA6" w:rsidP="008278A3">
      <w:pPr>
        <w:spacing w:line="240" w:lineRule="atLeast"/>
      </w:pPr>
      <w:r w:rsidRPr="004A18B8">
        <w:t>Sind Sie damit einverstanden, dass</w:t>
      </w:r>
      <w:r w:rsidR="00211CD6" w:rsidRPr="004A18B8">
        <w:t>,</w:t>
      </w:r>
      <w:r w:rsidRPr="004A18B8">
        <w:t xml:space="preserve"> </w:t>
      </w:r>
      <w:r w:rsidR="00211CD6" w:rsidRPr="004A18B8">
        <w:t>wenn Schulmusik und Instrumentalunterricht im Grundlagenfach Musik in der gleichen Zeugnisperiode unterrichtet werden</w:t>
      </w:r>
      <w:r w:rsidR="00D622ED" w:rsidRPr="004A18B8">
        <w:t xml:space="preserve"> (vgl. §</w:t>
      </w:r>
      <w:r w:rsidR="000E55D3" w:rsidRPr="004A18B8">
        <w:t>5</w:t>
      </w:r>
      <w:r w:rsidR="00437075" w:rsidRPr="004A18B8">
        <w:t xml:space="preserve"> </w:t>
      </w:r>
      <w:r w:rsidR="00D622ED" w:rsidRPr="004A18B8">
        <w:t>Abs.3 des Vorentwurfs zum Promotionsreglement für die Gymnasien des Kantons Zürich)</w:t>
      </w:r>
      <w:r w:rsidR="007107F3" w:rsidRPr="004A18B8">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1202"/>
        <w:gridCol w:w="1160"/>
        <w:gridCol w:w="1158"/>
        <w:gridCol w:w="1158"/>
        <w:gridCol w:w="1116"/>
      </w:tblGrid>
      <w:tr w:rsidR="0027143F" w:rsidRPr="004A18B8" w14:paraId="5951D2CF" w14:textId="77777777" w:rsidTr="0027143F">
        <w:tc>
          <w:tcPr>
            <w:tcW w:w="1593" w:type="pct"/>
          </w:tcPr>
          <w:p w14:paraId="72ACBBE6" w14:textId="77777777" w:rsidR="0027143F" w:rsidRPr="004A18B8" w:rsidRDefault="0027143F" w:rsidP="00DB0F1D">
            <w:pPr>
              <w:pStyle w:val="Grundtext"/>
              <w:spacing w:after="0" w:line="240" w:lineRule="atLeast"/>
              <w:rPr>
                <w:b/>
                <w:sz w:val="21"/>
                <w:szCs w:val="21"/>
              </w:rPr>
            </w:pPr>
          </w:p>
        </w:tc>
        <w:tc>
          <w:tcPr>
            <w:tcW w:w="707" w:type="pct"/>
          </w:tcPr>
          <w:p w14:paraId="67B15692" w14:textId="77777777" w:rsidR="0027143F" w:rsidRPr="004A18B8" w:rsidRDefault="0027143F" w:rsidP="00DB0F1D">
            <w:pPr>
              <w:pStyle w:val="Grundtext"/>
              <w:spacing w:after="0" w:line="240" w:lineRule="atLeast"/>
              <w:jc w:val="center"/>
              <w:rPr>
                <w:sz w:val="21"/>
                <w:szCs w:val="21"/>
              </w:rPr>
            </w:pPr>
            <w:proofErr w:type="spellStart"/>
            <w:r w:rsidRPr="004A18B8">
              <w:rPr>
                <w:sz w:val="21"/>
                <w:szCs w:val="21"/>
              </w:rPr>
              <w:t>einver</w:t>
            </w:r>
            <w:proofErr w:type="spellEnd"/>
            <w:r w:rsidRPr="004A18B8">
              <w:rPr>
                <w:sz w:val="21"/>
                <w:szCs w:val="21"/>
              </w:rPr>
              <w:t>-</w:t>
            </w:r>
            <w:r w:rsidRPr="004A18B8">
              <w:rPr>
                <w:sz w:val="21"/>
                <w:szCs w:val="21"/>
              </w:rPr>
              <w:br/>
              <w:t>standen</w:t>
            </w:r>
          </w:p>
        </w:tc>
        <w:tc>
          <w:tcPr>
            <w:tcW w:w="682" w:type="pct"/>
          </w:tcPr>
          <w:p w14:paraId="19530E29" w14:textId="2A688D2C" w:rsidR="0027143F" w:rsidRPr="004A18B8" w:rsidRDefault="0027143F" w:rsidP="00DB0F1D">
            <w:pPr>
              <w:pStyle w:val="Grundtext"/>
              <w:spacing w:after="0" w:line="240" w:lineRule="atLeast"/>
              <w:jc w:val="center"/>
              <w:rPr>
                <w:sz w:val="21"/>
                <w:szCs w:val="21"/>
              </w:rPr>
            </w:pPr>
            <w:r w:rsidRPr="004A18B8">
              <w:rPr>
                <w:sz w:val="21"/>
                <w:szCs w:val="21"/>
              </w:rPr>
              <w:t>eher einverstanden</w:t>
            </w:r>
          </w:p>
        </w:tc>
        <w:tc>
          <w:tcPr>
            <w:tcW w:w="681" w:type="pct"/>
          </w:tcPr>
          <w:p w14:paraId="2252FCAF" w14:textId="77777777" w:rsidR="0027143F" w:rsidRPr="004A18B8" w:rsidRDefault="0027143F" w:rsidP="00DB0F1D">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1" w:type="pct"/>
          </w:tcPr>
          <w:p w14:paraId="64B48B7B" w14:textId="07FCA5BB" w:rsidR="0027143F" w:rsidRPr="004A18B8" w:rsidRDefault="0027143F" w:rsidP="00DB0F1D">
            <w:pPr>
              <w:pStyle w:val="Grundtext"/>
              <w:spacing w:after="0" w:line="240" w:lineRule="atLeast"/>
              <w:jc w:val="center"/>
              <w:rPr>
                <w:sz w:val="21"/>
                <w:szCs w:val="21"/>
              </w:rPr>
            </w:pPr>
            <w:r w:rsidRPr="004A18B8">
              <w:rPr>
                <w:sz w:val="21"/>
                <w:szCs w:val="21"/>
              </w:rPr>
              <w:t>nicht einverstanden</w:t>
            </w:r>
          </w:p>
        </w:tc>
        <w:tc>
          <w:tcPr>
            <w:tcW w:w="656" w:type="pct"/>
          </w:tcPr>
          <w:p w14:paraId="7D57D994" w14:textId="1556496E" w:rsidR="0027143F" w:rsidRPr="004A18B8" w:rsidRDefault="0027143F"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27143F" w:rsidRPr="004A18B8" w14:paraId="594C0313" w14:textId="77777777" w:rsidTr="0027143F">
        <w:tc>
          <w:tcPr>
            <w:tcW w:w="1593" w:type="pct"/>
          </w:tcPr>
          <w:p w14:paraId="331131F5" w14:textId="77777777" w:rsidR="0027143F" w:rsidRPr="004A18B8" w:rsidRDefault="0027143F" w:rsidP="00DB0F1D">
            <w:pPr>
              <w:pStyle w:val="Grundtext"/>
              <w:spacing w:after="0" w:line="240" w:lineRule="atLeast"/>
              <w:rPr>
                <w:b/>
                <w:sz w:val="21"/>
                <w:szCs w:val="21"/>
              </w:rPr>
            </w:pPr>
          </w:p>
        </w:tc>
        <w:tc>
          <w:tcPr>
            <w:tcW w:w="707" w:type="pct"/>
          </w:tcPr>
          <w:p w14:paraId="35B646EA" w14:textId="77777777" w:rsidR="0027143F" w:rsidRPr="004A18B8" w:rsidRDefault="0027143F" w:rsidP="00DB0F1D">
            <w:pPr>
              <w:pStyle w:val="Grundtext"/>
              <w:spacing w:after="0" w:line="240" w:lineRule="atLeast"/>
              <w:jc w:val="center"/>
              <w:rPr>
                <w:sz w:val="21"/>
                <w:szCs w:val="21"/>
              </w:rPr>
            </w:pPr>
          </w:p>
        </w:tc>
        <w:tc>
          <w:tcPr>
            <w:tcW w:w="682" w:type="pct"/>
          </w:tcPr>
          <w:p w14:paraId="2CCB60B7" w14:textId="77777777" w:rsidR="0027143F" w:rsidRPr="004A18B8" w:rsidRDefault="0027143F" w:rsidP="00DB0F1D">
            <w:pPr>
              <w:pStyle w:val="Grundtext"/>
              <w:spacing w:after="0" w:line="240" w:lineRule="atLeast"/>
              <w:jc w:val="center"/>
              <w:rPr>
                <w:sz w:val="21"/>
                <w:szCs w:val="21"/>
              </w:rPr>
            </w:pPr>
          </w:p>
        </w:tc>
        <w:tc>
          <w:tcPr>
            <w:tcW w:w="681" w:type="pct"/>
          </w:tcPr>
          <w:p w14:paraId="114A20EE" w14:textId="77777777" w:rsidR="0027143F" w:rsidRPr="004A18B8" w:rsidRDefault="0027143F" w:rsidP="00DB0F1D">
            <w:pPr>
              <w:pStyle w:val="Grundtext"/>
              <w:spacing w:after="0" w:line="240" w:lineRule="atLeast"/>
              <w:jc w:val="center"/>
              <w:rPr>
                <w:sz w:val="21"/>
                <w:szCs w:val="21"/>
              </w:rPr>
            </w:pPr>
          </w:p>
        </w:tc>
        <w:tc>
          <w:tcPr>
            <w:tcW w:w="681" w:type="pct"/>
          </w:tcPr>
          <w:p w14:paraId="63DDF2C5" w14:textId="77777777" w:rsidR="0027143F" w:rsidRPr="004A18B8" w:rsidRDefault="0027143F" w:rsidP="00DB0F1D">
            <w:pPr>
              <w:pStyle w:val="Grundtext"/>
              <w:spacing w:after="0" w:line="240" w:lineRule="atLeast"/>
              <w:jc w:val="center"/>
              <w:rPr>
                <w:sz w:val="21"/>
                <w:szCs w:val="21"/>
              </w:rPr>
            </w:pPr>
          </w:p>
        </w:tc>
        <w:tc>
          <w:tcPr>
            <w:tcW w:w="656" w:type="pct"/>
          </w:tcPr>
          <w:p w14:paraId="54B76521" w14:textId="77777777" w:rsidR="0027143F" w:rsidRPr="004A18B8" w:rsidRDefault="0027143F" w:rsidP="00DB0F1D">
            <w:pPr>
              <w:pStyle w:val="Grundtext"/>
              <w:spacing w:after="0" w:line="240" w:lineRule="atLeast"/>
              <w:jc w:val="center"/>
              <w:rPr>
                <w:sz w:val="21"/>
                <w:szCs w:val="21"/>
              </w:rPr>
            </w:pPr>
          </w:p>
        </w:tc>
      </w:tr>
      <w:tr w:rsidR="0027143F" w:rsidRPr="004A18B8" w14:paraId="1660AEC6" w14:textId="77777777" w:rsidTr="0027143F">
        <w:tc>
          <w:tcPr>
            <w:tcW w:w="1593" w:type="pct"/>
          </w:tcPr>
          <w:p w14:paraId="541ED5A7" w14:textId="6E6D408E" w:rsidR="0027143F" w:rsidRPr="004A18B8" w:rsidRDefault="0027143F" w:rsidP="00DB0F1D">
            <w:pPr>
              <w:pStyle w:val="Grundtext"/>
              <w:spacing w:after="0" w:line="240" w:lineRule="atLeast"/>
              <w:rPr>
                <w:sz w:val="21"/>
                <w:szCs w:val="21"/>
              </w:rPr>
            </w:pPr>
            <w:r w:rsidRPr="004A18B8">
              <w:rPr>
                <w:sz w:val="21"/>
                <w:szCs w:val="21"/>
              </w:rPr>
              <w:t>für die Promotion das Mittel aus beiden Noten zählt?</w:t>
            </w:r>
          </w:p>
          <w:p w14:paraId="3DF75B22" w14:textId="77777777" w:rsidR="0027143F" w:rsidRPr="004A18B8" w:rsidRDefault="0027143F" w:rsidP="00DB0F1D">
            <w:pPr>
              <w:pStyle w:val="Grundtext"/>
              <w:spacing w:after="0" w:line="240" w:lineRule="atLeast"/>
              <w:rPr>
                <w:sz w:val="21"/>
                <w:szCs w:val="21"/>
              </w:rPr>
            </w:pPr>
          </w:p>
        </w:tc>
        <w:tc>
          <w:tcPr>
            <w:tcW w:w="707" w:type="pct"/>
          </w:tcPr>
          <w:p w14:paraId="556FFDAB" w14:textId="77777777" w:rsidR="0027143F"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692883399"/>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 w:val="21"/>
                    <w:szCs w:val="21"/>
                    <w:lang w:eastAsia="de-CH"/>
                  </w:rPr>
                  <w:t>☐</w:t>
                </w:r>
              </w:sdtContent>
            </w:sdt>
          </w:p>
        </w:tc>
        <w:tc>
          <w:tcPr>
            <w:tcW w:w="682" w:type="pct"/>
          </w:tcPr>
          <w:p w14:paraId="44636C8D" w14:textId="77777777" w:rsidR="0027143F" w:rsidRPr="004A18B8" w:rsidRDefault="009D6C29" w:rsidP="00DB0F1D">
            <w:pPr>
              <w:spacing w:after="0" w:line="240" w:lineRule="atLeast"/>
              <w:jc w:val="center"/>
              <w:rPr>
                <w:szCs w:val="21"/>
              </w:rPr>
            </w:pPr>
            <w:sdt>
              <w:sdtPr>
                <w:rPr>
                  <w:rStyle w:val="GrundtextZchn"/>
                  <w:rFonts w:eastAsiaTheme="minorHAnsi"/>
                  <w:szCs w:val="21"/>
                  <w:lang w:eastAsia="de-CH"/>
                </w:rPr>
                <w:id w:val="740692058"/>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c>
          <w:tcPr>
            <w:tcW w:w="681" w:type="pct"/>
          </w:tcPr>
          <w:p w14:paraId="3548387C" w14:textId="77777777" w:rsidR="0027143F" w:rsidRPr="004A18B8" w:rsidRDefault="009D6C29" w:rsidP="00DB0F1D">
            <w:pPr>
              <w:spacing w:after="0" w:line="240" w:lineRule="atLeast"/>
              <w:jc w:val="center"/>
              <w:rPr>
                <w:szCs w:val="21"/>
              </w:rPr>
            </w:pPr>
            <w:sdt>
              <w:sdtPr>
                <w:rPr>
                  <w:rStyle w:val="GrundtextZchn"/>
                  <w:rFonts w:eastAsiaTheme="minorHAnsi"/>
                  <w:szCs w:val="21"/>
                  <w:lang w:eastAsia="de-CH"/>
                </w:rPr>
                <w:id w:val="-1889103814"/>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c>
          <w:tcPr>
            <w:tcW w:w="681" w:type="pct"/>
          </w:tcPr>
          <w:p w14:paraId="2EABD007" w14:textId="1D51E2BE" w:rsidR="0027143F" w:rsidRPr="004A18B8" w:rsidRDefault="009D6C29" w:rsidP="00DB0F1D">
            <w:pPr>
              <w:spacing w:after="0" w:line="240" w:lineRule="atLeast"/>
              <w:jc w:val="center"/>
              <w:rPr>
                <w:szCs w:val="21"/>
              </w:rPr>
            </w:pPr>
            <w:sdt>
              <w:sdtPr>
                <w:rPr>
                  <w:rStyle w:val="GrundtextZchn"/>
                  <w:rFonts w:eastAsiaTheme="minorHAnsi"/>
                  <w:szCs w:val="21"/>
                  <w:lang w:eastAsia="de-CH"/>
                </w:rPr>
                <w:id w:val="1930773023"/>
                <w14:checkbox>
                  <w14:checked w14:val="0"/>
                  <w14:checkedState w14:val="2612" w14:font="MS Gothic"/>
                  <w14:uncheckedState w14:val="2610" w14:font="MS Gothic"/>
                </w14:checkbox>
              </w:sdtPr>
              <w:sdtEndPr>
                <w:rPr>
                  <w:rStyle w:val="GrundtextZchn"/>
                </w:rPr>
              </w:sdtEndPr>
              <w:sdtContent>
                <w:r w:rsidR="00982860">
                  <w:rPr>
                    <w:rStyle w:val="GrundtextZchn"/>
                    <w:rFonts w:ascii="MS Gothic" w:eastAsia="MS Gothic" w:hAnsi="MS Gothic" w:hint="eastAsia"/>
                    <w:szCs w:val="21"/>
                    <w:lang w:eastAsia="de-CH"/>
                  </w:rPr>
                  <w:t>☐</w:t>
                </w:r>
              </w:sdtContent>
            </w:sdt>
          </w:p>
        </w:tc>
        <w:tc>
          <w:tcPr>
            <w:tcW w:w="656" w:type="pct"/>
          </w:tcPr>
          <w:p w14:paraId="1058745D" w14:textId="77777777" w:rsidR="0027143F"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410843098"/>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Cs w:val="21"/>
                    <w:lang w:eastAsia="de-CH"/>
                  </w:rPr>
                  <w:t>☐</w:t>
                </w:r>
              </w:sdtContent>
            </w:sdt>
          </w:p>
        </w:tc>
      </w:tr>
      <w:tr w:rsidR="0027143F" w:rsidRPr="004A18B8" w14:paraId="3F107BDE" w14:textId="77777777" w:rsidTr="00D62BB7">
        <w:trPr>
          <w:trHeight w:val="1035"/>
        </w:trPr>
        <w:tc>
          <w:tcPr>
            <w:tcW w:w="1593" w:type="pct"/>
          </w:tcPr>
          <w:p w14:paraId="439C28E6" w14:textId="77777777" w:rsidR="0027143F" w:rsidRPr="004A18B8" w:rsidRDefault="0027143F" w:rsidP="00DB0F1D">
            <w:pPr>
              <w:pStyle w:val="Grundtext"/>
              <w:spacing w:after="0" w:line="240" w:lineRule="atLeast"/>
              <w:rPr>
                <w:sz w:val="21"/>
                <w:szCs w:val="21"/>
              </w:rPr>
            </w:pPr>
            <w:r w:rsidRPr="004A18B8">
              <w:rPr>
                <w:sz w:val="21"/>
                <w:szCs w:val="21"/>
              </w:rPr>
              <w:t xml:space="preserve">im Zeugnis neben dem </w:t>
            </w:r>
          </w:p>
          <w:p w14:paraId="161DA60B" w14:textId="2BC8E7E7" w:rsidR="0027143F" w:rsidRPr="004A18B8" w:rsidRDefault="0027143F" w:rsidP="00DB0F1D">
            <w:pPr>
              <w:pStyle w:val="Grundtext"/>
              <w:spacing w:after="0" w:line="240" w:lineRule="atLeast"/>
              <w:rPr>
                <w:sz w:val="21"/>
                <w:szCs w:val="21"/>
              </w:rPr>
            </w:pPr>
            <w:r w:rsidRPr="004A18B8">
              <w:rPr>
                <w:sz w:val="21"/>
                <w:szCs w:val="21"/>
              </w:rPr>
              <w:t xml:space="preserve">Mittel auch die beiden Teilnoten getrennt ausgewiesen werden? </w:t>
            </w:r>
          </w:p>
        </w:tc>
        <w:tc>
          <w:tcPr>
            <w:tcW w:w="707" w:type="pct"/>
          </w:tcPr>
          <w:p w14:paraId="0A77ABBF" w14:textId="3BDA38CE" w:rsidR="0027143F"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242869124"/>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 w:val="21"/>
                    <w:szCs w:val="21"/>
                    <w:lang w:eastAsia="de-CH"/>
                  </w:rPr>
                  <w:t>☐</w:t>
                </w:r>
              </w:sdtContent>
            </w:sdt>
          </w:p>
        </w:tc>
        <w:tc>
          <w:tcPr>
            <w:tcW w:w="682" w:type="pct"/>
          </w:tcPr>
          <w:p w14:paraId="2C047742" w14:textId="33957831" w:rsidR="0027143F"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7600749"/>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hint="eastAsia"/>
                    <w:sz w:val="21"/>
                    <w:szCs w:val="21"/>
                    <w:lang w:eastAsia="de-CH"/>
                  </w:rPr>
                  <w:t>☐</w:t>
                </w:r>
              </w:sdtContent>
            </w:sdt>
          </w:p>
        </w:tc>
        <w:tc>
          <w:tcPr>
            <w:tcW w:w="681" w:type="pct"/>
          </w:tcPr>
          <w:p w14:paraId="425FF3A5" w14:textId="77777777" w:rsidR="0027143F"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310067030"/>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81" w:type="pct"/>
          </w:tcPr>
          <w:p w14:paraId="7612E485" w14:textId="77777777" w:rsidR="0027143F"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207614165"/>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 w:val="21"/>
                    <w:szCs w:val="21"/>
                    <w:lang w:eastAsia="de-CH"/>
                  </w:rPr>
                  <w:t>☐</w:t>
                </w:r>
              </w:sdtContent>
            </w:sdt>
          </w:p>
        </w:tc>
        <w:tc>
          <w:tcPr>
            <w:tcW w:w="656" w:type="pct"/>
          </w:tcPr>
          <w:p w14:paraId="4DD5AB84" w14:textId="77777777" w:rsidR="0027143F"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1984032156"/>
                <w14:checkbox>
                  <w14:checked w14:val="0"/>
                  <w14:checkedState w14:val="2612" w14:font="MS Gothic"/>
                  <w14:uncheckedState w14:val="2610" w14:font="MS Gothic"/>
                </w14:checkbox>
              </w:sdtPr>
              <w:sdtEndPr>
                <w:rPr>
                  <w:rStyle w:val="GrundtextZchn"/>
                </w:rPr>
              </w:sdtEndPr>
              <w:sdtContent>
                <w:r w:rsidR="0027143F" w:rsidRPr="004A18B8">
                  <w:rPr>
                    <w:rStyle w:val="GrundtextZchn"/>
                    <w:rFonts w:ascii="MS Gothic" w:eastAsia="MS Gothic" w:hAnsi="MS Gothic"/>
                    <w:szCs w:val="21"/>
                    <w:lang w:eastAsia="de-CH"/>
                  </w:rPr>
                  <w:t>☐</w:t>
                </w:r>
              </w:sdtContent>
            </w:sdt>
          </w:p>
        </w:tc>
      </w:tr>
    </w:tbl>
    <w:p w14:paraId="4CC19B6D" w14:textId="77777777" w:rsidR="00531254" w:rsidRPr="00011F8E" w:rsidRDefault="00531254" w:rsidP="00531254">
      <w:pPr>
        <w:spacing w:line="240" w:lineRule="atLeast"/>
      </w:pPr>
    </w:p>
    <w:p w14:paraId="3519A167" w14:textId="77777777" w:rsidR="00011F8E" w:rsidRPr="004A18B8" w:rsidRDefault="00011F8E" w:rsidP="00011F8E">
      <w:pPr>
        <w:pStyle w:val="fett0"/>
        <w:spacing w:line="240" w:lineRule="atLeast"/>
        <w:rPr>
          <w:b w:val="0"/>
          <w:szCs w:val="21"/>
        </w:rPr>
      </w:pPr>
      <w:r w:rsidRPr="004A18B8">
        <w:rPr>
          <w:b w:val="0"/>
          <w:szCs w:val="21"/>
        </w:rPr>
        <w:t xml:space="preserve">Bemerkungen/Optimierungsvorschläge </w:t>
      </w:r>
      <w:r>
        <w:rPr>
          <w:b w:val="0"/>
          <w:szCs w:val="21"/>
        </w:rPr>
        <w:t xml:space="preserve"> </w:t>
      </w:r>
    </w:p>
    <w:sdt>
      <w:sdtPr>
        <w:rPr>
          <w:rStyle w:val="AbschnittstitelfettZchn"/>
          <w:rFonts w:eastAsiaTheme="majorEastAsia" w:cstheme="minorBidi"/>
        </w:rPr>
        <w:id w:val="188575653"/>
        <w:placeholder>
          <w:docPart w:val="60C3B7F3F3A341D6B76861A1B1A96704"/>
        </w:placeholder>
        <w:showingPlcHdr/>
      </w:sdtPr>
      <w:sdtEndPr>
        <w:rPr>
          <w:rStyle w:val="AbschnittstitelfettZchn"/>
        </w:rPr>
      </w:sdtEndPr>
      <w:sdtContent>
        <w:p w14:paraId="3351B300" w14:textId="77777777" w:rsidR="00011F8E" w:rsidRPr="004A18B8" w:rsidRDefault="00011F8E" w:rsidP="00011F8E">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177D8BF3" w14:textId="77777777" w:rsidR="0027143F" w:rsidRPr="004A18B8" w:rsidRDefault="0027143F" w:rsidP="00531254">
      <w:pPr>
        <w:spacing w:line="240" w:lineRule="atLeast"/>
      </w:pPr>
    </w:p>
    <w:p w14:paraId="1D1E82AD" w14:textId="77777777" w:rsidR="0027143F" w:rsidRPr="004A18B8" w:rsidRDefault="0027143F" w:rsidP="00531254">
      <w:pPr>
        <w:spacing w:line="240" w:lineRule="atLeast"/>
      </w:pPr>
    </w:p>
    <w:p w14:paraId="69E9CC02" w14:textId="48D8BAB8" w:rsidR="3049528B" w:rsidRPr="004A18B8" w:rsidRDefault="00531254" w:rsidP="00EB04D5">
      <w:pPr>
        <w:pStyle w:val="berschrift1"/>
        <w:rPr>
          <w:rStyle w:val="Grundtextfett"/>
        </w:rPr>
      </w:pPr>
      <w:r w:rsidRPr="004A18B8">
        <w:rPr>
          <w:rStyle w:val="Grundtextfett"/>
        </w:rPr>
        <w:t>Zeugnisperioden im Obergymnasium</w:t>
      </w:r>
    </w:p>
    <w:p w14:paraId="5EF30F10" w14:textId="4ADB1039" w:rsidR="008A2FE8" w:rsidRPr="004A18B8" w:rsidRDefault="002257E9" w:rsidP="00EB04D5">
      <w:pPr>
        <w:pStyle w:val="berschrift2"/>
      </w:pPr>
      <w:r w:rsidRPr="004A18B8">
        <w:t>Jahreszeugnis im Obergymnasium</w:t>
      </w:r>
    </w:p>
    <w:p w14:paraId="611FF4EE" w14:textId="0D279D2A" w:rsidR="008A2FE8" w:rsidRPr="004A18B8" w:rsidRDefault="008A2FE8" w:rsidP="1E6B0B6A">
      <w:pPr>
        <w:pStyle w:val="Grundtext"/>
        <w:spacing w:line="240" w:lineRule="atLeast"/>
        <w:rPr>
          <w:sz w:val="21"/>
          <w:szCs w:val="21"/>
          <w:lang w:eastAsia="de-CH"/>
        </w:rPr>
      </w:pPr>
      <w:r w:rsidRPr="004A18B8">
        <w:rPr>
          <w:sz w:val="21"/>
          <w:szCs w:val="21"/>
          <w:lang w:eastAsia="de-CH"/>
        </w:rPr>
        <w:t xml:space="preserve">Sind Sie damit einverstanden, </w:t>
      </w:r>
      <w:r w:rsidR="6CDE6A61" w:rsidRPr="004A18B8">
        <w:rPr>
          <w:sz w:val="21"/>
          <w:szCs w:val="21"/>
          <w:lang w:eastAsia="de-CH"/>
        </w:rPr>
        <w:t xml:space="preserve">dass </w:t>
      </w:r>
      <w:r w:rsidR="00ED0151" w:rsidRPr="004A18B8">
        <w:rPr>
          <w:sz w:val="21"/>
          <w:szCs w:val="21"/>
          <w:lang w:eastAsia="de-CH"/>
        </w:rPr>
        <w:t>die Jahrespromotion im Obergymnasium auf alle vier Jahre ausgeweitet wird</w:t>
      </w:r>
      <w:r w:rsidR="00D622ED" w:rsidRPr="004A18B8">
        <w:rPr>
          <w:sz w:val="21"/>
          <w:szCs w:val="21"/>
          <w:lang w:eastAsia="de-CH"/>
        </w:rPr>
        <w:t xml:space="preserve"> </w:t>
      </w:r>
      <w:r w:rsidR="00D622ED" w:rsidRPr="004A18B8">
        <w:rPr>
          <w:sz w:val="21"/>
          <w:szCs w:val="21"/>
        </w:rPr>
        <w:t>(vgl. §</w:t>
      </w:r>
      <w:r w:rsidR="000E55D3" w:rsidRPr="004A18B8">
        <w:rPr>
          <w:sz w:val="21"/>
          <w:szCs w:val="21"/>
        </w:rPr>
        <w:t>9</w:t>
      </w:r>
      <w:r w:rsidR="00437075" w:rsidRPr="004A18B8">
        <w:rPr>
          <w:sz w:val="21"/>
          <w:szCs w:val="21"/>
        </w:rPr>
        <w:t xml:space="preserve"> </w:t>
      </w:r>
      <w:r w:rsidR="00D622ED" w:rsidRPr="004A18B8">
        <w:rPr>
          <w:sz w:val="21"/>
          <w:szCs w:val="21"/>
        </w:rPr>
        <w:t>Abs.1 des Vorentwurfs zum Promotionsreglement für die Gymnasien des Kantons Zürich)</w:t>
      </w:r>
      <w:r w:rsidR="00ED0151" w:rsidRPr="004A18B8">
        <w:rPr>
          <w:sz w:val="21"/>
          <w:szCs w:val="21"/>
          <w:lang w:eastAsia="de-CH"/>
        </w:rPr>
        <w:t xml:space="preserve">? </w:t>
      </w:r>
    </w:p>
    <w:p w14:paraId="5B080DAB"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87680350"/>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hint="eastAsia"/>
              <w:sz w:val="21"/>
              <w:szCs w:val="21"/>
              <w:lang w:eastAsia="de-CH"/>
            </w:rPr>
            <w:t>☐</w:t>
          </w:r>
        </w:sdtContent>
      </w:sdt>
      <w:r w:rsidR="00E56378" w:rsidRPr="004A18B8">
        <w:rPr>
          <w:rStyle w:val="GrundtextZchn"/>
          <w:rFonts w:eastAsiaTheme="minorEastAsia"/>
          <w:sz w:val="21"/>
          <w:szCs w:val="21"/>
          <w:lang w:eastAsia="de-CH"/>
        </w:rPr>
        <w:t xml:space="preserve"> einverstanden </w:t>
      </w:r>
    </w:p>
    <w:p w14:paraId="5F01386E"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29200466"/>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eher einverstanden </w:t>
      </w:r>
    </w:p>
    <w:p w14:paraId="4CDEAF99"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45569307"/>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eher nicht einverstanden </w:t>
      </w:r>
    </w:p>
    <w:p w14:paraId="1603600B"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64190858"/>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nicht einverstanden</w:t>
      </w:r>
    </w:p>
    <w:p w14:paraId="1A884936"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105346409"/>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w:t>
      </w:r>
      <w:proofErr w:type="gramStart"/>
      <w:r w:rsidR="00E56378" w:rsidRPr="004A18B8">
        <w:rPr>
          <w:rStyle w:val="GrundtextZchn"/>
          <w:rFonts w:eastAsiaTheme="minorEastAsia"/>
          <w:sz w:val="21"/>
          <w:szCs w:val="21"/>
          <w:lang w:eastAsia="de-CH"/>
        </w:rPr>
        <w:t>weiss</w:t>
      </w:r>
      <w:proofErr w:type="gramEnd"/>
      <w:r w:rsidR="00E56378" w:rsidRPr="004A18B8">
        <w:rPr>
          <w:rStyle w:val="GrundtextZchn"/>
          <w:rFonts w:eastAsiaTheme="minorEastAsia"/>
          <w:sz w:val="21"/>
          <w:szCs w:val="21"/>
          <w:lang w:eastAsia="de-CH"/>
        </w:rPr>
        <w:t xml:space="preserve"> nicht / keine Antwort </w:t>
      </w:r>
    </w:p>
    <w:p w14:paraId="2B42B54C" w14:textId="1C0335CF" w:rsidR="4C7F368A" w:rsidRPr="004A18B8" w:rsidRDefault="4C7F368A" w:rsidP="4C7F368A">
      <w:pPr>
        <w:pStyle w:val="Grundtext"/>
        <w:spacing w:after="0" w:line="240" w:lineRule="atLeast"/>
        <w:rPr>
          <w:rStyle w:val="GrundtextZchn"/>
          <w:rFonts w:eastAsiaTheme="minorEastAsia"/>
          <w:sz w:val="21"/>
          <w:szCs w:val="21"/>
          <w:lang w:eastAsia="de-CH"/>
        </w:rPr>
      </w:pPr>
    </w:p>
    <w:p w14:paraId="7A3222A1" w14:textId="77777777" w:rsidR="00011F8E" w:rsidRDefault="00011F8E" w:rsidP="4C7F368A">
      <w:pPr>
        <w:pStyle w:val="fett0"/>
        <w:spacing w:line="240" w:lineRule="atLeast"/>
        <w:rPr>
          <w:b w:val="0"/>
          <w:szCs w:val="21"/>
        </w:rPr>
      </w:pPr>
    </w:p>
    <w:p w14:paraId="3BCF661E" w14:textId="343F4476" w:rsidR="008A2FE8" w:rsidRPr="004A18B8" w:rsidRDefault="008A2FE8" w:rsidP="4C7F368A">
      <w:pPr>
        <w:pStyle w:val="fett0"/>
        <w:spacing w:line="240" w:lineRule="atLeast"/>
        <w:rPr>
          <w:b w:val="0"/>
          <w:szCs w:val="21"/>
        </w:rPr>
      </w:pPr>
      <w:r w:rsidRPr="004A18B8">
        <w:rPr>
          <w:b w:val="0"/>
          <w:szCs w:val="21"/>
        </w:rPr>
        <w:t>Bemerkungen/Optimierungsvorschläge</w:t>
      </w:r>
    </w:p>
    <w:sdt>
      <w:sdtPr>
        <w:rPr>
          <w:rStyle w:val="AbschnittstitelfettZchn"/>
          <w:rFonts w:eastAsiaTheme="majorEastAsia" w:cstheme="minorBidi"/>
        </w:rPr>
        <w:id w:val="1526901380"/>
        <w:placeholder>
          <w:docPart w:val="2F9B5AC070F44CAB85C15F49BBAFB12C"/>
        </w:placeholder>
        <w:showingPlcHdr/>
      </w:sdtPr>
      <w:sdtEndPr>
        <w:rPr>
          <w:rStyle w:val="AbschnittstitelfettZchn"/>
        </w:rPr>
      </w:sdtEndPr>
      <w:sdtContent>
        <w:p w14:paraId="286A6B98" w14:textId="01043A61" w:rsidR="00A014F6" w:rsidRPr="004A18B8" w:rsidRDefault="008A2FE8" w:rsidP="00ED0151">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bookmarkStart w:id="0" w:name="_Hlk205558822" w:displacedByCustomXml="prev"/>
    <w:p w14:paraId="1FCF06A0" w14:textId="1C23CCB8" w:rsidR="005043FD" w:rsidRPr="004A18B8" w:rsidRDefault="005043FD" w:rsidP="005043FD">
      <w:pPr>
        <w:pStyle w:val="berschrift2"/>
      </w:pPr>
      <w:r w:rsidRPr="004A18B8">
        <w:lastRenderedPageBreak/>
        <w:t>Semesterzeugnis im ersten Semester des Obergymnasiums mit provisorischer Promotion aus dem Untergymnasium</w:t>
      </w:r>
    </w:p>
    <w:p w14:paraId="643DF1C7" w14:textId="28AE2DD0" w:rsidR="005043FD" w:rsidRPr="004A18B8" w:rsidRDefault="005043FD" w:rsidP="005043FD">
      <w:pPr>
        <w:pStyle w:val="Grundtext"/>
        <w:spacing w:line="240" w:lineRule="atLeast"/>
        <w:rPr>
          <w:sz w:val="21"/>
          <w:szCs w:val="21"/>
          <w:lang w:eastAsia="de-CH"/>
        </w:rPr>
      </w:pPr>
      <w:r w:rsidRPr="004A18B8">
        <w:rPr>
          <w:sz w:val="21"/>
          <w:szCs w:val="21"/>
          <w:lang w:eastAsia="de-CH"/>
        </w:rPr>
        <w:t>Sind Sie damit einverstanden, dass die Schülerinnen und Schüler, die im letzten Semester des Untergymnasiums provisorisch promoviert wurden,</w:t>
      </w:r>
      <w:r w:rsidR="00ED0151" w:rsidRPr="004A18B8">
        <w:rPr>
          <w:sz w:val="21"/>
          <w:szCs w:val="21"/>
          <w:lang w:eastAsia="de-CH"/>
        </w:rPr>
        <w:t xml:space="preserve"> am Ende</w:t>
      </w:r>
      <w:r w:rsidRPr="004A18B8">
        <w:rPr>
          <w:sz w:val="21"/>
          <w:szCs w:val="21"/>
          <w:lang w:eastAsia="de-CH"/>
        </w:rPr>
        <w:t xml:space="preserve"> </w:t>
      </w:r>
      <w:r w:rsidR="00ED0151" w:rsidRPr="004A18B8">
        <w:rPr>
          <w:sz w:val="21"/>
          <w:szCs w:val="21"/>
          <w:lang w:eastAsia="de-CH"/>
        </w:rPr>
        <w:t>des ersten</w:t>
      </w:r>
      <w:r w:rsidRPr="004A18B8">
        <w:rPr>
          <w:sz w:val="21"/>
          <w:szCs w:val="21"/>
          <w:lang w:eastAsia="de-CH"/>
        </w:rPr>
        <w:t xml:space="preserve"> Semester</w:t>
      </w:r>
      <w:r w:rsidR="00ED0151" w:rsidRPr="004A18B8">
        <w:rPr>
          <w:sz w:val="21"/>
          <w:szCs w:val="21"/>
          <w:lang w:eastAsia="de-CH"/>
        </w:rPr>
        <w:t>s</w:t>
      </w:r>
      <w:r w:rsidRPr="004A18B8">
        <w:rPr>
          <w:sz w:val="21"/>
          <w:szCs w:val="21"/>
          <w:lang w:eastAsia="de-CH"/>
        </w:rPr>
        <w:t xml:space="preserve"> des ersten Schuljahres im Obergymnasium </w:t>
      </w:r>
      <w:r w:rsidR="00ED0151" w:rsidRPr="004A18B8">
        <w:rPr>
          <w:sz w:val="21"/>
          <w:szCs w:val="21"/>
          <w:lang w:eastAsia="de-CH"/>
        </w:rPr>
        <w:t>einen Promotionstermin haben</w:t>
      </w:r>
      <w:r w:rsidR="00D622ED" w:rsidRPr="004A18B8">
        <w:rPr>
          <w:sz w:val="21"/>
          <w:szCs w:val="21"/>
          <w:lang w:eastAsia="de-CH"/>
        </w:rPr>
        <w:t xml:space="preserve"> </w:t>
      </w:r>
      <w:r w:rsidR="00D622ED" w:rsidRPr="004A18B8">
        <w:rPr>
          <w:sz w:val="21"/>
          <w:szCs w:val="21"/>
        </w:rPr>
        <w:t>(vgl. §</w:t>
      </w:r>
      <w:r w:rsidR="000E55D3" w:rsidRPr="004A18B8">
        <w:rPr>
          <w:sz w:val="21"/>
          <w:szCs w:val="21"/>
        </w:rPr>
        <w:t>9</w:t>
      </w:r>
      <w:r w:rsidR="00D622ED" w:rsidRPr="004A18B8">
        <w:rPr>
          <w:sz w:val="21"/>
          <w:szCs w:val="21"/>
        </w:rPr>
        <w:t xml:space="preserve"> Abs.2 </w:t>
      </w:r>
      <w:proofErr w:type="spellStart"/>
      <w:r w:rsidR="00D622ED" w:rsidRPr="004A18B8">
        <w:rPr>
          <w:sz w:val="21"/>
          <w:szCs w:val="21"/>
        </w:rPr>
        <w:t>lit</w:t>
      </w:r>
      <w:proofErr w:type="spellEnd"/>
      <w:r w:rsidR="00D622ED" w:rsidRPr="004A18B8">
        <w:rPr>
          <w:sz w:val="21"/>
          <w:szCs w:val="21"/>
        </w:rPr>
        <w:t>. b. des Vorentwurfs zum Promotionsreglement für die Gymnasien des Kantons Zürich)</w:t>
      </w:r>
      <w:r w:rsidRPr="004A18B8">
        <w:rPr>
          <w:sz w:val="21"/>
          <w:szCs w:val="21"/>
          <w:lang w:eastAsia="de-CH"/>
        </w:rPr>
        <w:t xml:space="preserve">? </w:t>
      </w:r>
    </w:p>
    <w:p w14:paraId="37714E56" w14:textId="77777777" w:rsidR="005043FD" w:rsidRPr="004A18B8" w:rsidRDefault="009D6C29" w:rsidP="005043F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68618225"/>
          <w14:checkbox>
            <w14:checked w14:val="0"/>
            <w14:checkedState w14:val="2612" w14:font="MS Gothic"/>
            <w14:uncheckedState w14:val="2610" w14:font="MS Gothic"/>
          </w14:checkbox>
        </w:sdtPr>
        <w:sdtEndPr>
          <w:rPr>
            <w:rStyle w:val="GrundtextZchn"/>
          </w:rPr>
        </w:sdtEndPr>
        <w:sdtContent>
          <w:r w:rsidR="005043FD" w:rsidRPr="004A18B8">
            <w:rPr>
              <w:rStyle w:val="GrundtextZchn"/>
              <w:rFonts w:ascii="MS Gothic" w:eastAsia="MS Gothic" w:hAnsi="MS Gothic" w:hint="eastAsia"/>
              <w:sz w:val="21"/>
              <w:szCs w:val="21"/>
              <w:lang w:eastAsia="de-CH"/>
            </w:rPr>
            <w:t>☐</w:t>
          </w:r>
        </w:sdtContent>
      </w:sdt>
      <w:r w:rsidR="005043FD" w:rsidRPr="004A18B8">
        <w:rPr>
          <w:rStyle w:val="GrundtextZchn"/>
          <w:rFonts w:eastAsiaTheme="minorEastAsia"/>
          <w:sz w:val="21"/>
          <w:szCs w:val="21"/>
          <w:lang w:eastAsia="de-CH"/>
        </w:rPr>
        <w:t xml:space="preserve"> einverstanden </w:t>
      </w:r>
    </w:p>
    <w:p w14:paraId="10D71A6D" w14:textId="77777777" w:rsidR="005043FD" w:rsidRPr="004A18B8" w:rsidRDefault="009D6C29" w:rsidP="005043F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54245175"/>
          <w14:checkbox>
            <w14:checked w14:val="0"/>
            <w14:checkedState w14:val="2612" w14:font="MS Gothic"/>
            <w14:uncheckedState w14:val="2610" w14:font="MS Gothic"/>
          </w14:checkbox>
        </w:sdtPr>
        <w:sdtEndPr>
          <w:rPr>
            <w:rStyle w:val="GrundtextZchn"/>
          </w:rPr>
        </w:sdtEndPr>
        <w:sdtContent>
          <w:r w:rsidR="005043FD" w:rsidRPr="004A18B8">
            <w:rPr>
              <w:rStyle w:val="GrundtextZchn"/>
              <w:rFonts w:ascii="MS Gothic" w:eastAsia="MS Gothic" w:hAnsi="MS Gothic"/>
              <w:sz w:val="21"/>
              <w:szCs w:val="21"/>
              <w:lang w:eastAsia="de-CH"/>
            </w:rPr>
            <w:t>☐</w:t>
          </w:r>
        </w:sdtContent>
      </w:sdt>
      <w:r w:rsidR="005043FD" w:rsidRPr="004A18B8">
        <w:rPr>
          <w:rStyle w:val="GrundtextZchn"/>
          <w:rFonts w:eastAsiaTheme="minorEastAsia"/>
          <w:sz w:val="21"/>
          <w:szCs w:val="21"/>
          <w:lang w:eastAsia="de-CH"/>
        </w:rPr>
        <w:t xml:space="preserve"> eher einverstanden </w:t>
      </w:r>
    </w:p>
    <w:p w14:paraId="271D91A1" w14:textId="77777777" w:rsidR="005043FD" w:rsidRPr="004A18B8" w:rsidRDefault="009D6C29" w:rsidP="005043F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05842901"/>
          <w14:checkbox>
            <w14:checked w14:val="0"/>
            <w14:checkedState w14:val="2612" w14:font="MS Gothic"/>
            <w14:uncheckedState w14:val="2610" w14:font="MS Gothic"/>
          </w14:checkbox>
        </w:sdtPr>
        <w:sdtEndPr>
          <w:rPr>
            <w:rStyle w:val="GrundtextZchn"/>
          </w:rPr>
        </w:sdtEndPr>
        <w:sdtContent>
          <w:r w:rsidR="005043FD" w:rsidRPr="004A18B8">
            <w:rPr>
              <w:rStyle w:val="GrundtextZchn"/>
              <w:rFonts w:ascii="MS Gothic" w:eastAsia="MS Gothic" w:hAnsi="MS Gothic"/>
              <w:sz w:val="21"/>
              <w:szCs w:val="21"/>
              <w:lang w:eastAsia="de-CH"/>
            </w:rPr>
            <w:t>☐</w:t>
          </w:r>
        </w:sdtContent>
      </w:sdt>
      <w:r w:rsidR="005043FD" w:rsidRPr="004A18B8">
        <w:rPr>
          <w:rStyle w:val="GrundtextZchn"/>
          <w:rFonts w:eastAsiaTheme="minorEastAsia"/>
          <w:sz w:val="21"/>
          <w:szCs w:val="21"/>
          <w:lang w:eastAsia="de-CH"/>
        </w:rPr>
        <w:t xml:space="preserve"> eher nicht einverstanden </w:t>
      </w:r>
    </w:p>
    <w:p w14:paraId="346892A6" w14:textId="77777777" w:rsidR="005043FD" w:rsidRPr="004A18B8" w:rsidRDefault="009D6C29" w:rsidP="005043F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58251219"/>
          <w14:checkbox>
            <w14:checked w14:val="0"/>
            <w14:checkedState w14:val="2612" w14:font="MS Gothic"/>
            <w14:uncheckedState w14:val="2610" w14:font="MS Gothic"/>
          </w14:checkbox>
        </w:sdtPr>
        <w:sdtEndPr>
          <w:rPr>
            <w:rStyle w:val="GrundtextZchn"/>
          </w:rPr>
        </w:sdtEndPr>
        <w:sdtContent>
          <w:r w:rsidR="005043FD" w:rsidRPr="004A18B8">
            <w:rPr>
              <w:rStyle w:val="GrundtextZchn"/>
              <w:rFonts w:ascii="MS Gothic" w:eastAsia="MS Gothic" w:hAnsi="MS Gothic"/>
              <w:sz w:val="21"/>
              <w:szCs w:val="21"/>
              <w:lang w:eastAsia="de-CH"/>
            </w:rPr>
            <w:t>☐</w:t>
          </w:r>
        </w:sdtContent>
      </w:sdt>
      <w:r w:rsidR="005043FD" w:rsidRPr="004A18B8">
        <w:rPr>
          <w:rStyle w:val="GrundtextZchn"/>
          <w:rFonts w:eastAsiaTheme="minorEastAsia"/>
          <w:sz w:val="21"/>
          <w:szCs w:val="21"/>
          <w:lang w:eastAsia="de-CH"/>
        </w:rPr>
        <w:t xml:space="preserve"> nicht einverstanden</w:t>
      </w:r>
    </w:p>
    <w:p w14:paraId="2ACEB6E2" w14:textId="77777777" w:rsidR="005043FD" w:rsidRPr="004A18B8" w:rsidRDefault="009D6C29" w:rsidP="005043FD">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73022196"/>
          <w14:checkbox>
            <w14:checked w14:val="0"/>
            <w14:checkedState w14:val="2612" w14:font="MS Gothic"/>
            <w14:uncheckedState w14:val="2610" w14:font="MS Gothic"/>
          </w14:checkbox>
        </w:sdtPr>
        <w:sdtEndPr>
          <w:rPr>
            <w:rStyle w:val="GrundtextZchn"/>
          </w:rPr>
        </w:sdtEndPr>
        <w:sdtContent>
          <w:r w:rsidR="005043FD" w:rsidRPr="004A18B8">
            <w:rPr>
              <w:rStyle w:val="GrundtextZchn"/>
              <w:rFonts w:ascii="MS Gothic" w:eastAsia="MS Gothic" w:hAnsi="MS Gothic"/>
              <w:sz w:val="21"/>
              <w:szCs w:val="21"/>
              <w:lang w:eastAsia="de-CH"/>
            </w:rPr>
            <w:t>☐</w:t>
          </w:r>
        </w:sdtContent>
      </w:sdt>
      <w:r w:rsidR="005043FD" w:rsidRPr="004A18B8">
        <w:rPr>
          <w:rStyle w:val="GrundtextZchn"/>
          <w:rFonts w:eastAsiaTheme="minorEastAsia"/>
          <w:sz w:val="21"/>
          <w:szCs w:val="21"/>
          <w:lang w:eastAsia="de-CH"/>
        </w:rPr>
        <w:t xml:space="preserve"> </w:t>
      </w:r>
      <w:proofErr w:type="gramStart"/>
      <w:r w:rsidR="005043FD" w:rsidRPr="004A18B8">
        <w:rPr>
          <w:rStyle w:val="GrundtextZchn"/>
          <w:rFonts w:eastAsiaTheme="minorEastAsia"/>
          <w:sz w:val="21"/>
          <w:szCs w:val="21"/>
          <w:lang w:eastAsia="de-CH"/>
        </w:rPr>
        <w:t>weiss</w:t>
      </w:r>
      <w:proofErr w:type="gramEnd"/>
      <w:r w:rsidR="005043FD" w:rsidRPr="004A18B8">
        <w:rPr>
          <w:rStyle w:val="GrundtextZchn"/>
          <w:rFonts w:eastAsiaTheme="minorEastAsia"/>
          <w:sz w:val="21"/>
          <w:szCs w:val="21"/>
          <w:lang w:eastAsia="de-CH"/>
        </w:rPr>
        <w:t xml:space="preserve"> nicht / keine Antwort </w:t>
      </w:r>
    </w:p>
    <w:p w14:paraId="574AC801" w14:textId="77777777" w:rsidR="005043FD" w:rsidRPr="004A18B8" w:rsidRDefault="005043FD" w:rsidP="005043FD">
      <w:pPr>
        <w:pStyle w:val="Grundtext"/>
        <w:spacing w:after="0" w:line="240" w:lineRule="atLeast"/>
        <w:rPr>
          <w:rStyle w:val="GrundtextZchn"/>
          <w:rFonts w:eastAsiaTheme="minorEastAsia"/>
          <w:sz w:val="21"/>
          <w:szCs w:val="21"/>
          <w:lang w:eastAsia="de-CH"/>
        </w:rPr>
      </w:pPr>
    </w:p>
    <w:p w14:paraId="4A6AE630" w14:textId="77777777" w:rsidR="00011F8E" w:rsidRPr="00011F8E" w:rsidRDefault="00011F8E" w:rsidP="005043FD">
      <w:pPr>
        <w:pStyle w:val="fett0"/>
        <w:spacing w:line="240" w:lineRule="atLeast"/>
        <w:rPr>
          <w:b w:val="0"/>
          <w:color w:val="auto"/>
          <w:szCs w:val="21"/>
        </w:rPr>
      </w:pPr>
    </w:p>
    <w:p w14:paraId="6AE7A846" w14:textId="70676A6E" w:rsidR="005043FD" w:rsidRPr="004A18B8" w:rsidRDefault="005043FD" w:rsidP="005043FD">
      <w:pPr>
        <w:pStyle w:val="fett0"/>
        <w:spacing w:line="240" w:lineRule="atLeast"/>
        <w:rPr>
          <w:b w:val="0"/>
          <w:bCs/>
          <w:szCs w:val="21"/>
        </w:rPr>
      </w:pPr>
      <w:r w:rsidRPr="004A18B8">
        <w:rPr>
          <w:b w:val="0"/>
          <w:bCs/>
          <w:szCs w:val="21"/>
        </w:rPr>
        <w:t>Bemerkungen/Optimierungsvorschläge</w:t>
      </w:r>
    </w:p>
    <w:sdt>
      <w:sdtPr>
        <w:rPr>
          <w:rStyle w:val="AbschnittstitelfettZchn"/>
          <w:rFonts w:eastAsiaTheme="majorEastAsia" w:cstheme="minorBidi"/>
        </w:rPr>
        <w:id w:val="1523517247"/>
        <w:placeholder>
          <w:docPart w:val="E07AEFD28EBF4BE6AF1D869163976918"/>
        </w:placeholder>
        <w:showingPlcHdr/>
      </w:sdtPr>
      <w:sdtEndPr>
        <w:rPr>
          <w:rStyle w:val="AbschnittstitelfettZchn"/>
        </w:rPr>
      </w:sdtEndPr>
      <w:sdtContent>
        <w:p w14:paraId="51A979AB" w14:textId="27EC3AEA" w:rsidR="005043FD" w:rsidRPr="004A18B8" w:rsidRDefault="00011F8E" w:rsidP="005043FD">
          <w:pPr>
            <w:rPr>
              <w:rStyle w:val="AbschnittstitelfettZchn"/>
              <w:rFonts w:eastAsiaTheme="majorEastAsia" w:cstheme="minorBidi"/>
            </w:rPr>
          </w:pPr>
          <w:r>
            <w:rPr>
              <w:rStyle w:val="Platzhaltertext"/>
            </w:rPr>
            <w:t>Klicken oder tippen Sie hier, um Text einzugeben.</w:t>
          </w:r>
        </w:p>
      </w:sdtContent>
    </w:sdt>
    <w:bookmarkEnd w:id="0" w:displacedByCustomXml="prev"/>
    <w:p w14:paraId="58597346" w14:textId="77777777" w:rsidR="00011F8E" w:rsidRPr="004A18B8" w:rsidRDefault="00011F8E" w:rsidP="00011F8E">
      <w:pPr>
        <w:spacing w:line="240" w:lineRule="atLeast"/>
      </w:pPr>
    </w:p>
    <w:p w14:paraId="7AA8321F" w14:textId="77777777" w:rsidR="00011F8E" w:rsidRPr="004A18B8" w:rsidRDefault="00011F8E" w:rsidP="00011F8E">
      <w:pPr>
        <w:spacing w:line="240" w:lineRule="atLeast"/>
      </w:pPr>
    </w:p>
    <w:p w14:paraId="20AD1155" w14:textId="34A312EE" w:rsidR="003C646E" w:rsidRPr="004A18B8" w:rsidRDefault="005043FD" w:rsidP="00EB04D5">
      <w:pPr>
        <w:pStyle w:val="berschrift1"/>
      </w:pPr>
      <w:r w:rsidRPr="004A18B8">
        <w:t>Repetition</w:t>
      </w:r>
    </w:p>
    <w:p w14:paraId="112EF5DF" w14:textId="5A47B201" w:rsidR="00AD4941" w:rsidRPr="004A18B8" w:rsidRDefault="005043FD" w:rsidP="00EB04D5">
      <w:pPr>
        <w:pStyle w:val="berschrift2"/>
      </w:pPr>
      <w:r w:rsidRPr="004A18B8">
        <w:t>Repetition einmal im Untergymnasium und einmal im Obergymnasium</w:t>
      </w:r>
    </w:p>
    <w:p w14:paraId="5E86290B" w14:textId="1BEF7CD2" w:rsidR="003C646E" w:rsidRPr="004A18B8" w:rsidRDefault="52565743" w:rsidP="00AD4941">
      <w:pPr>
        <w:pStyle w:val="Grundtext"/>
        <w:spacing w:line="240" w:lineRule="atLeast"/>
        <w:rPr>
          <w:sz w:val="21"/>
          <w:szCs w:val="21"/>
        </w:rPr>
      </w:pPr>
      <w:r w:rsidRPr="004A18B8">
        <w:rPr>
          <w:sz w:val="21"/>
          <w:szCs w:val="21"/>
        </w:rPr>
        <w:t>Sind Sie</w:t>
      </w:r>
      <w:r w:rsidR="2D37B9FD" w:rsidRPr="004A18B8">
        <w:rPr>
          <w:sz w:val="21"/>
          <w:szCs w:val="21"/>
        </w:rPr>
        <w:t xml:space="preserve"> damit einverstanden, dass </w:t>
      </w:r>
      <w:r w:rsidR="005043FD" w:rsidRPr="004A18B8">
        <w:rPr>
          <w:sz w:val="21"/>
          <w:szCs w:val="21"/>
        </w:rPr>
        <w:t>während der ganzen Mittelschulzeit einmal im Untergymnasium und einmal im Obergymnasium repetiert werden kann</w:t>
      </w:r>
      <w:r w:rsidR="00D622ED" w:rsidRPr="004A18B8">
        <w:rPr>
          <w:sz w:val="21"/>
          <w:szCs w:val="21"/>
        </w:rPr>
        <w:t xml:space="preserve"> (vgl. §1</w:t>
      </w:r>
      <w:r w:rsidR="000E55D3" w:rsidRPr="004A18B8">
        <w:rPr>
          <w:sz w:val="21"/>
          <w:szCs w:val="21"/>
        </w:rPr>
        <w:t>5</w:t>
      </w:r>
      <w:r w:rsidR="00D622ED" w:rsidRPr="004A18B8">
        <w:rPr>
          <w:sz w:val="21"/>
          <w:szCs w:val="21"/>
        </w:rPr>
        <w:t xml:space="preserve"> Abs.2</w:t>
      </w:r>
      <w:r w:rsidR="004B6742" w:rsidRPr="004A18B8">
        <w:rPr>
          <w:sz w:val="21"/>
          <w:szCs w:val="21"/>
        </w:rPr>
        <w:t xml:space="preserve"> </w:t>
      </w:r>
      <w:r w:rsidR="00D622ED" w:rsidRPr="004A18B8">
        <w:rPr>
          <w:sz w:val="21"/>
          <w:szCs w:val="21"/>
        </w:rPr>
        <w:t>des Vorentwurfs zum Promotionsreglement für die Gymnasien des Kantons Zürich)</w:t>
      </w:r>
      <w:r w:rsidR="005043FD" w:rsidRPr="004A18B8">
        <w:rPr>
          <w:sz w:val="21"/>
          <w:szCs w:val="21"/>
        </w:rPr>
        <w:t xml:space="preserve">? </w:t>
      </w:r>
      <w:r w:rsidRPr="004A18B8">
        <w:rPr>
          <w:sz w:val="21"/>
          <w:szCs w:val="21"/>
        </w:rPr>
        <w:t xml:space="preserve"> </w:t>
      </w:r>
    </w:p>
    <w:p w14:paraId="1CD6F775"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113581087"/>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hint="eastAsia"/>
              <w:sz w:val="21"/>
              <w:szCs w:val="21"/>
              <w:lang w:eastAsia="de-CH"/>
            </w:rPr>
            <w:t>☐</w:t>
          </w:r>
        </w:sdtContent>
      </w:sdt>
      <w:r w:rsidR="00E56378" w:rsidRPr="004A18B8">
        <w:rPr>
          <w:rStyle w:val="GrundtextZchn"/>
          <w:rFonts w:eastAsiaTheme="minorEastAsia"/>
          <w:sz w:val="21"/>
          <w:szCs w:val="21"/>
          <w:lang w:eastAsia="de-CH"/>
        </w:rPr>
        <w:t xml:space="preserve"> einverstanden </w:t>
      </w:r>
    </w:p>
    <w:p w14:paraId="7DE0176C"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209024761"/>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eher einverstanden </w:t>
      </w:r>
    </w:p>
    <w:p w14:paraId="18EF74DC"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80795555"/>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eher nicht einverstanden </w:t>
      </w:r>
    </w:p>
    <w:p w14:paraId="3562E1AE"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49525636"/>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nicht einverstanden</w:t>
      </w:r>
    </w:p>
    <w:p w14:paraId="2D78AE2C" w14:textId="77777777" w:rsidR="00E56378" w:rsidRPr="004A18B8" w:rsidRDefault="009D6C29" w:rsidP="00E56378">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546331535"/>
          <w14:checkbox>
            <w14:checked w14:val="0"/>
            <w14:checkedState w14:val="2612" w14:font="MS Gothic"/>
            <w14:uncheckedState w14:val="2610" w14:font="MS Gothic"/>
          </w14:checkbox>
        </w:sdtPr>
        <w:sdtEndPr>
          <w:rPr>
            <w:rStyle w:val="GrundtextZchn"/>
          </w:rPr>
        </w:sdtEndPr>
        <w:sdtContent>
          <w:r w:rsidR="00E56378" w:rsidRPr="004A18B8">
            <w:rPr>
              <w:rStyle w:val="GrundtextZchn"/>
              <w:rFonts w:ascii="MS Gothic" w:eastAsia="MS Gothic" w:hAnsi="MS Gothic"/>
              <w:sz w:val="21"/>
              <w:szCs w:val="21"/>
              <w:lang w:eastAsia="de-CH"/>
            </w:rPr>
            <w:t>☐</w:t>
          </w:r>
        </w:sdtContent>
      </w:sdt>
      <w:r w:rsidR="00E56378" w:rsidRPr="004A18B8">
        <w:rPr>
          <w:rStyle w:val="GrundtextZchn"/>
          <w:rFonts w:eastAsiaTheme="minorEastAsia"/>
          <w:sz w:val="21"/>
          <w:szCs w:val="21"/>
          <w:lang w:eastAsia="de-CH"/>
        </w:rPr>
        <w:t xml:space="preserve"> </w:t>
      </w:r>
      <w:proofErr w:type="gramStart"/>
      <w:r w:rsidR="00E56378" w:rsidRPr="004A18B8">
        <w:rPr>
          <w:rStyle w:val="GrundtextZchn"/>
          <w:rFonts w:eastAsiaTheme="minorEastAsia"/>
          <w:sz w:val="21"/>
          <w:szCs w:val="21"/>
          <w:lang w:eastAsia="de-CH"/>
        </w:rPr>
        <w:t>weiss</w:t>
      </w:r>
      <w:proofErr w:type="gramEnd"/>
      <w:r w:rsidR="00E56378" w:rsidRPr="004A18B8">
        <w:rPr>
          <w:rStyle w:val="GrundtextZchn"/>
          <w:rFonts w:eastAsiaTheme="minorEastAsia"/>
          <w:sz w:val="21"/>
          <w:szCs w:val="21"/>
          <w:lang w:eastAsia="de-CH"/>
        </w:rPr>
        <w:t xml:space="preserve"> nicht / keine Antwort </w:t>
      </w:r>
    </w:p>
    <w:p w14:paraId="2E9019F3" w14:textId="77777777" w:rsidR="003C646E" w:rsidRPr="004A18B8" w:rsidRDefault="003C646E" w:rsidP="5B2077FB">
      <w:pPr>
        <w:pStyle w:val="fett0"/>
        <w:spacing w:line="240" w:lineRule="atLeast"/>
        <w:rPr>
          <w:b w:val="0"/>
          <w:szCs w:val="21"/>
        </w:rPr>
      </w:pPr>
    </w:p>
    <w:p w14:paraId="5943AB4A" w14:textId="77777777" w:rsidR="00011F8E" w:rsidRPr="00011F8E" w:rsidRDefault="00011F8E" w:rsidP="5B2077FB">
      <w:pPr>
        <w:pStyle w:val="fett0"/>
        <w:spacing w:line="240" w:lineRule="atLeast"/>
        <w:rPr>
          <w:b w:val="0"/>
          <w:color w:val="auto"/>
          <w:szCs w:val="21"/>
        </w:rPr>
      </w:pPr>
    </w:p>
    <w:p w14:paraId="3AE8D75D" w14:textId="2197D7EF" w:rsidR="003C646E" w:rsidRPr="004A18B8" w:rsidRDefault="52565743" w:rsidP="5B2077FB">
      <w:pPr>
        <w:pStyle w:val="fett0"/>
        <w:spacing w:line="240" w:lineRule="atLeast"/>
        <w:rPr>
          <w:b w:val="0"/>
          <w:szCs w:val="21"/>
        </w:rPr>
      </w:pPr>
      <w:r w:rsidRPr="004A18B8">
        <w:rPr>
          <w:b w:val="0"/>
          <w:szCs w:val="21"/>
        </w:rPr>
        <w:t>Bemerkungen/Optimierungsvorschläge</w:t>
      </w:r>
    </w:p>
    <w:sdt>
      <w:sdtPr>
        <w:rPr>
          <w:rStyle w:val="AbschnittstitelfettZchn"/>
          <w:rFonts w:eastAsiaTheme="majorEastAsia" w:cstheme="minorBidi"/>
        </w:rPr>
        <w:id w:val="1051758785"/>
        <w:placeholder>
          <w:docPart w:val="87C3FA6C9DF74FD79E86FAC883A66570"/>
        </w:placeholder>
      </w:sdtPr>
      <w:sdtEndPr>
        <w:rPr>
          <w:rStyle w:val="AbschnittstitelfettZchn"/>
        </w:rPr>
      </w:sdtEndPr>
      <w:sdtContent>
        <w:p w14:paraId="3DE0BC20" w14:textId="77777777" w:rsidR="003C646E" w:rsidRPr="004A18B8" w:rsidRDefault="52565743" w:rsidP="5B2077FB">
          <w:pPr>
            <w:pStyle w:val="Grundtext"/>
            <w:spacing w:line="240" w:lineRule="atLeast"/>
            <w:rPr>
              <w:rStyle w:val="AbschnittstitelfettZchn"/>
              <w:rFonts w:eastAsiaTheme="majorEastAsia" w:cstheme="minorBidi"/>
              <w:szCs w:val="21"/>
            </w:rPr>
          </w:pPr>
          <w:r w:rsidRPr="004A18B8">
            <w:rPr>
              <w:rStyle w:val="Platzhaltertext"/>
              <w:sz w:val="21"/>
              <w:szCs w:val="21"/>
            </w:rPr>
            <w:t>Klicken oder tippen Sie hier, um Text einzugeben.</w:t>
          </w:r>
        </w:p>
      </w:sdtContent>
    </w:sdt>
    <w:p w14:paraId="4608EF35" w14:textId="3C393CFF" w:rsidR="003C646E" w:rsidRPr="004A18B8" w:rsidRDefault="00C70031" w:rsidP="00EB04D5">
      <w:pPr>
        <w:pStyle w:val="berschrift1"/>
      </w:pPr>
      <w:r w:rsidRPr="004A18B8">
        <w:lastRenderedPageBreak/>
        <w:t>Übergangsbestimmungen</w:t>
      </w:r>
    </w:p>
    <w:p w14:paraId="55C8172F" w14:textId="5D32AB8C" w:rsidR="003C646E" w:rsidRPr="004A18B8" w:rsidRDefault="00C70031" w:rsidP="00EB04D5">
      <w:pPr>
        <w:pStyle w:val="berschrift2"/>
      </w:pPr>
      <w:r w:rsidRPr="004A18B8">
        <w:t xml:space="preserve">Repetition nach dem ersten oder zweiten Semester des ersten oder zweiten Schuljahres </w:t>
      </w:r>
      <w:r w:rsidR="00676D8E" w:rsidRPr="004A18B8">
        <w:t>nach neuen Reglementen</w:t>
      </w:r>
    </w:p>
    <w:p w14:paraId="705AA3E8" w14:textId="67CB790B" w:rsidR="00676D8E" w:rsidRPr="004A18B8" w:rsidRDefault="00676D8E" w:rsidP="5B2077FB">
      <w:pPr>
        <w:rPr>
          <w:rFonts w:eastAsia="Arial" w:cs="Arial"/>
          <w:szCs w:val="21"/>
        </w:rPr>
      </w:pPr>
      <w:r w:rsidRPr="004A18B8">
        <w:rPr>
          <w:rFonts w:eastAsia="Arial" w:cs="Arial"/>
          <w:szCs w:val="21"/>
        </w:rPr>
        <w:t xml:space="preserve">Meist regeln Übergangsbestimmungen Repetitionen so, dass Schülerinnen und Schüler, die nach den Regeln der alten Reglemente begonnen haben, bei einer Repetition auch in der neuen Klasse nach den alten Regeln unterrichtet, benotet, promoviert etc. werden. Dies könnte die Schülerinnen und Schüler wie auch die Schulen aufgrund der grösseren Anpassungen im Rahmen von </w:t>
      </w:r>
      <w:proofErr w:type="spellStart"/>
      <w:r w:rsidRPr="004A18B8">
        <w:rPr>
          <w:rFonts w:eastAsia="Arial" w:cs="Arial"/>
          <w:szCs w:val="21"/>
        </w:rPr>
        <w:t>WegZH</w:t>
      </w:r>
      <w:proofErr w:type="spellEnd"/>
      <w:r w:rsidRPr="004A18B8">
        <w:rPr>
          <w:rFonts w:eastAsia="Arial" w:cs="Arial"/>
          <w:szCs w:val="21"/>
        </w:rPr>
        <w:t xml:space="preserve"> vor Herausforderungen stellen. Daher wird vorgeschlagen, dass für Schülerinnen und Schüler, die das Obergymnasium vor dem Schuljahr 2029/2030 begonnen haben, ab dem Zeitpunkt der Repetition die neuen Reglemente gelten</w:t>
      </w:r>
      <w:r w:rsidR="002B50E6" w:rsidRPr="004A18B8">
        <w:rPr>
          <w:rFonts w:eastAsia="Arial" w:cs="Arial"/>
          <w:szCs w:val="21"/>
        </w:rPr>
        <w:t xml:space="preserve">, wenn sie innerhalb der ersten zwei Schuljahre repetieren. </w:t>
      </w:r>
      <w:r w:rsidRPr="004A18B8">
        <w:rPr>
          <w:rFonts w:eastAsia="Arial" w:cs="Arial"/>
          <w:szCs w:val="21"/>
        </w:rPr>
        <w:t xml:space="preserve">Für Schülerinnen und Schüler, die in den letzten zwei Jahren des Obergymnasiums repetieren, würden die alten Reglemente gelten. </w:t>
      </w:r>
    </w:p>
    <w:p w14:paraId="57B55E47" w14:textId="535BB5FB" w:rsidR="00676D8E" w:rsidRPr="004A18B8" w:rsidRDefault="00676D8E" w:rsidP="00676D8E">
      <w:pPr>
        <w:rPr>
          <w:rFonts w:eastAsia="Arial" w:cs="Arial"/>
          <w:szCs w:val="21"/>
        </w:rPr>
      </w:pPr>
      <w:r w:rsidRPr="004A18B8">
        <w:rPr>
          <w:rFonts w:eastAsia="Arial" w:cs="Arial"/>
          <w:szCs w:val="21"/>
        </w:rPr>
        <w:t xml:space="preserve">Schätzen Sie den Vorschlag, dass eine Repetition </w:t>
      </w:r>
      <w:r w:rsidR="002B50E6" w:rsidRPr="004A18B8">
        <w:rPr>
          <w:rFonts w:eastAsia="Arial" w:cs="Arial"/>
          <w:szCs w:val="21"/>
        </w:rPr>
        <w:t>innerhalb der ersten zwei Schuljahre des Obergymnasium</w:t>
      </w:r>
      <w:r w:rsidRPr="004A18B8">
        <w:rPr>
          <w:rFonts w:eastAsia="Arial" w:cs="Arial"/>
          <w:szCs w:val="21"/>
        </w:rPr>
        <w:t>s nach neuen Reglementen erfolgen würde</w:t>
      </w:r>
      <w:r w:rsidR="004B6742" w:rsidRPr="004A18B8">
        <w:rPr>
          <w:rFonts w:eastAsia="Arial" w:cs="Arial"/>
          <w:szCs w:val="21"/>
        </w:rPr>
        <w:t xml:space="preserve"> </w:t>
      </w:r>
      <w:r w:rsidR="004B6742" w:rsidRPr="004A18B8">
        <w:rPr>
          <w:szCs w:val="21"/>
        </w:rPr>
        <w:t>(vgl. §22 Abs.5 des Vorentwurfs zum Promotionsreglement für die Gymnasien des Kantons Zürich)</w:t>
      </w:r>
      <w:r w:rsidR="007107F3" w:rsidRPr="004A18B8">
        <w:rPr>
          <w:rFonts w:eastAsia="Arial" w:cs="Arial"/>
          <w:szCs w:val="21"/>
        </w:rPr>
        <w:t xml:space="preserve"> …</w:t>
      </w:r>
    </w:p>
    <w:tbl>
      <w:tblPr>
        <w:tblStyle w:val="Tabellenraster"/>
        <w:tblW w:w="706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999"/>
        <w:gridCol w:w="964"/>
        <w:gridCol w:w="964"/>
        <w:gridCol w:w="964"/>
        <w:gridCol w:w="928"/>
      </w:tblGrid>
      <w:tr w:rsidR="007107F3" w:rsidRPr="004A18B8" w14:paraId="77CE7D79" w14:textId="77777777" w:rsidTr="007107F3">
        <w:tc>
          <w:tcPr>
            <w:tcW w:w="2249" w:type="dxa"/>
          </w:tcPr>
          <w:p w14:paraId="63EEB311" w14:textId="77777777" w:rsidR="007107F3" w:rsidRPr="004A18B8" w:rsidRDefault="007107F3" w:rsidP="00DB0F1D">
            <w:pPr>
              <w:pStyle w:val="Grundtext"/>
              <w:spacing w:after="0" w:line="240" w:lineRule="atLeast"/>
              <w:rPr>
                <w:b/>
                <w:sz w:val="21"/>
                <w:szCs w:val="21"/>
              </w:rPr>
            </w:pPr>
          </w:p>
        </w:tc>
        <w:tc>
          <w:tcPr>
            <w:tcW w:w="999" w:type="dxa"/>
          </w:tcPr>
          <w:p w14:paraId="57588BE2" w14:textId="6EE21C6C" w:rsidR="007107F3" w:rsidRPr="004A18B8" w:rsidRDefault="007107F3" w:rsidP="00DB0F1D">
            <w:pPr>
              <w:pStyle w:val="Grundtext"/>
              <w:spacing w:after="0" w:line="240" w:lineRule="atLeast"/>
              <w:jc w:val="center"/>
              <w:rPr>
                <w:sz w:val="21"/>
                <w:szCs w:val="21"/>
              </w:rPr>
            </w:pPr>
            <w:r w:rsidRPr="004A18B8">
              <w:rPr>
                <w:sz w:val="21"/>
                <w:szCs w:val="21"/>
              </w:rPr>
              <w:t>ja</w:t>
            </w:r>
          </w:p>
        </w:tc>
        <w:tc>
          <w:tcPr>
            <w:tcW w:w="964" w:type="dxa"/>
          </w:tcPr>
          <w:p w14:paraId="7AFB4ED7" w14:textId="6E52EB42" w:rsidR="007107F3" w:rsidRPr="004A18B8" w:rsidRDefault="007107F3" w:rsidP="00DB0F1D">
            <w:pPr>
              <w:pStyle w:val="Grundtext"/>
              <w:spacing w:after="0" w:line="240" w:lineRule="atLeast"/>
              <w:jc w:val="center"/>
              <w:rPr>
                <w:sz w:val="21"/>
                <w:szCs w:val="21"/>
              </w:rPr>
            </w:pPr>
            <w:r w:rsidRPr="004A18B8">
              <w:rPr>
                <w:sz w:val="21"/>
                <w:szCs w:val="21"/>
              </w:rPr>
              <w:t>eher ja</w:t>
            </w:r>
          </w:p>
        </w:tc>
        <w:tc>
          <w:tcPr>
            <w:tcW w:w="964" w:type="dxa"/>
          </w:tcPr>
          <w:p w14:paraId="160C83F8" w14:textId="05B782C6" w:rsidR="007107F3" w:rsidRPr="004A18B8" w:rsidRDefault="007107F3" w:rsidP="00DB0F1D">
            <w:pPr>
              <w:pStyle w:val="Grundtext"/>
              <w:spacing w:after="0" w:line="240" w:lineRule="atLeast"/>
              <w:jc w:val="center"/>
              <w:rPr>
                <w:sz w:val="21"/>
                <w:szCs w:val="21"/>
              </w:rPr>
            </w:pPr>
            <w:r w:rsidRPr="004A18B8">
              <w:rPr>
                <w:sz w:val="21"/>
                <w:szCs w:val="21"/>
              </w:rPr>
              <w:t>eher nein</w:t>
            </w:r>
          </w:p>
        </w:tc>
        <w:tc>
          <w:tcPr>
            <w:tcW w:w="964" w:type="dxa"/>
          </w:tcPr>
          <w:p w14:paraId="792F904A" w14:textId="7D92EBCD" w:rsidR="007107F3" w:rsidRPr="004A18B8" w:rsidRDefault="007107F3" w:rsidP="00DB0F1D">
            <w:pPr>
              <w:pStyle w:val="Grundtext"/>
              <w:spacing w:after="0" w:line="240" w:lineRule="atLeast"/>
              <w:jc w:val="center"/>
              <w:rPr>
                <w:sz w:val="21"/>
                <w:szCs w:val="21"/>
              </w:rPr>
            </w:pPr>
            <w:r w:rsidRPr="004A18B8">
              <w:rPr>
                <w:sz w:val="21"/>
                <w:szCs w:val="21"/>
              </w:rPr>
              <w:t>nein</w:t>
            </w:r>
          </w:p>
        </w:tc>
        <w:tc>
          <w:tcPr>
            <w:tcW w:w="928" w:type="dxa"/>
          </w:tcPr>
          <w:p w14:paraId="30BF66DD" w14:textId="4553EB0D" w:rsidR="007107F3" w:rsidRPr="004A18B8" w:rsidRDefault="007107F3"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7E8929FE" w14:textId="77777777" w:rsidTr="007107F3">
        <w:tc>
          <w:tcPr>
            <w:tcW w:w="2249" w:type="dxa"/>
          </w:tcPr>
          <w:p w14:paraId="47B07E6C" w14:textId="77777777" w:rsidR="007107F3" w:rsidRPr="004A18B8" w:rsidRDefault="007107F3" w:rsidP="00DB0F1D">
            <w:pPr>
              <w:pStyle w:val="Grundtext"/>
              <w:spacing w:after="0" w:line="240" w:lineRule="atLeast"/>
              <w:rPr>
                <w:b/>
                <w:sz w:val="21"/>
                <w:szCs w:val="21"/>
              </w:rPr>
            </w:pPr>
          </w:p>
        </w:tc>
        <w:tc>
          <w:tcPr>
            <w:tcW w:w="999" w:type="dxa"/>
          </w:tcPr>
          <w:p w14:paraId="58EECBA0" w14:textId="77777777" w:rsidR="007107F3" w:rsidRPr="004A18B8" w:rsidRDefault="007107F3" w:rsidP="00DB0F1D">
            <w:pPr>
              <w:pStyle w:val="Grundtext"/>
              <w:spacing w:after="0" w:line="240" w:lineRule="atLeast"/>
              <w:jc w:val="center"/>
              <w:rPr>
                <w:sz w:val="21"/>
                <w:szCs w:val="21"/>
              </w:rPr>
            </w:pPr>
          </w:p>
        </w:tc>
        <w:tc>
          <w:tcPr>
            <w:tcW w:w="964" w:type="dxa"/>
          </w:tcPr>
          <w:p w14:paraId="5C06A386" w14:textId="77777777" w:rsidR="007107F3" w:rsidRPr="004A18B8" w:rsidRDefault="007107F3" w:rsidP="00DB0F1D">
            <w:pPr>
              <w:pStyle w:val="Grundtext"/>
              <w:spacing w:after="0" w:line="240" w:lineRule="atLeast"/>
              <w:jc w:val="center"/>
              <w:rPr>
                <w:sz w:val="21"/>
                <w:szCs w:val="21"/>
              </w:rPr>
            </w:pPr>
          </w:p>
        </w:tc>
        <w:tc>
          <w:tcPr>
            <w:tcW w:w="964" w:type="dxa"/>
          </w:tcPr>
          <w:p w14:paraId="05BC22D3" w14:textId="77777777" w:rsidR="007107F3" w:rsidRPr="004A18B8" w:rsidRDefault="007107F3" w:rsidP="00DB0F1D">
            <w:pPr>
              <w:pStyle w:val="Grundtext"/>
              <w:spacing w:after="0" w:line="240" w:lineRule="atLeast"/>
              <w:jc w:val="center"/>
              <w:rPr>
                <w:sz w:val="21"/>
                <w:szCs w:val="21"/>
              </w:rPr>
            </w:pPr>
          </w:p>
        </w:tc>
        <w:tc>
          <w:tcPr>
            <w:tcW w:w="964" w:type="dxa"/>
          </w:tcPr>
          <w:p w14:paraId="1D90B5A5" w14:textId="77777777" w:rsidR="007107F3" w:rsidRPr="004A18B8" w:rsidRDefault="007107F3" w:rsidP="00DB0F1D">
            <w:pPr>
              <w:pStyle w:val="Grundtext"/>
              <w:spacing w:after="0" w:line="240" w:lineRule="atLeast"/>
              <w:jc w:val="center"/>
              <w:rPr>
                <w:sz w:val="21"/>
                <w:szCs w:val="21"/>
              </w:rPr>
            </w:pPr>
          </w:p>
        </w:tc>
        <w:tc>
          <w:tcPr>
            <w:tcW w:w="928" w:type="dxa"/>
          </w:tcPr>
          <w:p w14:paraId="53954F3C" w14:textId="77777777" w:rsidR="007107F3" w:rsidRPr="004A18B8" w:rsidRDefault="007107F3" w:rsidP="00DB0F1D">
            <w:pPr>
              <w:pStyle w:val="Grundtext"/>
              <w:spacing w:after="0" w:line="240" w:lineRule="atLeast"/>
              <w:jc w:val="center"/>
              <w:rPr>
                <w:sz w:val="21"/>
                <w:szCs w:val="21"/>
              </w:rPr>
            </w:pPr>
          </w:p>
        </w:tc>
      </w:tr>
      <w:tr w:rsidR="007107F3" w:rsidRPr="004A18B8" w14:paraId="304684C8" w14:textId="77777777" w:rsidTr="007107F3">
        <w:tc>
          <w:tcPr>
            <w:tcW w:w="2249" w:type="dxa"/>
          </w:tcPr>
          <w:p w14:paraId="6F1CF480" w14:textId="330B3E8C" w:rsidR="007107F3" w:rsidRPr="004A18B8" w:rsidRDefault="007107F3" w:rsidP="00DB0F1D">
            <w:pPr>
              <w:pStyle w:val="Grundtext"/>
              <w:spacing w:after="0" w:line="240" w:lineRule="atLeast"/>
              <w:rPr>
                <w:sz w:val="21"/>
                <w:szCs w:val="21"/>
              </w:rPr>
            </w:pPr>
            <w:r w:rsidRPr="004A18B8">
              <w:rPr>
                <w:sz w:val="21"/>
                <w:szCs w:val="21"/>
              </w:rPr>
              <w:t xml:space="preserve">als schulorganisatorisch entlastend ein? </w:t>
            </w:r>
          </w:p>
          <w:p w14:paraId="44DCBCD3" w14:textId="77777777" w:rsidR="007107F3" w:rsidRPr="004A18B8" w:rsidRDefault="007107F3" w:rsidP="00DB0F1D">
            <w:pPr>
              <w:pStyle w:val="Grundtext"/>
              <w:spacing w:after="0" w:line="240" w:lineRule="atLeast"/>
              <w:rPr>
                <w:sz w:val="21"/>
                <w:szCs w:val="21"/>
              </w:rPr>
            </w:pPr>
          </w:p>
        </w:tc>
        <w:tc>
          <w:tcPr>
            <w:tcW w:w="999" w:type="dxa"/>
          </w:tcPr>
          <w:p w14:paraId="6344BAE6" w14:textId="77777777" w:rsidR="007107F3"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81039699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964" w:type="dxa"/>
          </w:tcPr>
          <w:p w14:paraId="5EC2F7FF"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02972229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964" w:type="dxa"/>
          </w:tcPr>
          <w:p w14:paraId="78B0E7CC"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5504880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964" w:type="dxa"/>
          </w:tcPr>
          <w:p w14:paraId="35B9681C"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53025067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928" w:type="dxa"/>
          </w:tcPr>
          <w:p w14:paraId="24DBBC56"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56792636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3A04F538" w14:textId="77777777" w:rsidTr="007107F3">
        <w:tc>
          <w:tcPr>
            <w:tcW w:w="2249" w:type="dxa"/>
          </w:tcPr>
          <w:p w14:paraId="1C60B796" w14:textId="0BC3E01C" w:rsidR="007107F3" w:rsidRPr="004A18B8" w:rsidRDefault="007107F3" w:rsidP="00DB0F1D">
            <w:pPr>
              <w:pStyle w:val="Grundtext"/>
              <w:spacing w:after="0" w:line="240" w:lineRule="atLeast"/>
              <w:rPr>
                <w:sz w:val="21"/>
                <w:szCs w:val="21"/>
              </w:rPr>
            </w:pPr>
            <w:r w:rsidRPr="004A18B8">
              <w:rPr>
                <w:sz w:val="21"/>
                <w:szCs w:val="21"/>
              </w:rPr>
              <w:t>als pädagogisch sinnvoll ein?</w:t>
            </w:r>
          </w:p>
        </w:tc>
        <w:tc>
          <w:tcPr>
            <w:tcW w:w="999" w:type="dxa"/>
          </w:tcPr>
          <w:p w14:paraId="456FC18B"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7194088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964" w:type="dxa"/>
          </w:tcPr>
          <w:p w14:paraId="6B60D958"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201489850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964" w:type="dxa"/>
          </w:tcPr>
          <w:p w14:paraId="7D7EFBBA"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65733555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964" w:type="dxa"/>
          </w:tcPr>
          <w:p w14:paraId="0B8C0B08"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79467111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928" w:type="dxa"/>
          </w:tcPr>
          <w:p w14:paraId="168FDA25"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113586859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bl>
    <w:p w14:paraId="5E034F91" w14:textId="77777777" w:rsidR="003C646E" w:rsidRPr="004A18B8" w:rsidRDefault="003C646E" w:rsidP="1E6B0B6A">
      <w:pPr>
        <w:pStyle w:val="fett0"/>
        <w:spacing w:line="240" w:lineRule="atLeast"/>
        <w:rPr>
          <w:b w:val="0"/>
          <w:szCs w:val="21"/>
        </w:rPr>
      </w:pPr>
    </w:p>
    <w:p w14:paraId="1FFDA7D7" w14:textId="77777777" w:rsidR="00011F8E" w:rsidRPr="00011F8E" w:rsidRDefault="00011F8E" w:rsidP="00C733FA">
      <w:pPr>
        <w:pStyle w:val="fett0"/>
        <w:spacing w:line="240" w:lineRule="atLeast"/>
        <w:rPr>
          <w:b w:val="0"/>
          <w:color w:val="auto"/>
          <w:szCs w:val="21"/>
        </w:rPr>
      </w:pPr>
    </w:p>
    <w:p w14:paraId="08E8AC8E" w14:textId="140F09F5" w:rsidR="00C733FA" w:rsidRDefault="00C733FA" w:rsidP="00C733FA">
      <w:pPr>
        <w:pStyle w:val="fett0"/>
        <w:spacing w:line="240" w:lineRule="atLeast"/>
        <w:rPr>
          <w:b w:val="0"/>
          <w:szCs w:val="21"/>
        </w:rPr>
      </w:pPr>
      <w:r w:rsidRPr="00011F8E">
        <w:rPr>
          <w:b w:val="0"/>
          <w:szCs w:val="21"/>
        </w:rPr>
        <w:t xml:space="preserve">Bemerkungen/Optimierungsvorschläge </w:t>
      </w:r>
    </w:p>
    <w:p w14:paraId="613084FF" w14:textId="77777777" w:rsidR="00C733FA" w:rsidRDefault="00C733FA" w:rsidP="00C733FA">
      <w:pPr>
        <w:pStyle w:val="fett0"/>
        <w:spacing w:line="240" w:lineRule="atLeast"/>
        <w:rPr>
          <w:b w:val="0"/>
          <w:szCs w:val="21"/>
        </w:rPr>
      </w:pPr>
    </w:p>
    <w:p w14:paraId="1D6B1A6F" w14:textId="77777777" w:rsidR="00C733FA" w:rsidRPr="00ED0151" w:rsidRDefault="009D6C29" w:rsidP="00C733FA">
      <w:pPr>
        <w:pStyle w:val="fett0"/>
        <w:spacing w:line="240" w:lineRule="atLeast"/>
        <w:rPr>
          <w:rStyle w:val="AbschnittstitelfettZchn"/>
          <w:rFonts w:eastAsiaTheme="majorEastAsia" w:cstheme="minorHAnsi"/>
          <w:szCs w:val="21"/>
        </w:rPr>
      </w:pPr>
      <w:sdt>
        <w:sdtPr>
          <w:rPr>
            <w:rStyle w:val="AbschnittstitelfettZchn"/>
            <w:rFonts w:eastAsiaTheme="majorEastAsia" w:cstheme="minorBidi"/>
          </w:rPr>
          <w:id w:val="-445772895"/>
          <w:placeholder>
            <w:docPart w:val="46BF59B32BD54F219D2DB1B462B561FE"/>
          </w:placeholder>
          <w:showingPlcHdr/>
        </w:sdtPr>
        <w:sdtEndPr>
          <w:rPr>
            <w:rStyle w:val="AbschnittstitelfettZchn"/>
          </w:rPr>
        </w:sdtEndPr>
        <w:sdtContent>
          <w:r w:rsidR="00C733FA" w:rsidRPr="00B4336F">
            <w:rPr>
              <w:rStyle w:val="Platzhaltertext"/>
              <w:szCs w:val="21"/>
            </w:rPr>
            <w:t>Klicken oder tippen Sie hier, um Text einzugeben.</w:t>
          </w:r>
        </w:sdtContent>
      </w:sdt>
    </w:p>
    <w:p w14:paraId="30E1C81A" w14:textId="77777777" w:rsidR="00C733FA" w:rsidRDefault="00C733FA" w:rsidP="00C733FA">
      <w:pPr>
        <w:pStyle w:val="Grundtext"/>
        <w:spacing w:line="240" w:lineRule="atLeast"/>
        <w:rPr>
          <w:rStyle w:val="AbschnittstitelfettZchn"/>
          <w:rFonts w:ascii="Arial" w:eastAsiaTheme="majorEastAsia" w:hAnsi="Arial"/>
        </w:rPr>
      </w:pPr>
    </w:p>
    <w:p w14:paraId="56E38D7B" w14:textId="77777777" w:rsidR="007107F3" w:rsidRPr="004A18B8" w:rsidRDefault="007107F3" w:rsidP="1E6B0B6A">
      <w:pPr>
        <w:pStyle w:val="fett0"/>
        <w:spacing w:line="240" w:lineRule="atLeast"/>
        <w:rPr>
          <w:b w:val="0"/>
          <w:szCs w:val="21"/>
        </w:rPr>
      </w:pPr>
    </w:p>
    <w:p w14:paraId="77673A68" w14:textId="628D2114" w:rsidR="00C70031" w:rsidRPr="004A18B8" w:rsidRDefault="009859A2" w:rsidP="00C70031">
      <w:pPr>
        <w:pStyle w:val="berschrift1"/>
      </w:pPr>
      <w:r w:rsidRPr="004A18B8">
        <w:t>Allgemeine Bemerkungen</w:t>
      </w:r>
    </w:p>
    <w:p w14:paraId="11F75B35" w14:textId="7CBB4D66" w:rsidR="00C70031" w:rsidRPr="004A18B8" w:rsidRDefault="009859A2" w:rsidP="009859A2">
      <w:pPr>
        <w:pStyle w:val="berschrift2"/>
      </w:pPr>
      <w:r w:rsidRPr="004A18B8">
        <w:t xml:space="preserve">Haben Sie noch weitere Bemerkungen </w:t>
      </w:r>
      <w:r w:rsidR="00676D8E" w:rsidRPr="004A18B8">
        <w:t>zum</w:t>
      </w:r>
      <w:r w:rsidR="00C70031" w:rsidRPr="004A18B8">
        <w:t xml:space="preserve"> Promotionsreglement</w:t>
      </w:r>
      <w:r w:rsidR="00676D8E" w:rsidRPr="004A18B8">
        <w:t xml:space="preserve"> </w:t>
      </w:r>
      <w:r w:rsidR="00C70031" w:rsidRPr="004A18B8">
        <w:t>für die Gymnasien des Kantons Zürich</w:t>
      </w:r>
      <w:r w:rsidRPr="004A18B8">
        <w:t>?</w:t>
      </w:r>
    </w:p>
    <w:sdt>
      <w:sdtPr>
        <w:rPr>
          <w:rStyle w:val="AbschnittstitelfettZchn"/>
          <w:rFonts w:eastAsiaTheme="majorEastAsia" w:cstheme="minorBidi"/>
        </w:rPr>
        <w:id w:val="150336631"/>
        <w:placeholder>
          <w:docPart w:val="D275527D16134815B2C46DCC663B2734"/>
        </w:placeholder>
      </w:sdtPr>
      <w:sdtEndPr>
        <w:rPr>
          <w:rStyle w:val="AbschnittstitelfettZchn"/>
        </w:rPr>
      </w:sdtEndPr>
      <w:sdtContent>
        <w:p w14:paraId="18C58B6B" w14:textId="76EC167A" w:rsidR="009859A2" w:rsidRPr="004A18B8" w:rsidRDefault="009859A2" w:rsidP="00614270">
          <w:pPr>
            <w:pStyle w:val="Grundtext"/>
            <w:spacing w:line="240" w:lineRule="atLeast"/>
            <w:rPr>
              <w:rStyle w:val="Grundtextfett"/>
              <w:rFonts w:eastAsiaTheme="majorEastAsia" w:cstheme="minorBidi"/>
              <w:sz w:val="21"/>
              <w:szCs w:val="21"/>
            </w:rPr>
          </w:pPr>
          <w:r w:rsidRPr="004A18B8">
            <w:rPr>
              <w:rStyle w:val="Platzhaltertext"/>
              <w:sz w:val="21"/>
              <w:szCs w:val="21"/>
            </w:rPr>
            <w:t>Klicken oder tippen Sie hier, um Text einzugeben.</w:t>
          </w:r>
        </w:p>
      </w:sdtContent>
    </w:sdt>
    <w:p w14:paraId="4F3A6D57" w14:textId="0DA8D975" w:rsidR="009859A2" w:rsidRPr="004A18B8" w:rsidRDefault="009859A2" w:rsidP="009859A2">
      <w:pPr>
        <w:pStyle w:val="Grundtext"/>
        <w:numPr>
          <w:ilvl w:val="0"/>
          <w:numId w:val="25"/>
        </w:numPr>
        <w:ind w:left="567" w:hanging="567"/>
        <w:rPr>
          <w:rFonts w:ascii="Arial Black" w:eastAsiaTheme="majorEastAsia" w:hAnsi="Arial Black" w:cstheme="majorBidi"/>
          <w:bCs/>
          <w:color w:val="auto"/>
          <w:sz w:val="24"/>
          <w:szCs w:val="28"/>
        </w:rPr>
      </w:pPr>
      <w:r w:rsidRPr="004A18B8">
        <w:rPr>
          <w:rStyle w:val="Grundtextfett"/>
          <w:rFonts w:eastAsiaTheme="majorEastAsia" w:cstheme="majorBidi"/>
          <w:bCs/>
          <w:color w:val="auto"/>
          <w:sz w:val="24"/>
          <w:szCs w:val="28"/>
        </w:rPr>
        <w:lastRenderedPageBreak/>
        <w:t>Reglement betreffend Unterricht an den kantonalen Gymnasien</w:t>
      </w:r>
    </w:p>
    <w:p w14:paraId="408335FD" w14:textId="071E2DA5" w:rsidR="003C646E" w:rsidRPr="004A18B8" w:rsidRDefault="003E52A7" w:rsidP="003E52A7">
      <w:pPr>
        <w:pStyle w:val="berschrift1"/>
        <w:numPr>
          <w:ilvl w:val="0"/>
          <w:numId w:val="33"/>
        </w:numPr>
      </w:pPr>
      <w:r w:rsidRPr="004A18B8">
        <w:t>Stundentafel im ersten Semester des ersten Schuljahres im Obergymnasium</w:t>
      </w:r>
    </w:p>
    <w:p w14:paraId="592EAC16" w14:textId="3B325112" w:rsidR="003C646E" w:rsidRPr="004A18B8" w:rsidRDefault="003E52A7" w:rsidP="00EB04D5">
      <w:pPr>
        <w:pStyle w:val="berschrift2"/>
      </w:pPr>
      <w:r w:rsidRPr="004A18B8">
        <w:t xml:space="preserve">Anzahl Promotionsfächer </w:t>
      </w:r>
      <w:r w:rsidR="00D122D5" w:rsidRPr="004A18B8">
        <w:t>und Zusammensetzung</w:t>
      </w:r>
      <w:r w:rsidRPr="004A18B8">
        <w:t xml:space="preserve"> Stundentafel</w:t>
      </w:r>
    </w:p>
    <w:p w14:paraId="292C18DA" w14:textId="4CA84701" w:rsidR="009859A2" w:rsidRPr="004A18B8" w:rsidRDefault="00737D0B" w:rsidP="6BF64F25">
      <w:pPr>
        <w:rPr>
          <w:rFonts w:eastAsia="Arial" w:cs="Arial"/>
        </w:rPr>
      </w:pPr>
      <w:r w:rsidRPr="004A18B8">
        <w:rPr>
          <w:rFonts w:eastAsia="Arial" w:cs="Arial"/>
        </w:rPr>
        <w:t xml:space="preserve">Sind Sie damit einverstanden, dass </w:t>
      </w:r>
      <w:r w:rsidR="009859A2" w:rsidRPr="004A18B8">
        <w:rPr>
          <w:rFonts w:eastAsia="Arial" w:cs="Arial"/>
        </w:rPr>
        <w:t xml:space="preserve">die Stundentafel im ersten Semester des ersten Schuljahres </w:t>
      </w:r>
      <w:r w:rsidR="00D3113D" w:rsidRPr="004A18B8">
        <w:rPr>
          <w:rFonts w:eastAsia="Arial" w:cs="Arial"/>
        </w:rPr>
        <w:t>des Obergymnasiums</w:t>
      </w:r>
      <w:r w:rsidR="00B82C7B" w:rsidRPr="004A18B8">
        <w:rPr>
          <w:rFonts w:eastAsia="Arial" w:cs="Arial"/>
        </w:rPr>
        <w:t xml:space="preserve"> </w:t>
      </w:r>
      <w:r w:rsidR="00B82C7B" w:rsidRPr="004A18B8">
        <w:rPr>
          <w:szCs w:val="21"/>
        </w:rPr>
        <w:t>(vgl. §8 Abs. 1 und.2 des Vorentwurfs zum Reglement betreffend Unterricht an den kantonalen Gymnasien)</w:t>
      </w:r>
      <w:r w:rsidR="007107F3" w:rsidRPr="004A18B8">
        <w:rPr>
          <w:rFonts w:eastAsia="Arial" w:cs="Arial"/>
        </w:rPr>
        <w:t xml:space="preserve"> …</w:t>
      </w:r>
      <w:r w:rsidR="00D3113D" w:rsidRPr="004A18B8">
        <w:rPr>
          <w:rFonts w:eastAsia="Arial" w:cs="Arial"/>
        </w:rPr>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7107F3" w:rsidRPr="004A18B8" w14:paraId="59DCC8B3" w14:textId="77777777" w:rsidTr="007107F3">
        <w:tc>
          <w:tcPr>
            <w:tcW w:w="1591" w:type="pct"/>
          </w:tcPr>
          <w:p w14:paraId="65EF0391" w14:textId="77777777" w:rsidR="007107F3" w:rsidRPr="004A18B8" w:rsidRDefault="007107F3" w:rsidP="00DB0F1D">
            <w:pPr>
              <w:pStyle w:val="Grundtext"/>
              <w:spacing w:after="0" w:line="240" w:lineRule="atLeast"/>
              <w:rPr>
                <w:b/>
                <w:sz w:val="21"/>
                <w:szCs w:val="21"/>
              </w:rPr>
            </w:pPr>
          </w:p>
        </w:tc>
        <w:tc>
          <w:tcPr>
            <w:tcW w:w="707" w:type="pct"/>
          </w:tcPr>
          <w:p w14:paraId="1D68CAD6" w14:textId="77777777" w:rsidR="007107F3" w:rsidRPr="004A18B8" w:rsidRDefault="007107F3" w:rsidP="00DB0F1D">
            <w:pPr>
              <w:pStyle w:val="Grundtext"/>
              <w:spacing w:after="0" w:line="240" w:lineRule="atLeast"/>
              <w:jc w:val="center"/>
              <w:rPr>
                <w:sz w:val="21"/>
                <w:szCs w:val="21"/>
              </w:rPr>
            </w:pPr>
            <w:proofErr w:type="spellStart"/>
            <w:r w:rsidRPr="004A18B8">
              <w:rPr>
                <w:sz w:val="21"/>
                <w:szCs w:val="21"/>
              </w:rPr>
              <w:t>einver</w:t>
            </w:r>
            <w:proofErr w:type="spellEnd"/>
            <w:r w:rsidRPr="004A18B8">
              <w:rPr>
                <w:sz w:val="21"/>
                <w:szCs w:val="21"/>
              </w:rPr>
              <w:t>-</w:t>
            </w:r>
            <w:r w:rsidRPr="004A18B8">
              <w:rPr>
                <w:sz w:val="21"/>
                <w:szCs w:val="21"/>
              </w:rPr>
              <w:br/>
              <w:t>standen</w:t>
            </w:r>
          </w:p>
        </w:tc>
        <w:tc>
          <w:tcPr>
            <w:tcW w:w="682" w:type="pct"/>
          </w:tcPr>
          <w:p w14:paraId="583A4291" w14:textId="7E724263" w:rsidR="007107F3" w:rsidRPr="004A18B8" w:rsidRDefault="007107F3" w:rsidP="00DB0F1D">
            <w:pPr>
              <w:pStyle w:val="Grundtext"/>
              <w:spacing w:after="0" w:line="240" w:lineRule="atLeast"/>
              <w:jc w:val="center"/>
              <w:rPr>
                <w:sz w:val="21"/>
                <w:szCs w:val="21"/>
              </w:rPr>
            </w:pPr>
            <w:r w:rsidRPr="004A18B8">
              <w:rPr>
                <w:sz w:val="21"/>
                <w:szCs w:val="21"/>
              </w:rPr>
              <w:t>eher einverstanden</w:t>
            </w:r>
          </w:p>
        </w:tc>
        <w:tc>
          <w:tcPr>
            <w:tcW w:w="682" w:type="pct"/>
          </w:tcPr>
          <w:p w14:paraId="4E1891D0" w14:textId="77777777" w:rsidR="007107F3" w:rsidRPr="004A18B8" w:rsidRDefault="007107F3" w:rsidP="00DB0F1D">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1F9EA9F0" w14:textId="0069DABC" w:rsidR="007107F3" w:rsidRPr="004A18B8" w:rsidRDefault="007107F3" w:rsidP="00DB0F1D">
            <w:pPr>
              <w:pStyle w:val="Grundtext"/>
              <w:spacing w:after="0" w:line="240" w:lineRule="atLeast"/>
              <w:jc w:val="center"/>
              <w:rPr>
                <w:sz w:val="21"/>
                <w:szCs w:val="21"/>
              </w:rPr>
            </w:pPr>
            <w:r w:rsidRPr="004A18B8">
              <w:rPr>
                <w:sz w:val="21"/>
                <w:szCs w:val="21"/>
              </w:rPr>
              <w:t>nicht einverstanden</w:t>
            </w:r>
          </w:p>
        </w:tc>
        <w:tc>
          <w:tcPr>
            <w:tcW w:w="656" w:type="pct"/>
          </w:tcPr>
          <w:p w14:paraId="24EA19B5" w14:textId="04401F9E" w:rsidR="007107F3" w:rsidRPr="004A18B8" w:rsidRDefault="007107F3"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61E2601C" w14:textId="77777777" w:rsidTr="007107F3">
        <w:tc>
          <w:tcPr>
            <w:tcW w:w="1591" w:type="pct"/>
          </w:tcPr>
          <w:p w14:paraId="060C5518" w14:textId="77777777" w:rsidR="007107F3" w:rsidRPr="004A18B8" w:rsidRDefault="007107F3" w:rsidP="00DB0F1D">
            <w:pPr>
              <w:pStyle w:val="Grundtext"/>
              <w:spacing w:after="0" w:line="240" w:lineRule="atLeast"/>
              <w:rPr>
                <w:b/>
                <w:sz w:val="21"/>
                <w:szCs w:val="21"/>
              </w:rPr>
            </w:pPr>
          </w:p>
        </w:tc>
        <w:tc>
          <w:tcPr>
            <w:tcW w:w="707" w:type="pct"/>
          </w:tcPr>
          <w:p w14:paraId="222939EF" w14:textId="77777777" w:rsidR="007107F3" w:rsidRPr="004A18B8" w:rsidRDefault="007107F3" w:rsidP="00DB0F1D">
            <w:pPr>
              <w:pStyle w:val="Grundtext"/>
              <w:spacing w:after="0" w:line="240" w:lineRule="atLeast"/>
              <w:jc w:val="center"/>
              <w:rPr>
                <w:sz w:val="21"/>
                <w:szCs w:val="21"/>
              </w:rPr>
            </w:pPr>
          </w:p>
        </w:tc>
        <w:tc>
          <w:tcPr>
            <w:tcW w:w="682" w:type="pct"/>
          </w:tcPr>
          <w:p w14:paraId="22A052DA" w14:textId="77777777" w:rsidR="007107F3" w:rsidRPr="004A18B8" w:rsidRDefault="007107F3" w:rsidP="00DB0F1D">
            <w:pPr>
              <w:pStyle w:val="Grundtext"/>
              <w:spacing w:after="0" w:line="240" w:lineRule="atLeast"/>
              <w:jc w:val="center"/>
              <w:rPr>
                <w:sz w:val="21"/>
                <w:szCs w:val="21"/>
              </w:rPr>
            </w:pPr>
          </w:p>
        </w:tc>
        <w:tc>
          <w:tcPr>
            <w:tcW w:w="682" w:type="pct"/>
          </w:tcPr>
          <w:p w14:paraId="7B97448B" w14:textId="77777777" w:rsidR="007107F3" w:rsidRPr="004A18B8" w:rsidRDefault="007107F3" w:rsidP="00DB0F1D">
            <w:pPr>
              <w:pStyle w:val="Grundtext"/>
              <w:spacing w:after="0" w:line="240" w:lineRule="atLeast"/>
              <w:jc w:val="center"/>
              <w:rPr>
                <w:sz w:val="21"/>
                <w:szCs w:val="21"/>
              </w:rPr>
            </w:pPr>
          </w:p>
        </w:tc>
        <w:tc>
          <w:tcPr>
            <w:tcW w:w="682" w:type="pct"/>
          </w:tcPr>
          <w:p w14:paraId="752D700B" w14:textId="77777777" w:rsidR="007107F3" w:rsidRPr="004A18B8" w:rsidRDefault="007107F3" w:rsidP="00DB0F1D">
            <w:pPr>
              <w:pStyle w:val="Grundtext"/>
              <w:spacing w:after="0" w:line="240" w:lineRule="atLeast"/>
              <w:jc w:val="center"/>
              <w:rPr>
                <w:sz w:val="21"/>
                <w:szCs w:val="21"/>
              </w:rPr>
            </w:pPr>
          </w:p>
        </w:tc>
        <w:tc>
          <w:tcPr>
            <w:tcW w:w="656" w:type="pct"/>
          </w:tcPr>
          <w:p w14:paraId="6B305765" w14:textId="77777777" w:rsidR="007107F3" w:rsidRPr="004A18B8" w:rsidRDefault="007107F3" w:rsidP="00DB0F1D">
            <w:pPr>
              <w:pStyle w:val="Grundtext"/>
              <w:spacing w:after="0" w:line="240" w:lineRule="atLeast"/>
              <w:jc w:val="center"/>
              <w:rPr>
                <w:sz w:val="21"/>
                <w:szCs w:val="21"/>
              </w:rPr>
            </w:pPr>
          </w:p>
        </w:tc>
      </w:tr>
      <w:tr w:rsidR="007107F3" w:rsidRPr="004A18B8" w14:paraId="68D81C47" w14:textId="77777777" w:rsidTr="007107F3">
        <w:tc>
          <w:tcPr>
            <w:tcW w:w="1591" w:type="pct"/>
          </w:tcPr>
          <w:p w14:paraId="448E0F9A" w14:textId="41CD093C" w:rsidR="007107F3" w:rsidRPr="004A18B8" w:rsidRDefault="007107F3" w:rsidP="00DB0F1D">
            <w:pPr>
              <w:pStyle w:val="Grundtext"/>
              <w:spacing w:after="0" w:line="240" w:lineRule="atLeast"/>
              <w:rPr>
                <w:sz w:val="21"/>
                <w:szCs w:val="21"/>
              </w:rPr>
            </w:pPr>
            <w:r w:rsidRPr="004A18B8">
              <w:rPr>
                <w:rFonts w:eastAsia="Arial"/>
              </w:rPr>
              <w:t>höchstens zehn Promotionsfächer enthält?</w:t>
            </w:r>
          </w:p>
          <w:p w14:paraId="18F96356" w14:textId="77777777" w:rsidR="007107F3" w:rsidRPr="004A18B8" w:rsidRDefault="007107F3" w:rsidP="00DB0F1D">
            <w:pPr>
              <w:pStyle w:val="Grundtext"/>
              <w:spacing w:after="0" w:line="240" w:lineRule="atLeast"/>
              <w:rPr>
                <w:sz w:val="21"/>
                <w:szCs w:val="21"/>
              </w:rPr>
            </w:pPr>
          </w:p>
        </w:tc>
        <w:tc>
          <w:tcPr>
            <w:tcW w:w="707" w:type="pct"/>
          </w:tcPr>
          <w:p w14:paraId="32648C4C" w14:textId="77777777" w:rsidR="007107F3"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459650110"/>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5666FFF9"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53920262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4876CE6B"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07700841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10D9CC58"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94288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56" w:type="pct"/>
          </w:tcPr>
          <w:p w14:paraId="0E810DE9"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208012341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796B60C7" w14:textId="77777777" w:rsidTr="007107F3">
        <w:tc>
          <w:tcPr>
            <w:tcW w:w="1591" w:type="pct"/>
          </w:tcPr>
          <w:p w14:paraId="7D8E5219" w14:textId="095DDCFD" w:rsidR="007107F3" w:rsidRPr="004A18B8" w:rsidRDefault="007107F3" w:rsidP="00DB0F1D">
            <w:pPr>
              <w:pStyle w:val="Grundtext"/>
              <w:spacing w:after="0" w:line="240" w:lineRule="atLeast"/>
              <w:rPr>
                <w:rFonts w:eastAsia="Arial"/>
              </w:rPr>
            </w:pPr>
            <w:r w:rsidRPr="004A18B8">
              <w:rPr>
                <w:rFonts w:eastAsia="Arial"/>
              </w:rPr>
              <w:t xml:space="preserve">sich aus den folgenden Fächern (a. bis e.) zusammensetzt? </w:t>
            </w:r>
          </w:p>
          <w:p w14:paraId="45C1BFF6" w14:textId="00791FCD" w:rsidR="007107F3" w:rsidRPr="004A18B8" w:rsidRDefault="007107F3" w:rsidP="00DB0F1D">
            <w:pPr>
              <w:pStyle w:val="Grundtext"/>
              <w:spacing w:after="0" w:line="240" w:lineRule="atLeast"/>
              <w:rPr>
                <w:sz w:val="21"/>
                <w:szCs w:val="21"/>
              </w:rPr>
            </w:pPr>
          </w:p>
        </w:tc>
        <w:tc>
          <w:tcPr>
            <w:tcW w:w="707" w:type="pct"/>
          </w:tcPr>
          <w:p w14:paraId="34EE16FC"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594594030"/>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2CF49A7D"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04397621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3ED77830"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62807986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6B2AADEA"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32158744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5F5EDA19"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207130126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bl>
    <w:p w14:paraId="1B7ABD16" w14:textId="79801DD8" w:rsidR="009859A2" w:rsidRPr="004A18B8" w:rsidRDefault="009859A2" w:rsidP="009859A2">
      <w:pPr>
        <w:spacing w:after="60"/>
        <w:rPr>
          <w:rFonts w:eastAsia="Arial" w:cs="Arial"/>
        </w:rPr>
      </w:pPr>
      <w:r w:rsidRPr="004A18B8">
        <w:rPr>
          <w:rFonts w:eastAsia="Arial" w:cs="Arial"/>
        </w:rPr>
        <w:t xml:space="preserve">a. Deutsch und </w:t>
      </w:r>
      <w:r w:rsidR="00D122D5" w:rsidRPr="004A18B8">
        <w:rPr>
          <w:rFonts w:eastAsia="Arial" w:cs="Arial"/>
        </w:rPr>
        <w:t>eins bis</w:t>
      </w:r>
      <w:r w:rsidRPr="004A18B8">
        <w:rPr>
          <w:rFonts w:eastAsia="Arial" w:cs="Arial"/>
        </w:rPr>
        <w:t xml:space="preserve"> zwei weitere Sprachfächer</w:t>
      </w:r>
      <w:r w:rsidR="00D122D5" w:rsidRPr="004A18B8">
        <w:rPr>
          <w:rFonts w:eastAsia="Arial" w:cs="Arial"/>
        </w:rPr>
        <w:t>,</w:t>
      </w:r>
    </w:p>
    <w:p w14:paraId="62038696" w14:textId="199E778B" w:rsidR="009859A2" w:rsidRPr="004A18B8" w:rsidRDefault="009859A2" w:rsidP="009859A2">
      <w:pPr>
        <w:spacing w:after="60"/>
        <w:rPr>
          <w:rFonts w:eastAsia="Arial" w:cs="Arial"/>
        </w:rPr>
      </w:pPr>
      <w:r w:rsidRPr="004A18B8">
        <w:rPr>
          <w:rFonts w:eastAsia="Arial" w:cs="Arial"/>
        </w:rPr>
        <w:t xml:space="preserve">b. Mathematik und </w:t>
      </w:r>
      <w:r w:rsidR="00D122D5" w:rsidRPr="004A18B8">
        <w:rPr>
          <w:rFonts w:eastAsia="Arial" w:cs="Arial"/>
        </w:rPr>
        <w:t xml:space="preserve">eins bis </w:t>
      </w:r>
      <w:r w:rsidRPr="004A18B8">
        <w:rPr>
          <w:rFonts w:eastAsia="Arial" w:cs="Arial"/>
        </w:rPr>
        <w:t>zwei weitere Fächer aus dem Fachbereich Mathematik, Informatik sowie den naturwissenschaftlichen Fächern</w:t>
      </w:r>
      <w:r w:rsidR="00D122D5" w:rsidRPr="004A18B8">
        <w:rPr>
          <w:rFonts w:eastAsia="Arial" w:cs="Arial"/>
        </w:rPr>
        <w:t>,</w:t>
      </w:r>
    </w:p>
    <w:p w14:paraId="0E22999D" w14:textId="31A1F4E1" w:rsidR="009859A2" w:rsidRPr="004A18B8" w:rsidRDefault="009859A2" w:rsidP="009859A2">
      <w:pPr>
        <w:spacing w:after="60"/>
        <w:rPr>
          <w:rFonts w:eastAsia="Arial" w:cs="Arial"/>
        </w:rPr>
      </w:pPr>
      <w:r w:rsidRPr="004A18B8">
        <w:rPr>
          <w:rFonts w:eastAsia="Arial" w:cs="Arial"/>
        </w:rPr>
        <w:t>c. zwei bis drei geistes- und sozialwissenschaftliche Fächer</w:t>
      </w:r>
      <w:r w:rsidR="00D122D5" w:rsidRPr="004A18B8">
        <w:rPr>
          <w:rFonts w:eastAsia="Arial" w:cs="Arial"/>
        </w:rPr>
        <w:t>,</w:t>
      </w:r>
    </w:p>
    <w:p w14:paraId="0E3DDA5B" w14:textId="1FC7DC01" w:rsidR="009859A2" w:rsidRPr="004A18B8" w:rsidRDefault="009859A2" w:rsidP="009859A2">
      <w:pPr>
        <w:spacing w:after="60"/>
        <w:rPr>
          <w:rFonts w:eastAsia="Arial" w:cs="Arial"/>
        </w:rPr>
      </w:pPr>
      <w:r w:rsidRPr="004A18B8">
        <w:rPr>
          <w:rFonts w:eastAsia="Arial" w:cs="Arial"/>
        </w:rPr>
        <w:t>d. Bildende Kunst und Musik</w:t>
      </w:r>
      <w:r w:rsidR="00D122D5" w:rsidRPr="004A18B8">
        <w:rPr>
          <w:rFonts w:eastAsia="Arial" w:cs="Arial"/>
        </w:rPr>
        <w:t xml:space="preserve"> (als ein Promotionsfach)</w:t>
      </w:r>
    </w:p>
    <w:p w14:paraId="78EDF4D9" w14:textId="7C96258E" w:rsidR="00D122D5" w:rsidRPr="004A18B8" w:rsidRDefault="00D122D5" w:rsidP="009859A2">
      <w:pPr>
        <w:spacing w:after="60"/>
        <w:rPr>
          <w:rFonts w:eastAsia="Arial" w:cs="Arial"/>
        </w:rPr>
      </w:pPr>
      <w:r w:rsidRPr="004A18B8">
        <w:rPr>
          <w:rFonts w:eastAsia="Arial" w:cs="Arial"/>
        </w:rPr>
        <w:t xml:space="preserve">e. Das Schwerpunktfach, falls es in diesem Semester </w:t>
      </w:r>
      <w:proofErr w:type="gramStart"/>
      <w:r w:rsidRPr="004A18B8">
        <w:rPr>
          <w:rFonts w:eastAsia="Arial" w:cs="Arial"/>
        </w:rPr>
        <w:t>unterrichtet</w:t>
      </w:r>
      <w:proofErr w:type="gramEnd"/>
      <w:r w:rsidRPr="004A18B8">
        <w:rPr>
          <w:rFonts w:eastAsia="Arial" w:cs="Arial"/>
        </w:rPr>
        <w:t xml:space="preserve"> wird</w:t>
      </w:r>
    </w:p>
    <w:p w14:paraId="77481277" w14:textId="77777777" w:rsidR="00011F8E" w:rsidRPr="00011F8E" w:rsidRDefault="00011F8E" w:rsidP="007107F3">
      <w:pPr>
        <w:pStyle w:val="fett0"/>
        <w:spacing w:line="240" w:lineRule="atLeast"/>
        <w:rPr>
          <w:b w:val="0"/>
          <w:color w:val="auto"/>
          <w:szCs w:val="21"/>
        </w:rPr>
      </w:pPr>
    </w:p>
    <w:p w14:paraId="46BE72D7" w14:textId="77777777" w:rsidR="00D62BB7" w:rsidRPr="00011F8E" w:rsidRDefault="00D62BB7" w:rsidP="007107F3">
      <w:pPr>
        <w:pStyle w:val="fett0"/>
        <w:spacing w:line="240" w:lineRule="atLeast"/>
        <w:rPr>
          <w:b w:val="0"/>
          <w:color w:val="auto"/>
          <w:szCs w:val="21"/>
        </w:rPr>
      </w:pPr>
    </w:p>
    <w:p w14:paraId="0FB21A95" w14:textId="77777777" w:rsidR="00011F8E" w:rsidRDefault="007107F3" w:rsidP="00011F8E">
      <w:pPr>
        <w:pStyle w:val="fett0"/>
        <w:spacing w:line="240" w:lineRule="atLeast"/>
        <w:rPr>
          <w:b w:val="0"/>
          <w:szCs w:val="21"/>
        </w:rPr>
      </w:pPr>
      <w:r w:rsidRPr="004A18B8">
        <w:rPr>
          <w:b w:val="0"/>
          <w:szCs w:val="21"/>
        </w:rPr>
        <w:t xml:space="preserve">Bemerkungen/Optimierungsvorschläge zur Beschränkung der Stundentafel auf höchstens 10 Promotionsfächer im ersten Semester </w:t>
      </w:r>
    </w:p>
    <w:p w14:paraId="6288031B" w14:textId="77777777" w:rsidR="00011F8E" w:rsidRDefault="00011F8E" w:rsidP="00011F8E">
      <w:pPr>
        <w:pStyle w:val="fett0"/>
        <w:spacing w:line="240" w:lineRule="atLeast"/>
        <w:rPr>
          <w:b w:val="0"/>
          <w:szCs w:val="21"/>
        </w:rPr>
      </w:pPr>
    </w:p>
    <w:p w14:paraId="3D7AA275" w14:textId="3EB28AEA" w:rsidR="007107F3" w:rsidRPr="004A18B8" w:rsidRDefault="009D6C29" w:rsidP="00011F8E">
      <w:pPr>
        <w:pStyle w:val="fett0"/>
        <w:spacing w:line="240" w:lineRule="atLeast"/>
        <w:rPr>
          <w:rStyle w:val="AbschnittstitelfettZchn"/>
          <w:rFonts w:eastAsiaTheme="majorEastAsia" w:cstheme="minorHAnsi"/>
          <w:szCs w:val="21"/>
        </w:rPr>
      </w:pPr>
      <w:sdt>
        <w:sdtPr>
          <w:rPr>
            <w:rStyle w:val="AbschnittstitelfettZchn"/>
            <w:rFonts w:eastAsiaTheme="majorEastAsia" w:cstheme="minorBidi"/>
          </w:rPr>
          <w:id w:val="799188264"/>
          <w:placeholder>
            <w:docPart w:val="C77695E82FD249728804134FA1BFD9C6"/>
          </w:placeholder>
          <w:showingPlcHdr/>
        </w:sdtPr>
        <w:sdtEndPr>
          <w:rPr>
            <w:rStyle w:val="AbschnittstitelfettZchn"/>
          </w:rPr>
        </w:sdtEndPr>
        <w:sdtContent>
          <w:r w:rsidR="007107F3" w:rsidRPr="00DC62AA">
            <w:rPr>
              <w:rStyle w:val="Platzhaltertext"/>
              <w:rFonts w:eastAsia="Times New Roman" w:cs="Arial"/>
              <w:b w:val="0"/>
              <w:szCs w:val="21"/>
              <w:lang w:eastAsia="en-US"/>
            </w:rPr>
            <w:t>Klicken oder tippen Sie hier, um Text einzugeben.</w:t>
          </w:r>
        </w:sdtContent>
      </w:sdt>
    </w:p>
    <w:p w14:paraId="24DAAA69" w14:textId="77777777" w:rsidR="007107F3" w:rsidRPr="004A18B8" w:rsidRDefault="007107F3" w:rsidP="007107F3">
      <w:pPr>
        <w:pStyle w:val="Grundtext"/>
        <w:spacing w:line="240" w:lineRule="atLeast"/>
        <w:rPr>
          <w:rStyle w:val="AbschnittstitelfettZchn"/>
          <w:rFonts w:ascii="Arial" w:eastAsiaTheme="majorEastAsia" w:hAnsi="Arial"/>
        </w:rPr>
      </w:pPr>
    </w:p>
    <w:p w14:paraId="73C83D3B" w14:textId="5C57C8BF" w:rsidR="007107F3" w:rsidRDefault="007107F3" w:rsidP="007107F3">
      <w:pPr>
        <w:pStyle w:val="fett0"/>
        <w:spacing w:line="240" w:lineRule="atLeast"/>
        <w:rPr>
          <w:b w:val="0"/>
          <w:szCs w:val="21"/>
        </w:rPr>
      </w:pPr>
      <w:r w:rsidRPr="004A18B8">
        <w:rPr>
          <w:b w:val="0"/>
          <w:szCs w:val="21"/>
        </w:rPr>
        <w:t>Bemerkungen/Optimierungsvorschläge zur Zusammensetzung der Stundentafel im ersten Semester</w:t>
      </w:r>
    </w:p>
    <w:p w14:paraId="5084BD0A" w14:textId="77777777" w:rsidR="00011F8E" w:rsidRPr="004A18B8" w:rsidRDefault="00011F8E" w:rsidP="007107F3">
      <w:pPr>
        <w:pStyle w:val="fett0"/>
        <w:spacing w:line="240" w:lineRule="atLeast"/>
        <w:rPr>
          <w:b w:val="0"/>
          <w:szCs w:val="21"/>
        </w:rPr>
      </w:pPr>
    </w:p>
    <w:sdt>
      <w:sdtPr>
        <w:rPr>
          <w:rStyle w:val="AbschnittstitelfettZchn"/>
          <w:rFonts w:eastAsiaTheme="majorEastAsia" w:cstheme="minorBidi"/>
        </w:rPr>
        <w:id w:val="1507090537"/>
        <w:placeholder>
          <w:docPart w:val="5A6678D46377406C993664BE86AD75E0"/>
        </w:placeholder>
        <w:showingPlcHdr/>
      </w:sdtPr>
      <w:sdtEndPr>
        <w:rPr>
          <w:rStyle w:val="AbschnittstitelfettZchn"/>
        </w:rPr>
      </w:sdtEndPr>
      <w:sdtContent>
        <w:p w14:paraId="63E1FE63"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5643B0E0" w14:textId="0F90BF90" w:rsidR="009859A2" w:rsidRPr="004A18B8" w:rsidRDefault="00DF46CC" w:rsidP="6BF64F25">
      <w:pPr>
        <w:pStyle w:val="Grundtext"/>
        <w:numPr>
          <w:ilvl w:val="0"/>
          <w:numId w:val="25"/>
        </w:numPr>
        <w:ind w:left="567" w:hanging="567"/>
        <w:rPr>
          <w:rFonts w:ascii="Arial Black" w:eastAsiaTheme="majorEastAsia" w:hAnsi="Arial Black" w:cstheme="majorBidi"/>
          <w:bCs/>
          <w:color w:val="auto"/>
          <w:sz w:val="24"/>
          <w:szCs w:val="28"/>
        </w:rPr>
      </w:pPr>
      <w:r w:rsidRPr="004A18B8">
        <w:rPr>
          <w:rStyle w:val="Grundtextfett"/>
          <w:rFonts w:eastAsiaTheme="majorEastAsia" w:cstheme="majorBidi"/>
          <w:bCs/>
          <w:color w:val="auto"/>
          <w:sz w:val="24"/>
          <w:szCs w:val="28"/>
        </w:rPr>
        <w:lastRenderedPageBreak/>
        <w:t>Maturitätsprüfungsreglement für die</w:t>
      </w:r>
      <w:r w:rsidR="009859A2" w:rsidRPr="004A18B8">
        <w:rPr>
          <w:rStyle w:val="Grundtextfett"/>
          <w:rFonts w:eastAsiaTheme="majorEastAsia" w:cstheme="majorBidi"/>
          <w:bCs/>
          <w:color w:val="auto"/>
          <w:sz w:val="24"/>
          <w:szCs w:val="28"/>
        </w:rPr>
        <w:t xml:space="preserve"> Gymnasien des Kantons Zürich</w:t>
      </w:r>
    </w:p>
    <w:p w14:paraId="051914D7" w14:textId="1719724E" w:rsidR="006167E7" w:rsidRPr="004A18B8" w:rsidRDefault="006167E7" w:rsidP="006167E7">
      <w:pPr>
        <w:pStyle w:val="berschrift1"/>
        <w:numPr>
          <w:ilvl w:val="0"/>
          <w:numId w:val="34"/>
        </w:numPr>
      </w:pPr>
      <w:r w:rsidRPr="004A18B8">
        <w:t>Zeitpunkt der Prüfungen</w:t>
      </w:r>
    </w:p>
    <w:p w14:paraId="2E411C7A" w14:textId="732E6C87" w:rsidR="006167E7" w:rsidRPr="004A18B8" w:rsidRDefault="006167E7" w:rsidP="006167E7">
      <w:pPr>
        <w:pStyle w:val="berschrift2"/>
      </w:pPr>
      <w:r w:rsidRPr="004A18B8">
        <w:t>Vorgezogene Maturitätsprüfung</w:t>
      </w:r>
    </w:p>
    <w:p w14:paraId="6B73545E" w14:textId="6D1EFD5B" w:rsidR="00950419" w:rsidRPr="004A18B8" w:rsidRDefault="00950419" w:rsidP="00950419">
      <w:pPr>
        <w:pStyle w:val="Grundtext"/>
        <w:spacing w:after="0" w:line="240" w:lineRule="atLeast"/>
        <w:rPr>
          <w:rStyle w:val="GrundtextZchn"/>
          <w:rFonts w:eastAsiaTheme="minorEastAsia"/>
          <w:sz w:val="21"/>
          <w:szCs w:val="21"/>
          <w:lang w:eastAsia="de-CH"/>
        </w:rPr>
      </w:pPr>
      <w:r w:rsidRPr="004A18B8">
        <w:rPr>
          <w:rStyle w:val="GrundtextZchn"/>
          <w:rFonts w:eastAsiaTheme="minorEastAsia"/>
          <w:sz w:val="21"/>
          <w:szCs w:val="21"/>
          <w:lang w:eastAsia="de-CH"/>
        </w:rPr>
        <w:t>Sind Sie mit folgenden Vorgaben zu vorgezogenen Maturitätsprüfungen einverstanden</w:t>
      </w:r>
      <w:r w:rsidR="00B82C7B" w:rsidRPr="004A18B8">
        <w:rPr>
          <w:rStyle w:val="GrundtextZchn"/>
          <w:rFonts w:eastAsiaTheme="minorEastAsia"/>
          <w:sz w:val="21"/>
          <w:szCs w:val="21"/>
          <w:lang w:eastAsia="de-CH"/>
        </w:rPr>
        <w:t xml:space="preserve"> </w:t>
      </w:r>
      <w:r w:rsidR="00B82C7B" w:rsidRPr="004A18B8">
        <w:rPr>
          <w:rFonts w:eastAsia="Arial"/>
          <w:sz w:val="21"/>
          <w:szCs w:val="21"/>
        </w:rPr>
        <w:t>(</w:t>
      </w:r>
      <w:r w:rsidR="00B82C7B" w:rsidRPr="004A18B8">
        <w:rPr>
          <w:sz w:val="21"/>
          <w:szCs w:val="21"/>
        </w:rPr>
        <w:t>vgl. §2 des Vorentwurfs zum Maturitätsprüfungsreglement für die Gymnasien des Kantons Zürich)</w:t>
      </w:r>
      <w:r w:rsidRPr="004A18B8">
        <w:rPr>
          <w:rStyle w:val="GrundtextZchn"/>
          <w:rFonts w:eastAsiaTheme="minorEastAsia"/>
          <w:sz w:val="21"/>
          <w:szCs w:val="21"/>
          <w:lang w:eastAsia="de-CH"/>
        </w:rPr>
        <w:t xml:space="preserve">? </w:t>
      </w:r>
    </w:p>
    <w:p w14:paraId="42787FAD" w14:textId="77777777" w:rsidR="00950419" w:rsidRPr="004A18B8" w:rsidRDefault="00950419" w:rsidP="00950419">
      <w:pPr>
        <w:pStyle w:val="fett0"/>
        <w:spacing w:line="240" w:lineRule="atLeast"/>
        <w:rPr>
          <w:b w:val="0"/>
          <w:szCs w:val="21"/>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7107F3" w:rsidRPr="004A18B8" w14:paraId="7749E3EB" w14:textId="77777777" w:rsidTr="00C45617">
        <w:tc>
          <w:tcPr>
            <w:tcW w:w="1591" w:type="pct"/>
          </w:tcPr>
          <w:p w14:paraId="23C6EE7C" w14:textId="77777777" w:rsidR="007107F3" w:rsidRPr="004A18B8" w:rsidRDefault="007107F3" w:rsidP="00DB0F1D">
            <w:pPr>
              <w:pStyle w:val="Grundtext"/>
              <w:spacing w:after="0" w:line="240" w:lineRule="atLeast"/>
              <w:rPr>
                <w:b/>
                <w:sz w:val="21"/>
                <w:szCs w:val="21"/>
              </w:rPr>
            </w:pPr>
          </w:p>
        </w:tc>
        <w:tc>
          <w:tcPr>
            <w:tcW w:w="707" w:type="pct"/>
          </w:tcPr>
          <w:p w14:paraId="21B7CE56" w14:textId="77777777" w:rsidR="007107F3" w:rsidRPr="004A18B8" w:rsidRDefault="007107F3" w:rsidP="00DB0F1D">
            <w:pPr>
              <w:pStyle w:val="Grundtext"/>
              <w:spacing w:after="0" w:line="240" w:lineRule="atLeast"/>
              <w:jc w:val="center"/>
              <w:rPr>
                <w:sz w:val="21"/>
                <w:szCs w:val="21"/>
              </w:rPr>
            </w:pPr>
            <w:proofErr w:type="spellStart"/>
            <w:r w:rsidRPr="004A18B8">
              <w:rPr>
                <w:sz w:val="21"/>
                <w:szCs w:val="21"/>
              </w:rPr>
              <w:t>ei</w:t>
            </w:r>
            <w:r w:rsidRPr="004A18B8">
              <w:t>nver</w:t>
            </w:r>
            <w:proofErr w:type="spellEnd"/>
            <w:r w:rsidRPr="004A18B8">
              <w:t>-</w:t>
            </w:r>
            <w:r w:rsidRPr="004A18B8">
              <w:br/>
              <w:t>standen</w:t>
            </w:r>
          </w:p>
        </w:tc>
        <w:tc>
          <w:tcPr>
            <w:tcW w:w="682" w:type="pct"/>
          </w:tcPr>
          <w:p w14:paraId="23737111" w14:textId="798DE38D" w:rsidR="007107F3" w:rsidRPr="004A18B8" w:rsidRDefault="007107F3" w:rsidP="00DB0F1D">
            <w:pPr>
              <w:pStyle w:val="Grundtext"/>
              <w:spacing w:after="0" w:line="240" w:lineRule="atLeast"/>
              <w:jc w:val="center"/>
              <w:rPr>
                <w:sz w:val="21"/>
                <w:szCs w:val="21"/>
              </w:rPr>
            </w:pPr>
            <w:r w:rsidRPr="004A18B8">
              <w:rPr>
                <w:sz w:val="21"/>
                <w:szCs w:val="21"/>
              </w:rPr>
              <w:t>eher einverstanden</w:t>
            </w:r>
          </w:p>
        </w:tc>
        <w:tc>
          <w:tcPr>
            <w:tcW w:w="682" w:type="pct"/>
          </w:tcPr>
          <w:p w14:paraId="1EC55904" w14:textId="77777777" w:rsidR="007107F3" w:rsidRPr="004A18B8" w:rsidRDefault="007107F3" w:rsidP="00DB0F1D">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13F4BF01" w14:textId="535F9D4B" w:rsidR="007107F3" w:rsidRPr="004A18B8" w:rsidRDefault="007107F3" w:rsidP="00DB0F1D">
            <w:pPr>
              <w:pStyle w:val="Grundtext"/>
              <w:spacing w:after="0" w:line="240" w:lineRule="atLeast"/>
              <w:jc w:val="center"/>
              <w:rPr>
                <w:sz w:val="21"/>
                <w:szCs w:val="21"/>
              </w:rPr>
            </w:pPr>
            <w:r w:rsidRPr="004A18B8">
              <w:rPr>
                <w:sz w:val="21"/>
                <w:szCs w:val="21"/>
              </w:rPr>
              <w:t>nicht einverstanden</w:t>
            </w:r>
          </w:p>
        </w:tc>
        <w:tc>
          <w:tcPr>
            <w:tcW w:w="656" w:type="pct"/>
          </w:tcPr>
          <w:p w14:paraId="2F5046F5" w14:textId="38C8EE6A" w:rsidR="007107F3" w:rsidRPr="004A18B8" w:rsidRDefault="007107F3"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661FE3F3" w14:textId="77777777" w:rsidTr="00C45617">
        <w:tc>
          <w:tcPr>
            <w:tcW w:w="1591" w:type="pct"/>
          </w:tcPr>
          <w:p w14:paraId="087B1864" w14:textId="22514F04" w:rsidR="007107F3" w:rsidRPr="004A18B8" w:rsidRDefault="007107F3" w:rsidP="00DB0F1D">
            <w:pPr>
              <w:pStyle w:val="Grundtext"/>
              <w:spacing w:after="0" w:line="240" w:lineRule="atLeast"/>
              <w:rPr>
                <w:sz w:val="21"/>
                <w:szCs w:val="21"/>
              </w:rPr>
            </w:pPr>
            <w:r w:rsidRPr="004A18B8">
              <w:rPr>
                <w:sz w:val="21"/>
                <w:szCs w:val="21"/>
              </w:rPr>
              <w:t>Höchstens eine von 5 Maturitätsprüfungen kann vorgezogen werden.</w:t>
            </w:r>
          </w:p>
          <w:p w14:paraId="68B9AF2C" w14:textId="77777777" w:rsidR="007107F3" w:rsidRPr="004A18B8" w:rsidRDefault="007107F3" w:rsidP="00DB0F1D">
            <w:pPr>
              <w:pStyle w:val="Grundtext"/>
              <w:spacing w:after="0" w:line="240" w:lineRule="atLeast"/>
              <w:rPr>
                <w:sz w:val="21"/>
                <w:szCs w:val="21"/>
              </w:rPr>
            </w:pPr>
          </w:p>
        </w:tc>
        <w:tc>
          <w:tcPr>
            <w:tcW w:w="707" w:type="pct"/>
          </w:tcPr>
          <w:p w14:paraId="36820E1E" w14:textId="77777777" w:rsidR="007107F3"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57698215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3664544A"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47853230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420267FC"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44476152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715C04DD"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68475173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56" w:type="pct"/>
          </w:tcPr>
          <w:p w14:paraId="723375B6"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83151996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34A8884C" w14:textId="77777777" w:rsidTr="00C45617">
        <w:trPr>
          <w:trHeight w:val="887"/>
        </w:trPr>
        <w:tc>
          <w:tcPr>
            <w:tcW w:w="1591" w:type="pct"/>
          </w:tcPr>
          <w:p w14:paraId="488A6C93" w14:textId="77777777" w:rsidR="007107F3" w:rsidRDefault="007107F3" w:rsidP="00DB0F1D">
            <w:pPr>
              <w:pStyle w:val="Grundtext"/>
              <w:spacing w:after="0" w:line="240" w:lineRule="atLeast"/>
              <w:rPr>
                <w:sz w:val="21"/>
                <w:szCs w:val="21"/>
              </w:rPr>
            </w:pPr>
            <w:r w:rsidRPr="004A18B8">
              <w:rPr>
                <w:sz w:val="21"/>
                <w:szCs w:val="21"/>
              </w:rPr>
              <w:t>Eine vorgezogene Maturitätsprüfung kann frühestens am Ende des zweitletzten Schuljahres durchgeführt werden.</w:t>
            </w:r>
          </w:p>
          <w:p w14:paraId="7078BBF0" w14:textId="13E22ED6" w:rsidR="00D62BB7" w:rsidRPr="004A18B8" w:rsidRDefault="00D62BB7" w:rsidP="00DB0F1D">
            <w:pPr>
              <w:pStyle w:val="Grundtext"/>
              <w:spacing w:after="0" w:line="240" w:lineRule="atLeast"/>
              <w:rPr>
                <w:sz w:val="21"/>
                <w:szCs w:val="21"/>
              </w:rPr>
            </w:pPr>
          </w:p>
        </w:tc>
        <w:tc>
          <w:tcPr>
            <w:tcW w:w="707" w:type="pct"/>
          </w:tcPr>
          <w:p w14:paraId="62CEDE25" w14:textId="25CBC18E"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01797714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352D2A4D"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68026561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20BCA54A"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00779417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001DCF25"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94502804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12A067F4"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127339802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bl>
    <w:p w14:paraId="0133029D" w14:textId="77777777" w:rsidR="00011F8E" w:rsidRPr="00011F8E" w:rsidRDefault="00011F8E" w:rsidP="007107F3">
      <w:pPr>
        <w:pStyle w:val="fett0"/>
        <w:spacing w:line="240" w:lineRule="atLeast"/>
        <w:rPr>
          <w:b w:val="0"/>
          <w:color w:val="auto"/>
          <w:szCs w:val="21"/>
        </w:rPr>
      </w:pPr>
    </w:p>
    <w:p w14:paraId="6A6F9C99" w14:textId="4A4CD923" w:rsidR="007107F3" w:rsidRPr="004A18B8" w:rsidRDefault="007107F3" w:rsidP="007107F3">
      <w:pPr>
        <w:pStyle w:val="fett0"/>
        <w:spacing w:line="240" w:lineRule="atLeast"/>
        <w:rPr>
          <w:b w:val="0"/>
          <w:szCs w:val="21"/>
        </w:rPr>
      </w:pPr>
      <w:r w:rsidRPr="004A18B8">
        <w:rPr>
          <w:b w:val="0"/>
          <w:szCs w:val="21"/>
        </w:rPr>
        <w:t xml:space="preserve">Bemerkungen/Optimierungsvorschläge zum Vorschlag «Höchstens eine von 5 Maturitätsprüfungen kann vorgezogen werden.» </w:t>
      </w:r>
    </w:p>
    <w:sdt>
      <w:sdtPr>
        <w:rPr>
          <w:rStyle w:val="AbschnittstitelfettZchn"/>
          <w:rFonts w:eastAsiaTheme="majorEastAsia" w:cstheme="minorBidi"/>
        </w:rPr>
        <w:id w:val="-271256049"/>
        <w:placeholder>
          <w:docPart w:val="E34621FF5C48472BA0B25A1C33395753"/>
        </w:placeholder>
        <w:showingPlcHdr/>
      </w:sdtPr>
      <w:sdtEndPr>
        <w:rPr>
          <w:rStyle w:val="AbschnittstitelfettZchn"/>
        </w:rPr>
      </w:sdtEndPr>
      <w:sdtContent>
        <w:p w14:paraId="56D793DD"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27506FE9" w14:textId="77777777" w:rsidR="007107F3" w:rsidRPr="004A18B8" w:rsidRDefault="007107F3" w:rsidP="007107F3">
      <w:pPr>
        <w:pStyle w:val="Grundtext"/>
        <w:spacing w:line="240" w:lineRule="atLeast"/>
        <w:rPr>
          <w:rStyle w:val="AbschnittstitelfettZchn"/>
          <w:rFonts w:ascii="Arial" w:eastAsiaTheme="majorEastAsia" w:hAnsi="Arial"/>
        </w:rPr>
      </w:pPr>
    </w:p>
    <w:p w14:paraId="53E20354" w14:textId="6E6F22A4" w:rsidR="007107F3" w:rsidRPr="004A18B8" w:rsidRDefault="007107F3" w:rsidP="007107F3">
      <w:pPr>
        <w:pStyle w:val="fett0"/>
        <w:spacing w:line="240" w:lineRule="atLeast"/>
        <w:rPr>
          <w:b w:val="0"/>
          <w:szCs w:val="21"/>
        </w:rPr>
      </w:pPr>
      <w:r w:rsidRPr="004A18B8">
        <w:rPr>
          <w:b w:val="0"/>
          <w:szCs w:val="21"/>
        </w:rPr>
        <w:t>Bemerkungen/Optimierungsvorschläge zum Vorschlag «Eine vorgezogene Maturitätsprüfung kann frühestens am Ende des zweitletzten Schuljahres durchgeführt werden.»</w:t>
      </w:r>
    </w:p>
    <w:sdt>
      <w:sdtPr>
        <w:rPr>
          <w:rStyle w:val="AbschnittstitelfettZchn"/>
          <w:rFonts w:eastAsiaTheme="majorEastAsia" w:cstheme="minorBidi"/>
        </w:rPr>
        <w:id w:val="4946317"/>
        <w:placeholder>
          <w:docPart w:val="2D3A00705AA14CA89FD2FF3CCA6045B2"/>
        </w:placeholder>
        <w:showingPlcHdr/>
      </w:sdtPr>
      <w:sdtEndPr>
        <w:rPr>
          <w:rStyle w:val="AbschnittstitelfettZchn"/>
        </w:rPr>
      </w:sdtEndPr>
      <w:sdtContent>
        <w:p w14:paraId="20A68482"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2F3644A5" w14:textId="77777777" w:rsidR="007107F3" w:rsidRPr="004A18B8" w:rsidRDefault="007107F3" w:rsidP="007107F3">
      <w:pPr>
        <w:pStyle w:val="Grundtext"/>
        <w:spacing w:line="240" w:lineRule="atLeast"/>
        <w:rPr>
          <w:rFonts w:eastAsiaTheme="majorEastAsia"/>
          <w:sz w:val="21"/>
          <w:szCs w:val="21"/>
        </w:rPr>
      </w:pPr>
    </w:p>
    <w:p w14:paraId="4FF44A7A" w14:textId="77777777" w:rsidR="007107F3" w:rsidRPr="004A18B8" w:rsidRDefault="007107F3" w:rsidP="007107F3">
      <w:pPr>
        <w:rPr>
          <w:rFonts w:eastAsia="Arial" w:cs="Arial"/>
        </w:rPr>
      </w:pPr>
    </w:p>
    <w:p w14:paraId="5F290E98" w14:textId="77777777" w:rsidR="00950419" w:rsidRPr="004A18B8" w:rsidRDefault="00950419" w:rsidP="006167E7">
      <w:pPr>
        <w:rPr>
          <w:rFonts w:eastAsia="Arial" w:cs="Arial"/>
        </w:rPr>
      </w:pPr>
    </w:p>
    <w:p w14:paraId="437F09A1" w14:textId="160459C3" w:rsidR="00CA71E9" w:rsidRPr="004A18B8" w:rsidRDefault="00FD16FC" w:rsidP="00B60693">
      <w:pPr>
        <w:pStyle w:val="berschrift1"/>
        <w:ind w:left="431" w:hanging="431"/>
      </w:pPr>
      <w:r w:rsidRPr="004A18B8">
        <w:lastRenderedPageBreak/>
        <w:t>Maturitätsp</w:t>
      </w:r>
      <w:r w:rsidR="006167E7" w:rsidRPr="004A18B8">
        <w:t>rüfungsfächer</w:t>
      </w:r>
    </w:p>
    <w:p w14:paraId="37891024" w14:textId="3E126D54" w:rsidR="00B07231" w:rsidRPr="004A18B8" w:rsidRDefault="00B07231" w:rsidP="00B07231">
      <w:pPr>
        <w:pStyle w:val="berschrift2"/>
      </w:pPr>
      <w:r w:rsidRPr="004A18B8">
        <w:t>Anzahl der Maturitätsprüfungsfächer</w:t>
      </w:r>
    </w:p>
    <w:p w14:paraId="203D12F7" w14:textId="38DA0D34" w:rsidR="00B07231" w:rsidRPr="004A18B8" w:rsidRDefault="00B07231" w:rsidP="00B07231">
      <w:pPr>
        <w:rPr>
          <w:rFonts w:eastAsia="Arial" w:cs="Arial"/>
        </w:rPr>
      </w:pPr>
      <w:r w:rsidRPr="004A18B8">
        <w:rPr>
          <w:rFonts w:eastAsia="Arial" w:cs="Arial"/>
        </w:rPr>
        <w:t xml:space="preserve">Sind Sie damit einverstanden, dass </w:t>
      </w:r>
      <w:r w:rsidR="003E52A7" w:rsidRPr="004A18B8">
        <w:rPr>
          <w:rFonts w:eastAsia="Arial" w:cs="Arial"/>
        </w:rPr>
        <w:t>die Maturitätsprüfungen</w:t>
      </w:r>
      <w:r w:rsidR="0007028C" w:rsidRPr="004A18B8">
        <w:rPr>
          <w:rFonts w:eastAsia="Arial" w:cs="Arial"/>
        </w:rPr>
        <w:t xml:space="preserve"> im Kanton Zürich</w:t>
      </w:r>
      <w:r w:rsidR="003E52A7" w:rsidRPr="004A18B8">
        <w:rPr>
          <w:rFonts w:eastAsia="Arial" w:cs="Arial"/>
        </w:rPr>
        <w:t xml:space="preserve"> in fünf Fächern stattfinden</w:t>
      </w:r>
      <w:r w:rsidR="0007028C" w:rsidRPr="004A18B8">
        <w:rPr>
          <w:rFonts w:eastAsia="Arial" w:cs="Arial"/>
        </w:rPr>
        <w:t xml:space="preserve"> (</w:t>
      </w:r>
      <w:r w:rsidR="0007028C" w:rsidRPr="004A18B8">
        <w:rPr>
          <w:szCs w:val="21"/>
        </w:rPr>
        <w:t xml:space="preserve">vgl. §5 Abs.1 des Vorentwurfs zum </w:t>
      </w:r>
      <w:r w:rsidR="00DF46CC" w:rsidRPr="004A18B8">
        <w:rPr>
          <w:szCs w:val="21"/>
        </w:rPr>
        <w:t>Maturitätsprüfungsreglement für die</w:t>
      </w:r>
      <w:r w:rsidR="0007028C" w:rsidRPr="004A18B8">
        <w:rPr>
          <w:szCs w:val="21"/>
        </w:rPr>
        <w:t xml:space="preserve"> Gymnasien des Kantons Zürich)</w:t>
      </w:r>
      <w:r w:rsidR="003E52A7" w:rsidRPr="004A18B8">
        <w:rPr>
          <w:rFonts w:eastAsia="Arial" w:cs="Arial"/>
        </w:rPr>
        <w:t>?</w:t>
      </w:r>
    </w:p>
    <w:p w14:paraId="620D580F" w14:textId="77777777" w:rsidR="00B07231" w:rsidRPr="004A18B8" w:rsidRDefault="009D6C29" w:rsidP="00B0723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27417511"/>
          <w14:checkbox>
            <w14:checked w14:val="0"/>
            <w14:checkedState w14:val="2612" w14:font="MS Gothic"/>
            <w14:uncheckedState w14:val="2610" w14:font="MS Gothic"/>
          </w14:checkbox>
        </w:sdtPr>
        <w:sdtEndPr>
          <w:rPr>
            <w:rStyle w:val="GrundtextZchn"/>
          </w:rPr>
        </w:sdtEndPr>
        <w:sdtContent>
          <w:r w:rsidR="00B07231" w:rsidRPr="004A18B8">
            <w:rPr>
              <w:rStyle w:val="GrundtextZchn"/>
              <w:rFonts w:ascii="MS Gothic" w:eastAsia="MS Gothic" w:hAnsi="MS Gothic" w:hint="eastAsia"/>
              <w:sz w:val="21"/>
              <w:szCs w:val="21"/>
              <w:lang w:eastAsia="de-CH"/>
            </w:rPr>
            <w:t>☐</w:t>
          </w:r>
        </w:sdtContent>
      </w:sdt>
      <w:r w:rsidR="00B07231" w:rsidRPr="004A18B8">
        <w:rPr>
          <w:rStyle w:val="GrundtextZchn"/>
          <w:rFonts w:eastAsiaTheme="minorEastAsia"/>
          <w:sz w:val="21"/>
          <w:szCs w:val="21"/>
          <w:lang w:eastAsia="de-CH"/>
        </w:rPr>
        <w:t xml:space="preserve"> einverstanden </w:t>
      </w:r>
    </w:p>
    <w:p w14:paraId="34F8187B" w14:textId="77777777" w:rsidR="00B07231" w:rsidRPr="004A18B8" w:rsidRDefault="009D6C29" w:rsidP="00B0723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84233400"/>
          <w14:checkbox>
            <w14:checked w14:val="0"/>
            <w14:checkedState w14:val="2612" w14:font="MS Gothic"/>
            <w14:uncheckedState w14:val="2610" w14:font="MS Gothic"/>
          </w14:checkbox>
        </w:sdtPr>
        <w:sdtEndPr>
          <w:rPr>
            <w:rStyle w:val="GrundtextZchn"/>
          </w:rPr>
        </w:sdtEndPr>
        <w:sdtContent>
          <w:r w:rsidR="00B07231" w:rsidRPr="004A18B8">
            <w:rPr>
              <w:rStyle w:val="GrundtextZchn"/>
              <w:rFonts w:ascii="MS Gothic" w:eastAsia="MS Gothic" w:hAnsi="MS Gothic"/>
              <w:sz w:val="21"/>
              <w:szCs w:val="21"/>
              <w:lang w:eastAsia="de-CH"/>
            </w:rPr>
            <w:t>☐</w:t>
          </w:r>
        </w:sdtContent>
      </w:sdt>
      <w:r w:rsidR="00B07231" w:rsidRPr="004A18B8">
        <w:rPr>
          <w:rStyle w:val="GrundtextZchn"/>
          <w:rFonts w:eastAsiaTheme="minorEastAsia"/>
          <w:sz w:val="21"/>
          <w:szCs w:val="21"/>
          <w:lang w:eastAsia="de-CH"/>
        </w:rPr>
        <w:t xml:space="preserve"> eher einverstanden </w:t>
      </w:r>
    </w:p>
    <w:p w14:paraId="2CD00924" w14:textId="77777777" w:rsidR="00B07231" w:rsidRPr="004A18B8" w:rsidRDefault="009D6C29" w:rsidP="00B0723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964084708"/>
          <w14:checkbox>
            <w14:checked w14:val="0"/>
            <w14:checkedState w14:val="2612" w14:font="MS Gothic"/>
            <w14:uncheckedState w14:val="2610" w14:font="MS Gothic"/>
          </w14:checkbox>
        </w:sdtPr>
        <w:sdtEndPr>
          <w:rPr>
            <w:rStyle w:val="GrundtextZchn"/>
          </w:rPr>
        </w:sdtEndPr>
        <w:sdtContent>
          <w:r w:rsidR="00B07231" w:rsidRPr="004A18B8">
            <w:rPr>
              <w:rStyle w:val="GrundtextZchn"/>
              <w:rFonts w:ascii="MS Gothic" w:eastAsia="MS Gothic" w:hAnsi="MS Gothic"/>
              <w:sz w:val="21"/>
              <w:szCs w:val="21"/>
              <w:lang w:eastAsia="de-CH"/>
            </w:rPr>
            <w:t>☐</w:t>
          </w:r>
        </w:sdtContent>
      </w:sdt>
      <w:r w:rsidR="00B07231" w:rsidRPr="004A18B8">
        <w:rPr>
          <w:rStyle w:val="GrundtextZchn"/>
          <w:rFonts w:eastAsiaTheme="minorEastAsia"/>
          <w:sz w:val="21"/>
          <w:szCs w:val="21"/>
          <w:lang w:eastAsia="de-CH"/>
        </w:rPr>
        <w:t xml:space="preserve"> eher nicht einverstanden </w:t>
      </w:r>
    </w:p>
    <w:p w14:paraId="43FB777B" w14:textId="77777777" w:rsidR="00B07231" w:rsidRPr="004A18B8" w:rsidRDefault="009D6C29" w:rsidP="00B0723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649710112"/>
          <w14:checkbox>
            <w14:checked w14:val="0"/>
            <w14:checkedState w14:val="2612" w14:font="MS Gothic"/>
            <w14:uncheckedState w14:val="2610" w14:font="MS Gothic"/>
          </w14:checkbox>
        </w:sdtPr>
        <w:sdtEndPr>
          <w:rPr>
            <w:rStyle w:val="GrundtextZchn"/>
          </w:rPr>
        </w:sdtEndPr>
        <w:sdtContent>
          <w:r w:rsidR="00B07231" w:rsidRPr="004A18B8">
            <w:rPr>
              <w:rStyle w:val="GrundtextZchn"/>
              <w:rFonts w:ascii="MS Gothic" w:eastAsia="MS Gothic" w:hAnsi="MS Gothic"/>
              <w:sz w:val="21"/>
              <w:szCs w:val="21"/>
              <w:lang w:eastAsia="de-CH"/>
            </w:rPr>
            <w:t>☐</w:t>
          </w:r>
        </w:sdtContent>
      </w:sdt>
      <w:r w:rsidR="00B07231" w:rsidRPr="004A18B8">
        <w:rPr>
          <w:rStyle w:val="GrundtextZchn"/>
          <w:rFonts w:eastAsiaTheme="minorEastAsia"/>
          <w:sz w:val="21"/>
          <w:szCs w:val="21"/>
          <w:lang w:eastAsia="de-CH"/>
        </w:rPr>
        <w:t xml:space="preserve"> nicht einverstanden</w:t>
      </w:r>
    </w:p>
    <w:p w14:paraId="21237583" w14:textId="77777777" w:rsidR="00B07231" w:rsidRPr="004A18B8" w:rsidRDefault="009D6C29" w:rsidP="00B07231">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11065358"/>
          <w14:checkbox>
            <w14:checked w14:val="0"/>
            <w14:checkedState w14:val="2612" w14:font="MS Gothic"/>
            <w14:uncheckedState w14:val="2610" w14:font="MS Gothic"/>
          </w14:checkbox>
        </w:sdtPr>
        <w:sdtEndPr>
          <w:rPr>
            <w:rStyle w:val="GrundtextZchn"/>
          </w:rPr>
        </w:sdtEndPr>
        <w:sdtContent>
          <w:r w:rsidR="00B07231" w:rsidRPr="004A18B8">
            <w:rPr>
              <w:rStyle w:val="GrundtextZchn"/>
              <w:rFonts w:ascii="MS Gothic" w:eastAsia="MS Gothic" w:hAnsi="MS Gothic"/>
              <w:sz w:val="21"/>
              <w:szCs w:val="21"/>
              <w:lang w:eastAsia="de-CH"/>
            </w:rPr>
            <w:t>☐</w:t>
          </w:r>
        </w:sdtContent>
      </w:sdt>
      <w:r w:rsidR="00B07231" w:rsidRPr="004A18B8">
        <w:rPr>
          <w:rStyle w:val="GrundtextZchn"/>
          <w:rFonts w:eastAsiaTheme="minorEastAsia"/>
          <w:sz w:val="21"/>
          <w:szCs w:val="21"/>
          <w:lang w:eastAsia="de-CH"/>
        </w:rPr>
        <w:t xml:space="preserve"> </w:t>
      </w:r>
      <w:proofErr w:type="gramStart"/>
      <w:r w:rsidR="00B07231" w:rsidRPr="004A18B8">
        <w:rPr>
          <w:rStyle w:val="GrundtextZchn"/>
          <w:rFonts w:eastAsiaTheme="minorEastAsia"/>
          <w:sz w:val="21"/>
          <w:szCs w:val="21"/>
          <w:lang w:eastAsia="de-CH"/>
        </w:rPr>
        <w:t>weiss</w:t>
      </w:r>
      <w:proofErr w:type="gramEnd"/>
      <w:r w:rsidR="00B07231" w:rsidRPr="004A18B8">
        <w:rPr>
          <w:rStyle w:val="GrundtextZchn"/>
          <w:rFonts w:eastAsiaTheme="minorEastAsia"/>
          <w:sz w:val="21"/>
          <w:szCs w:val="21"/>
          <w:lang w:eastAsia="de-CH"/>
        </w:rPr>
        <w:t xml:space="preserve"> nicht / keine Antwort </w:t>
      </w:r>
    </w:p>
    <w:p w14:paraId="685FF589" w14:textId="77777777" w:rsidR="00B07231" w:rsidRPr="004A18B8" w:rsidRDefault="00B07231" w:rsidP="00B07231">
      <w:pPr>
        <w:pStyle w:val="fett0"/>
        <w:spacing w:line="240" w:lineRule="atLeast"/>
        <w:rPr>
          <w:b w:val="0"/>
          <w:szCs w:val="21"/>
        </w:rPr>
      </w:pPr>
    </w:p>
    <w:p w14:paraId="445B6588" w14:textId="77777777" w:rsidR="00B07231" w:rsidRPr="004A18B8" w:rsidRDefault="00B07231" w:rsidP="00B07231">
      <w:pPr>
        <w:pStyle w:val="fett0"/>
        <w:spacing w:line="240" w:lineRule="atLeast"/>
        <w:rPr>
          <w:b w:val="0"/>
          <w:bCs/>
          <w:szCs w:val="21"/>
        </w:rPr>
      </w:pPr>
      <w:r w:rsidRPr="004A18B8">
        <w:rPr>
          <w:b w:val="0"/>
          <w:bCs/>
          <w:szCs w:val="21"/>
        </w:rPr>
        <w:t>Bemerkungen/Optimierungsvorschläge</w:t>
      </w:r>
    </w:p>
    <w:sdt>
      <w:sdtPr>
        <w:rPr>
          <w:rStyle w:val="AbschnittstitelfettZchn"/>
          <w:rFonts w:ascii="Arial" w:eastAsiaTheme="majorEastAsia" w:hAnsi="Arial"/>
        </w:rPr>
        <w:id w:val="843046382"/>
        <w:placeholder>
          <w:docPart w:val="2B18A05EA3834734AE2B1473252F623F"/>
        </w:placeholder>
        <w:showingPlcHdr/>
      </w:sdtPr>
      <w:sdtEndPr>
        <w:rPr>
          <w:rStyle w:val="AbschnittstitelfettZchn"/>
        </w:rPr>
      </w:sdtEndPr>
      <w:sdtContent>
        <w:p w14:paraId="4348CBC2" w14:textId="0152E74E" w:rsidR="00B07231" w:rsidRPr="004A18B8" w:rsidRDefault="00B07231" w:rsidP="00B07231">
          <w:pPr>
            <w:pStyle w:val="Grundtext"/>
            <w:spacing w:after="0" w:line="240" w:lineRule="atLeast"/>
            <w:rPr>
              <w:rStyle w:val="berschrift2Zchn"/>
            </w:rPr>
          </w:pPr>
          <w:r w:rsidRPr="004A18B8">
            <w:rPr>
              <w:rStyle w:val="Platzhaltertext"/>
              <w:sz w:val="21"/>
              <w:szCs w:val="21"/>
            </w:rPr>
            <w:t>Klicken oder tippen Sie hier, um Text einzugeben.</w:t>
          </w:r>
        </w:p>
      </w:sdtContent>
    </w:sdt>
    <w:p w14:paraId="38D81A4E" w14:textId="77777777" w:rsidR="00B07231" w:rsidRPr="004A18B8" w:rsidRDefault="00B07231" w:rsidP="00B60693">
      <w:pPr>
        <w:pStyle w:val="Grundtext"/>
        <w:spacing w:after="0" w:line="240" w:lineRule="atLeast"/>
        <w:rPr>
          <w:rStyle w:val="berschrift2Zchn"/>
        </w:rPr>
      </w:pPr>
    </w:p>
    <w:p w14:paraId="1787FDF0" w14:textId="7267EFC7" w:rsidR="00905E15" w:rsidRPr="004A18B8" w:rsidRDefault="00905E15" w:rsidP="00905E15">
      <w:pPr>
        <w:pStyle w:val="berschrift2"/>
      </w:pPr>
      <w:r w:rsidRPr="004A18B8">
        <w:t>Wahl des fünften Faches</w:t>
      </w:r>
    </w:p>
    <w:p w14:paraId="5725A139" w14:textId="559A23A5" w:rsidR="00905E15" w:rsidRPr="004A18B8" w:rsidRDefault="00905E15" w:rsidP="00905E15">
      <w:pPr>
        <w:rPr>
          <w:rFonts w:eastAsia="Arial" w:cs="Arial"/>
        </w:rPr>
      </w:pPr>
      <w:r w:rsidRPr="004A18B8">
        <w:rPr>
          <w:rFonts w:eastAsia="Arial" w:cs="Arial"/>
        </w:rPr>
        <w:t>Sind Sie mit den Vorgaben zur Wahl des fünften Faches einverstanden</w:t>
      </w:r>
      <w:r w:rsidR="0007028C" w:rsidRPr="004A18B8">
        <w:rPr>
          <w:rFonts w:eastAsia="Arial" w:cs="Arial"/>
        </w:rPr>
        <w:t xml:space="preserve"> (</w:t>
      </w:r>
      <w:r w:rsidR="0007028C" w:rsidRPr="004A18B8">
        <w:rPr>
          <w:szCs w:val="21"/>
        </w:rPr>
        <w:t>vgl. §5 Abs.</w:t>
      </w:r>
      <w:r w:rsidR="00FD16FC" w:rsidRPr="004A18B8">
        <w:rPr>
          <w:szCs w:val="21"/>
        </w:rPr>
        <w:t>3</w:t>
      </w:r>
      <w:r w:rsidR="0007028C" w:rsidRPr="004A18B8">
        <w:rPr>
          <w:szCs w:val="21"/>
        </w:rPr>
        <w:t xml:space="preserve"> des Vorentwurfs zum </w:t>
      </w:r>
      <w:r w:rsidR="00FD16FC" w:rsidRPr="004A18B8">
        <w:rPr>
          <w:szCs w:val="21"/>
        </w:rPr>
        <w:t>Maturitätsprüfungsreglement für die Gymnasien</w:t>
      </w:r>
      <w:r w:rsidR="0007028C" w:rsidRPr="004A18B8">
        <w:rPr>
          <w:szCs w:val="21"/>
        </w:rPr>
        <w:t xml:space="preserve"> des Kantons Zürich)</w:t>
      </w:r>
      <w:r w:rsidRPr="004A18B8">
        <w:rPr>
          <w:rFonts w:eastAsia="Arial" w:cs="Arial"/>
        </w:rPr>
        <w:t xml:space="preserve">? </w:t>
      </w:r>
    </w:p>
    <w:p w14:paraId="59A6FB05" w14:textId="77777777" w:rsidR="00905E15" w:rsidRPr="004A18B8" w:rsidRDefault="009D6C29" w:rsidP="00905E1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438944974"/>
          <w14:checkbox>
            <w14:checked w14:val="0"/>
            <w14:checkedState w14:val="2612" w14:font="MS Gothic"/>
            <w14:uncheckedState w14:val="2610" w14:font="MS Gothic"/>
          </w14:checkbox>
        </w:sdtPr>
        <w:sdtEndPr>
          <w:rPr>
            <w:rStyle w:val="GrundtextZchn"/>
          </w:rPr>
        </w:sdtEndPr>
        <w:sdtContent>
          <w:r w:rsidR="00905E15" w:rsidRPr="004A18B8">
            <w:rPr>
              <w:rStyle w:val="GrundtextZchn"/>
              <w:rFonts w:ascii="MS Gothic" w:eastAsia="MS Gothic" w:hAnsi="MS Gothic" w:hint="eastAsia"/>
              <w:sz w:val="21"/>
              <w:szCs w:val="21"/>
              <w:lang w:eastAsia="de-CH"/>
            </w:rPr>
            <w:t>☐</w:t>
          </w:r>
        </w:sdtContent>
      </w:sdt>
      <w:r w:rsidR="00905E15" w:rsidRPr="004A18B8">
        <w:rPr>
          <w:rStyle w:val="GrundtextZchn"/>
          <w:rFonts w:eastAsiaTheme="minorEastAsia"/>
          <w:sz w:val="21"/>
          <w:szCs w:val="21"/>
          <w:lang w:eastAsia="de-CH"/>
        </w:rPr>
        <w:t xml:space="preserve"> einverstanden </w:t>
      </w:r>
    </w:p>
    <w:p w14:paraId="75F8DD8F" w14:textId="77777777" w:rsidR="00905E15" w:rsidRPr="004A18B8" w:rsidRDefault="009D6C29" w:rsidP="00905E1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573048305"/>
          <w14:checkbox>
            <w14:checked w14:val="0"/>
            <w14:checkedState w14:val="2612" w14:font="MS Gothic"/>
            <w14:uncheckedState w14:val="2610" w14:font="MS Gothic"/>
          </w14:checkbox>
        </w:sdtPr>
        <w:sdtEndPr>
          <w:rPr>
            <w:rStyle w:val="GrundtextZchn"/>
          </w:rPr>
        </w:sdtEndPr>
        <w:sdtContent>
          <w:r w:rsidR="00905E15" w:rsidRPr="004A18B8">
            <w:rPr>
              <w:rStyle w:val="GrundtextZchn"/>
              <w:rFonts w:ascii="MS Gothic" w:eastAsia="MS Gothic" w:hAnsi="MS Gothic"/>
              <w:sz w:val="21"/>
              <w:szCs w:val="21"/>
              <w:lang w:eastAsia="de-CH"/>
            </w:rPr>
            <w:t>☐</w:t>
          </w:r>
        </w:sdtContent>
      </w:sdt>
      <w:r w:rsidR="00905E15" w:rsidRPr="004A18B8">
        <w:rPr>
          <w:rStyle w:val="GrundtextZchn"/>
          <w:rFonts w:eastAsiaTheme="minorEastAsia"/>
          <w:sz w:val="21"/>
          <w:szCs w:val="21"/>
          <w:lang w:eastAsia="de-CH"/>
        </w:rPr>
        <w:t xml:space="preserve"> eher einverstanden </w:t>
      </w:r>
    </w:p>
    <w:p w14:paraId="6758A29E" w14:textId="77777777" w:rsidR="00905E15" w:rsidRPr="004A18B8" w:rsidRDefault="009D6C29" w:rsidP="00905E1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19656023"/>
          <w14:checkbox>
            <w14:checked w14:val="0"/>
            <w14:checkedState w14:val="2612" w14:font="MS Gothic"/>
            <w14:uncheckedState w14:val="2610" w14:font="MS Gothic"/>
          </w14:checkbox>
        </w:sdtPr>
        <w:sdtEndPr>
          <w:rPr>
            <w:rStyle w:val="GrundtextZchn"/>
          </w:rPr>
        </w:sdtEndPr>
        <w:sdtContent>
          <w:r w:rsidR="00905E15" w:rsidRPr="004A18B8">
            <w:rPr>
              <w:rStyle w:val="GrundtextZchn"/>
              <w:rFonts w:ascii="MS Gothic" w:eastAsia="MS Gothic" w:hAnsi="MS Gothic"/>
              <w:sz w:val="21"/>
              <w:szCs w:val="21"/>
              <w:lang w:eastAsia="de-CH"/>
            </w:rPr>
            <w:t>☐</w:t>
          </w:r>
        </w:sdtContent>
      </w:sdt>
      <w:r w:rsidR="00905E15" w:rsidRPr="004A18B8">
        <w:rPr>
          <w:rStyle w:val="GrundtextZchn"/>
          <w:rFonts w:eastAsiaTheme="minorEastAsia"/>
          <w:sz w:val="21"/>
          <w:szCs w:val="21"/>
          <w:lang w:eastAsia="de-CH"/>
        </w:rPr>
        <w:t xml:space="preserve"> eher nicht einverstanden </w:t>
      </w:r>
    </w:p>
    <w:p w14:paraId="4E638859" w14:textId="77777777" w:rsidR="00905E15" w:rsidRPr="004A18B8" w:rsidRDefault="009D6C29" w:rsidP="00905E1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79511797"/>
          <w14:checkbox>
            <w14:checked w14:val="0"/>
            <w14:checkedState w14:val="2612" w14:font="MS Gothic"/>
            <w14:uncheckedState w14:val="2610" w14:font="MS Gothic"/>
          </w14:checkbox>
        </w:sdtPr>
        <w:sdtEndPr>
          <w:rPr>
            <w:rStyle w:val="GrundtextZchn"/>
          </w:rPr>
        </w:sdtEndPr>
        <w:sdtContent>
          <w:r w:rsidR="00905E15" w:rsidRPr="004A18B8">
            <w:rPr>
              <w:rStyle w:val="GrundtextZchn"/>
              <w:rFonts w:ascii="MS Gothic" w:eastAsia="MS Gothic" w:hAnsi="MS Gothic"/>
              <w:sz w:val="21"/>
              <w:szCs w:val="21"/>
              <w:lang w:eastAsia="de-CH"/>
            </w:rPr>
            <w:t>☐</w:t>
          </w:r>
        </w:sdtContent>
      </w:sdt>
      <w:r w:rsidR="00905E15" w:rsidRPr="004A18B8">
        <w:rPr>
          <w:rStyle w:val="GrundtextZchn"/>
          <w:rFonts w:eastAsiaTheme="minorEastAsia"/>
          <w:sz w:val="21"/>
          <w:szCs w:val="21"/>
          <w:lang w:eastAsia="de-CH"/>
        </w:rPr>
        <w:t xml:space="preserve"> nicht einverstanden</w:t>
      </w:r>
    </w:p>
    <w:p w14:paraId="5B72AF53" w14:textId="77777777" w:rsidR="00905E15" w:rsidRPr="004A18B8" w:rsidRDefault="009D6C29" w:rsidP="00905E15">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483167087"/>
          <w14:checkbox>
            <w14:checked w14:val="0"/>
            <w14:checkedState w14:val="2612" w14:font="MS Gothic"/>
            <w14:uncheckedState w14:val="2610" w14:font="MS Gothic"/>
          </w14:checkbox>
        </w:sdtPr>
        <w:sdtEndPr>
          <w:rPr>
            <w:rStyle w:val="GrundtextZchn"/>
          </w:rPr>
        </w:sdtEndPr>
        <w:sdtContent>
          <w:r w:rsidR="00905E15" w:rsidRPr="004A18B8">
            <w:rPr>
              <w:rStyle w:val="GrundtextZchn"/>
              <w:rFonts w:ascii="MS Gothic" w:eastAsia="MS Gothic" w:hAnsi="MS Gothic"/>
              <w:sz w:val="21"/>
              <w:szCs w:val="21"/>
              <w:lang w:eastAsia="de-CH"/>
            </w:rPr>
            <w:t>☐</w:t>
          </w:r>
        </w:sdtContent>
      </w:sdt>
      <w:r w:rsidR="00905E15" w:rsidRPr="004A18B8">
        <w:rPr>
          <w:rStyle w:val="GrundtextZchn"/>
          <w:rFonts w:eastAsiaTheme="minorEastAsia"/>
          <w:sz w:val="21"/>
          <w:szCs w:val="21"/>
          <w:lang w:eastAsia="de-CH"/>
        </w:rPr>
        <w:t xml:space="preserve"> </w:t>
      </w:r>
      <w:proofErr w:type="gramStart"/>
      <w:r w:rsidR="00905E15" w:rsidRPr="004A18B8">
        <w:rPr>
          <w:rStyle w:val="GrundtextZchn"/>
          <w:rFonts w:eastAsiaTheme="minorEastAsia"/>
          <w:sz w:val="21"/>
          <w:szCs w:val="21"/>
          <w:lang w:eastAsia="de-CH"/>
        </w:rPr>
        <w:t>weiss</w:t>
      </w:r>
      <w:proofErr w:type="gramEnd"/>
      <w:r w:rsidR="00905E15" w:rsidRPr="004A18B8">
        <w:rPr>
          <w:rStyle w:val="GrundtextZchn"/>
          <w:rFonts w:eastAsiaTheme="minorEastAsia"/>
          <w:sz w:val="21"/>
          <w:szCs w:val="21"/>
          <w:lang w:eastAsia="de-CH"/>
        </w:rPr>
        <w:t xml:space="preserve"> nicht / keine Antwort </w:t>
      </w:r>
    </w:p>
    <w:p w14:paraId="59BCD9B1" w14:textId="77777777" w:rsidR="00905E15" w:rsidRPr="004A18B8" w:rsidRDefault="00905E15" w:rsidP="00905E15">
      <w:pPr>
        <w:pStyle w:val="fett0"/>
        <w:spacing w:line="240" w:lineRule="atLeast"/>
        <w:rPr>
          <w:b w:val="0"/>
          <w:szCs w:val="21"/>
        </w:rPr>
      </w:pPr>
    </w:p>
    <w:p w14:paraId="3CF853A3" w14:textId="77777777" w:rsidR="00905E15" w:rsidRPr="004A18B8" w:rsidRDefault="00905E15" w:rsidP="00905E15">
      <w:pPr>
        <w:pStyle w:val="fett0"/>
        <w:spacing w:line="240" w:lineRule="atLeast"/>
        <w:rPr>
          <w:b w:val="0"/>
          <w:bCs/>
          <w:szCs w:val="21"/>
        </w:rPr>
      </w:pPr>
      <w:r w:rsidRPr="004A18B8">
        <w:rPr>
          <w:b w:val="0"/>
          <w:bCs/>
          <w:szCs w:val="21"/>
        </w:rPr>
        <w:t>Bemerkungen/Optimierungsvorschläge</w:t>
      </w:r>
    </w:p>
    <w:p w14:paraId="7ECD1925" w14:textId="54246431" w:rsidR="00905E15" w:rsidRPr="004A18B8" w:rsidRDefault="009D6C29" w:rsidP="00FD16FC">
      <w:pPr>
        <w:pStyle w:val="Grundtext"/>
        <w:tabs>
          <w:tab w:val="left" w:pos="5230"/>
        </w:tabs>
        <w:spacing w:after="0" w:line="240" w:lineRule="atLeast"/>
        <w:rPr>
          <w:rStyle w:val="AbschnittstitelfettZchn"/>
          <w:rFonts w:ascii="Arial" w:eastAsiaTheme="majorEastAsia" w:hAnsi="Arial"/>
        </w:rPr>
      </w:pPr>
      <w:sdt>
        <w:sdtPr>
          <w:rPr>
            <w:rStyle w:val="AbschnittstitelfettZchn"/>
            <w:rFonts w:ascii="Arial" w:eastAsiaTheme="majorEastAsia" w:hAnsi="Arial"/>
          </w:rPr>
          <w:id w:val="1114869049"/>
          <w:placeholder>
            <w:docPart w:val="A4E613B39082414E8FF629751D09935D"/>
          </w:placeholder>
          <w:showingPlcHdr/>
        </w:sdtPr>
        <w:sdtEndPr>
          <w:rPr>
            <w:rStyle w:val="AbschnittstitelfettZchn"/>
          </w:rPr>
        </w:sdtEndPr>
        <w:sdtContent>
          <w:r w:rsidR="00905E15" w:rsidRPr="004A18B8">
            <w:rPr>
              <w:rStyle w:val="Platzhaltertext"/>
              <w:sz w:val="21"/>
              <w:szCs w:val="21"/>
            </w:rPr>
            <w:t>Klicken oder tippen Sie hier, um Text einzugeben.</w:t>
          </w:r>
        </w:sdtContent>
      </w:sdt>
      <w:r w:rsidR="00FD16FC" w:rsidRPr="004A18B8">
        <w:rPr>
          <w:rStyle w:val="AbschnittstitelfettZchn"/>
          <w:rFonts w:ascii="Arial" w:eastAsiaTheme="majorEastAsia" w:hAnsi="Arial"/>
        </w:rPr>
        <w:tab/>
      </w:r>
    </w:p>
    <w:p w14:paraId="7EF62A68" w14:textId="77777777" w:rsidR="00FD16FC" w:rsidRPr="004A18B8" w:rsidRDefault="00FD16FC" w:rsidP="00FD16FC">
      <w:pPr>
        <w:pStyle w:val="Grundtext"/>
        <w:tabs>
          <w:tab w:val="left" w:pos="5230"/>
        </w:tabs>
        <w:spacing w:after="0" w:line="240" w:lineRule="atLeast"/>
        <w:rPr>
          <w:rFonts w:ascii="Arial Black" w:eastAsiaTheme="majorEastAsia" w:hAnsi="Arial Black" w:cstheme="majorBidi"/>
          <w:bCs/>
          <w:sz w:val="21"/>
          <w:szCs w:val="26"/>
        </w:rPr>
      </w:pPr>
    </w:p>
    <w:p w14:paraId="7AEAA98C" w14:textId="0EE110E0" w:rsidR="00CD05AB" w:rsidRPr="004A18B8" w:rsidRDefault="00CD05AB" w:rsidP="00CD05AB">
      <w:pPr>
        <w:pStyle w:val="berschrift2"/>
      </w:pPr>
      <w:r w:rsidRPr="004A18B8">
        <w:t>Schriftliche, mündliche und praktische Prüfungen</w:t>
      </w:r>
    </w:p>
    <w:p w14:paraId="17775F3E" w14:textId="7CB9ED1A" w:rsidR="00CD05AB" w:rsidRPr="004A18B8" w:rsidRDefault="00CD05AB" w:rsidP="00CD05AB">
      <w:pPr>
        <w:spacing w:after="0" w:line="240" w:lineRule="atLeast"/>
        <w:rPr>
          <w:rFonts w:eastAsia="Arial" w:cs="Arial"/>
        </w:rPr>
      </w:pPr>
      <w:r w:rsidRPr="004A18B8">
        <w:rPr>
          <w:rFonts w:eastAsia="Arial" w:cs="Arial"/>
        </w:rPr>
        <w:t xml:space="preserve">Welche Variante </w:t>
      </w:r>
      <w:r w:rsidR="0007028C" w:rsidRPr="004A18B8">
        <w:rPr>
          <w:rFonts w:eastAsia="Arial" w:cs="Arial"/>
        </w:rPr>
        <w:t xml:space="preserve">zur Prüfung des Faches Mathematik </w:t>
      </w:r>
      <w:r w:rsidRPr="004A18B8">
        <w:rPr>
          <w:rFonts w:eastAsia="Arial" w:cs="Arial"/>
        </w:rPr>
        <w:t>bevorzugen Sie</w:t>
      </w:r>
      <w:r w:rsidR="002C39AD" w:rsidRPr="004A18B8">
        <w:rPr>
          <w:rFonts w:eastAsia="Arial" w:cs="Arial"/>
        </w:rPr>
        <w:t xml:space="preserve"> (</w:t>
      </w:r>
      <w:r w:rsidR="002C39AD" w:rsidRPr="004A18B8">
        <w:rPr>
          <w:szCs w:val="21"/>
        </w:rPr>
        <w:t>vgl. §6 des Vorentwurfs zum Maturitätsprüfungsreglement für die Gymnasien des Kantons Zürich)</w:t>
      </w:r>
      <w:r w:rsidRPr="004A18B8">
        <w:rPr>
          <w:rFonts w:eastAsia="Arial" w:cs="Arial"/>
        </w:rPr>
        <w:t xml:space="preserve">? </w:t>
      </w:r>
    </w:p>
    <w:p w14:paraId="598D78E8" w14:textId="77777777" w:rsidR="00CD05AB" w:rsidRPr="004A18B8" w:rsidRDefault="00CD05AB" w:rsidP="00CD05AB">
      <w:pPr>
        <w:spacing w:after="0" w:line="240" w:lineRule="atLeast"/>
      </w:pPr>
    </w:p>
    <w:p w14:paraId="23643CA4" w14:textId="69835946" w:rsidR="00CD05AB" w:rsidRPr="004A18B8" w:rsidRDefault="009D6C29" w:rsidP="00CD05AB">
      <w:pPr>
        <w:pStyle w:val="Grundtext"/>
        <w:tabs>
          <w:tab w:val="left" w:pos="709"/>
        </w:tabs>
        <w:spacing w:after="0" w:line="240" w:lineRule="atLeast"/>
        <w:ind w:left="1701" w:hanging="1701"/>
        <w:rPr>
          <w:rStyle w:val="GrundtextZchn"/>
          <w:rFonts w:eastAsiaTheme="minorEastAsia"/>
          <w:sz w:val="21"/>
          <w:szCs w:val="21"/>
          <w:lang w:eastAsia="de-CH"/>
        </w:rPr>
      </w:pPr>
      <w:sdt>
        <w:sdtPr>
          <w:rPr>
            <w:rStyle w:val="GrundtextZchn"/>
            <w:rFonts w:eastAsiaTheme="minorEastAsia"/>
            <w:sz w:val="21"/>
            <w:szCs w:val="21"/>
            <w:lang w:eastAsia="de-CH"/>
          </w:rPr>
          <w:id w:val="-625311435"/>
          <w14:checkbox>
            <w14:checked w14:val="0"/>
            <w14:checkedState w14:val="2612" w14:font="MS Gothic"/>
            <w14:uncheckedState w14:val="2610" w14:font="MS Gothic"/>
          </w14:checkbox>
        </w:sdtPr>
        <w:sdtEndPr>
          <w:rPr>
            <w:rStyle w:val="GrundtextZchn"/>
          </w:rPr>
        </w:sdtEndPr>
        <w:sdtContent>
          <w:r w:rsidR="00CD05AB" w:rsidRPr="004A18B8">
            <w:rPr>
              <w:rStyle w:val="GrundtextZchn"/>
              <w:rFonts w:ascii="MS Gothic" w:eastAsia="MS Gothic" w:hAnsi="MS Gothic"/>
              <w:sz w:val="21"/>
              <w:szCs w:val="21"/>
              <w:lang w:eastAsia="de-CH"/>
            </w:rPr>
            <w:t>☐</w:t>
          </w:r>
        </w:sdtContent>
      </w:sdt>
      <w:r w:rsidR="00CD05AB" w:rsidRPr="004A18B8">
        <w:rPr>
          <w:rStyle w:val="GrundtextZchn"/>
          <w:rFonts w:eastAsiaTheme="minorEastAsia"/>
          <w:sz w:val="21"/>
          <w:szCs w:val="21"/>
          <w:lang w:eastAsia="de-CH"/>
        </w:rPr>
        <w:t xml:space="preserve">      Variante 1: </w:t>
      </w:r>
      <w:r w:rsidR="00CD05AB" w:rsidRPr="004A18B8">
        <w:rPr>
          <w:rStyle w:val="GrundtextZchn"/>
          <w:rFonts w:eastAsiaTheme="minorEastAsia"/>
          <w:sz w:val="21"/>
          <w:szCs w:val="21"/>
          <w:lang w:eastAsia="de-CH"/>
        </w:rPr>
        <w:tab/>
        <w:t xml:space="preserve">Das Fach Mathematik </w:t>
      </w:r>
      <w:r w:rsidR="0007028C" w:rsidRPr="004A18B8">
        <w:rPr>
          <w:rStyle w:val="GrundtextZchn"/>
          <w:rFonts w:eastAsiaTheme="minorEastAsia"/>
          <w:sz w:val="21"/>
          <w:szCs w:val="21"/>
          <w:lang w:eastAsia="de-CH"/>
        </w:rPr>
        <w:t xml:space="preserve">wird schriftlich geprüft. </w:t>
      </w:r>
    </w:p>
    <w:p w14:paraId="6475F1FB" w14:textId="77777777" w:rsidR="00E5666A" w:rsidRPr="004A18B8" w:rsidRDefault="00E5666A" w:rsidP="00CD05AB">
      <w:pPr>
        <w:pStyle w:val="Grundtext"/>
        <w:tabs>
          <w:tab w:val="left" w:pos="709"/>
        </w:tabs>
        <w:spacing w:after="0" w:line="240" w:lineRule="atLeast"/>
        <w:ind w:left="1701" w:hanging="1701"/>
        <w:rPr>
          <w:rStyle w:val="GrundtextZchn"/>
          <w:rFonts w:eastAsiaTheme="minorEastAsia"/>
          <w:sz w:val="21"/>
          <w:szCs w:val="21"/>
          <w:lang w:eastAsia="de-CH"/>
        </w:rPr>
      </w:pPr>
    </w:p>
    <w:p w14:paraId="22516335" w14:textId="66566CB4" w:rsidR="00E5666A" w:rsidRPr="004A18B8" w:rsidRDefault="009D6C29" w:rsidP="00E5666A">
      <w:pPr>
        <w:pStyle w:val="Grundtext"/>
        <w:tabs>
          <w:tab w:val="left" w:pos="567"/>
        </w:tabs>
        <w:spacing w:after="0" w:line="240" w:lineRule="atLeast"/>
        <w:ind w:left="1701" w:hanging="1701"/>
        <w:rPr>
          <w:rStyle w:val="GrundtextZchn"/>
          <w:rFonts w:eastAsiaTheme="minorEastAsia"/>
          <w:sz w:val="21"/>
          <w:szCs w:val="21"/>
          <w:lang w:eastAsia="de-CH"/>
        </w:rPr>
      </w:pPr>
      <w:sdt>
        <w:sdtPr>
          <w:rPr>
            <w:rStyle w:val="GrundtextZchn"/>
            <w:rFonts w:eastAsiaTheme="minorEastAsia"/>
            <w:sz w:val="21"/>
            <w:szCs w:val="21"/>
            <w:lang w:eastAsia="de-CH"/>
          </w:rPr>
          <w:id w:val="982736123"/>
          <w14:checkbox>
            <w14:checked w14:val="0"/>
            <w14:checkedState w14:val="2612" w14:font="MS Gothic"/>
            <w14:uncheckedState w14:val="2610" w14:font="MS Gothic"/>
          </w14:checkbox>
        </w:sdtPr>
        <w:sdtEndPr>
          <w:rPr>
            <w:rStyle w:val="GrundtextZchn"/>
          </w:rPr>
        </w:sdtEndPr>
        <w:sdtContent>
          <w:r w:rsidR="00CD05AB" w:rsidRPr="004A18B8">
            <w:rPr>
              <w:rStyle w:val="GrundtextZchn"/>
              <w:rFonts w:ascii="MS Gothic" w:eastAsia="MS Gothic" w:hAnsi="MS Gothic" w:hint="eastAsia"/>
              <w:sz w:val="21"/>
              <w:szCs w:val="21"/>
              <w:lang w:eastAsia="de-CH"/>
            </w:rPr>
            <w:t>☐</w:t>
          </w:r>
        </w:sdtContent>
      </w:sdt>
      <w:r w:rsidR="00CD05AB" w:rsidRPr="004A18B8">
        <w:rPr>
          <w:rStyle w:val="GrundtextZchn"/>
          <w:rFonts w:eastAsiaTheme="minorEastAsia"/>
          <w:sz w:val="21"/>
          <w:szCs w:val="21"/>
          <w:lang w:eastAsia="de-CH"/>
        </w:rPr>
        <w:t xml:space="preserve"> </w:t>
      </w:r>
      <w:r w:rsidR="00CD05AB" w:rsidRPr="004A18B8">
        <w:rPr>
          <w:rStyle w:val="GrundtextZchn"/>
          <w:rFonts w:eastAsiaTheme="minorEastAsia"/>
          <w:sz w:val="21"/>
          <w:szCs w:val="21"/>
          <w:lang w:eastAsia="de-CH"/>
        </w:rPr>
        <w:tab/>
        <w:t>Variante 2:</w:t>
      </w:r>
      <w:r w:rsidR="00CD05AB" w:rsidRPr="004A18B8">
        <w:rPr>
          <w:rStyle w:val="GrundtextZchn"/>
          <w:rFonts w:eastAsiaTheme="minorEastAsia"/>
          <w:sz w:val="21"/>
          <w:szCs w:val="21"/>
          <w:lang w:eastAsia="de-CH"/>
        </w:rPr>
        <w:tab/>
      </w:r>
      <w:r w:rsidR="0007028C" w:rsidRPr="004A18B8">
        <w:rPr>
          <w:rFonts w:eastAsia="Arial"/>
          <w:color w:val="000000" w:themeColor="text1"/>
          <w:sz w:val="21"/>
          <w:szCs w:val="21"/>
        </w:rPr>
        <w:t xml:space="preserve">Das Fach </w:t>
      </w:r>
      <w:r w:rsidR="00E5666A" w:rsidRPr="004A18B8">
        <w:rPr>
          <w:rStyle w:val="GrundtextZchn"/>
          <w:rFonts w:eastAsiaTheme="minorEastAsia"/>
          <w:sz w:val="21"/>
          <w:szCs w:val="21"/>
          <w:lang w:eastAsia="de-CH"/>
        </w:rPr>
        <w:t xml:space="preserve">Mathematik </w:t>
      </w:r>
      <w:r w:rsidR="0007028C" w:rsidRPr="004A18B8">
        <w:rPr>
          <w:rStyle w:val="GrundtextZchn"/>
          <w:rFonts w:eastAsiaTheme="minorEastAsia"/>
          <w:sz w:val="21"/>
          <w:szCs w:val="21"/>
          <w:lang w:eastAsia="de-CH"/>
        </w:rPr>
        <w:t xml:space="preserve">wird </w:t>
      </w:r>
      <w:r w:rsidR="00CD05AB" w:rsidRPr="004A18B8">
        <w:rPr>
          <w:rFonts w:eastAsia="Arial"/>
          <w:color w:val="000000" w:themeColor="text1"/>
          <w:sz w:val="21"/>
          <w:szCs w:val="21"/>
        </w:rPr>
        <w:t>schriftlich und mündlich geprüft</w:t>
      </w:r>
      <w:r w:rsidR="00E5666A" w:rsidRPr="004A18B8">
        <w:rPr>
          <w:rStyle w:val="GrundtextZchn"/>
          <w:rFonts w:eastAsiaTheme="minorEastAsia"/>
          <w:sz w:val="21"/>
          <w:szCs w:val="21"/>
          <w:lang w:eastAsia="de-CH"/>
        </w:rPr>
        <w:t>.</w:t>
      </w:r>
    </w:p>
    <w:p w14:paraId="3CBF49EA" w14:textId="77777777" w:rsidR="00E5666A" w:rsidRPr="004A18B8" w:rsidRDefault="00E5666A" w:rsidP="00E5666A">
      <w:pPr>
        <w:pStyle w:val="Grundtext"/>
        <w:tabs>
          <w:tab w:val="left" w:pos="567"/>
        </w:tabs>
        <w:spacing w:after="0" w:line="240" w:lineRule="atLeast"/>
        <w:ind w:left="1701" w:hanging="1701"/>
        <w:rPr>
          <w:rStyle w:val="GrundtextZchn"/>
          <w:rFonts w:eastAsiaTheme="minorEastAsia"/>
          <w:sz w:val="21"/>
          <w:szCs w:val="21"/>
          <w:lang w:eastAsia="de-CH"/>
        </w:rPr>
      </w:pPr>
    </w:p>
    <w:p w14:paraId="1186EAB4" w14:textId="7BF66832" w:rsidR="00CD05AB" w:rsidRPr="004A18B8" w:rsidRDefault="009D6C29" w:rsidP="00E5666A">
      <w:pPr>
        <w:pStyle w:val="Grundtext"/>
        <w:tabs>
          <w:tab w:val="left" w:pos="567"/>
        </w:tabs>
        <w:spacing w:after="0" w:line="240" w:lineRule="atLeast"/>
        <w:ind w:left="1701" w:hanging="1701"/>
        <w:rPr>
          <w:rFonts w:eastAsia="Arial"/>
          <w:color w:val="000000" w:themeColor="text1"/>
          <w:sz w:val="21"/>
          <w:szCs w:val="21"/>
        </w:rPr>
      </w:pPr>
      <w:sdt>
        <w:sdtPr>
          <w:rPr>
            <w:rStyle w:val="GrundtextZchn"/>
            <w:rFonts w:eastAsiaTheme="minorEastAsia"/>
            <w:sz w:val="21"/>
            <w:szCs w:val="21"/>
            <w:lang w:eastAsia="de-CH"/>
          </w:rPr>
          <w:id w:val="1874956610"/>
          <w14:checkbox>
            <w14:checked w14:val="0"/>
            <w14:checkedState w14:val="2612" w14:font="MS Gothic"/>
            <w14:uncheckedState w14:val="2610" w14:font="MS Gothic"/>
          </w14:checkbox>
        </w:sdtPr>
        <w:sdtEndPr>
          <w:rPr>
            <w:rStyle w:val="GrundtextZchn"/>
          </w:rPr>
        </w:sdtEndPr>
        <w:sdtContent>
          <w:r w:rsidR="00CD05AB" w:rsidRPr="004A18B8">
            <w:rPr>
              <w:rStyle w:val="GrundtextZchn"/>
              <w:rFonts w:ascii="MS Gothic" w:eastAsia="MS Gothic" w:hAnsi="MS Gothic"/>
              <w:sz w:val="21"/>
              <w:szCs w:val="21"/>
              <w:lang w:eastAsia="de-CH"/>
            </w:rPr>
            <w:t>☐</w:t>
          </w:r>
        </w:sdtContent>
      </w:sdt>
      <w:r w:rsidR="00CD05AB" w:rsidRPr="004A18B8">
        <w:rPr>
          <w:rFonts w:eastAsia="Arial"/>
          <w:color w:val="000000" w:themeColor="text1"/>
          <w:sz w:val="21"/>
          <w:szCs w:val="21"/>
        </w:rPr>
        <w:tab/>
      </w:r>
      <w:proofErr w:type="gramStart"/>
      <w:r w:rsidR="00CD05AB" w:rsidRPr="004A18B8">
        <w:rPr>
          <w:rFonts w:eastAsia="Arial"/>
          <w:color w:val="000000" w:themeColor="text1"/>
          <w:sz w:val="21"/>
          <w:szCs w:val="21"/>
        </w:rPr>
        <w:t>weiss</w:t>
      </w:r>
      <w:proofErr w:type="gramEnd"/>
      <w:r w:rsidR="00CD05AB" w:rsidRPr="004A18B8">
        <w:rPr>
          <w:rFonts w:eastAsia="Arial"/>
          <w:color w:val="000000" w:themeColor="text1"/>
          <w:sz w:val="21"/>
          <w:szCs w:val="21"/>
        </w:rPr>
        <w:t xml:space="preserve"> nicht/keine Antwort</w:t>
      </w:r>
    </w:p>
    <w:p w14:paraId="7FE6C3D8" w14:textId="77777777" w:rsidR="00CD05AB" w:rsidRPr="004A18B8" w:rsidRDefault="00CD05AB" w:rsidP="00CD05AB">
      <w:pPr>
        <w:pStyle w:val="Grundtext"/>
        <w:tabs>
          <w:tab w:val="left" w:pos="1701"/>
        </w:tabs>
        <w:spacing w:after="0" w:line="240" w:lineRule="atLeast"/>
        <w:ind w:left="567" w:hanging="567"/>
      </w:pPr>
    </w:p>
    <w:p w14:paraId="52F4281C" w14:textId="77777777" w:rsidR="00CD05AB" w:rsidRPr="004A18B8" w:rsidRDefault="00CD05AB" w:rsidP="00CD05AB">
      <w:pPr>
        <w:pStyle w:val="fett0"/>
        <w:keepNext/>
        <w:spacing w:line="240" w:lineRule="atLeast"/>
        <w:rPr>
          <w:b w:val="0"/>
          <w:bCs/>
        </w:rPr>
      </w:pPr>
      <w:r w:rsidRPr="004A18B8">
        <w:rPr>
          <w:b w:val="0"/>
          <w:bCs/>
        </w:rPr>
        <w:t>Bemerkungen/Optimierungsvorschläge.</w:t>
      </w:r>
    </w:p>
    <w:p w14:paraId="429C22AA" w14:textId="7BB390B6" w:rsidR="00CD05AB" w:rsidRPr="004A18B8" w:rsidRDefault="009D6C29" w:rsidP="00CD05AB">
      <w:pPr>
        <w:rPr>
          <w:rFonts w:eastAsia="Arial" w:cs="Arial"/>
        </w:rPr>
      </w:pPr>
      <w:sdt>
        <w:sdtPr>
          <w:rPr>
            <w:rStyle w:val="AbschnittstitelfettZchn"/>
            <w:rFonts w:ascii="Arial" w:eastAsiaTheme="majorEastAsia" w:hAnsi="Arial"/>
          </w:rPr>
          <w:id w:val="1579471017"/>
          <w:placeholder>
            <w:docPart w:val="5898648C13CC4FC3868ECD10CCD9EA71"/>
          </w:placeholder>
          <w:showingPlcHdr/>
        </w:sdtPr>
        <w:sdtEndPr>
          <w:rPr>
            <w:rStyle w:val="AbschnittstitelfettZchn"/>
          </w:rPr>
        </w:sdtEndPr>
        <w:sdtContent>
          <w:r w:rsidR="00CD05AB" w:rsidRPr="004A18B8">
            <w:rPr>
              <w:rStyle w:val="Platzhaltertext"/>
            </w:rPr>
            <w:t>Klicken oder tippen Sie hier, um Text einzugeben.</w:t>
          </w:r>
        </w:sdtContent>
      </w:sdt>
    </w:p>
    <w:p w14:paraId="698C0A33" w14:textId="521B551E" w:rsidR="002A3E45" w:rsidRPr="004A18B8" w:rsidRDefault="002A3E45" w:rsidP="002A3E45">
      <w:pPr>
        <w:pStyle w:val="berschrift1"/>
        <w:ind w:left="431" w:hanging="431"/>
      </w:pPr>
      <w:r w:rsidRPr="004A18B8">
        <w:lastRenderedPageBreak/>
        <w:t>Durchführung der Prüfungen</w:t>
      </w:r>
    </w:p>
    <w:p w14:paraId="3C70375F" w14:textId="5F14DB0B" w:rsidR="002A3E45" w:rsidRPr="004A18B8" w:rsidRDefault="002A3E45" w:rsidP="002A3E45">
      <w:pPr>
        <w:pStyle w:val="berschrift2"/>
      </w:pPr>
      <w:r w:rsidRPr="004A18B8">
        <w:t>Dauer</w:t>
      </w:r>
      <w:r w:rsidR="00381A59" w:rsidRPr="004A18B8">
        <w:t xml:space="preserve"> der Prüfungen</w:t>
      </w:r>
    </w:p>
    <w:p w14:paraId="0E420D1D" w14:textId="4C96110E" w:rsidR="00381A59" w:rsidRPr="004A18B8" w:rsidRDefault="002A3E45" w:rsidP="002A3E45">
      <w:pPr>
        <w:rPr>
          <w:rFonts w:eastAsia="Arial" w:cs="Arial"/>
        </w:rPr>
      </w:pPr>
      <w:r w:rsidRPr="004A18B8">
        <w:rPr>
          <w:rFonts w:eastAsia="Arial" w:cs="Arial"/>
        </w:rPr>
        <w:t>Sind Sie damit einverstanden, dass eine mündliche Prüfung</w:t>
      </w:r>
      <w:r w:rsidR="0007028C" w:rsidRPr="004A18B8">
        <w:rPr>
          <w:rFonts w:eastAsia="Arial" w:cs="Arial"/>
        </w:rPr>
        <w:t xml:space="preserve"> </w:t>
      </w:r>
      <w:r w:rsidR="00CC360D" w:rsidRPr="004A18B8">
        <w:rPr>
          <w:rFonts w:eastAsia="Arial" w:cs="Arial"/>
        </w:rPr>
        <w:t xml:space="preserve">länger als </w:t>
      </w:r>
      <w:r w:rsidRPr="004A18B8">
        <w:rPr>
          <w:rFonts w:eastAsia="Arial" w:cs="Arial"/>
        </w:rPr>
        <w:t>15 Minuten pro Kandidatin oder Kandidat</w:t>
      </w:r>
      <w:r w:rsidR="00381A59" w:rsidRPr="004A18B8">
        <w:rPr>
          <w:rFonts w:eastAsia="Arial" w:cs="Arial"/>
        </w:rPr>
        <w:t xml:space="preserve"> </w:t>
      </w:r>
      <w:r w:rsidR="00CC360D" w:rsidRPr="004A18B8">
        <w:rPr>
          <w:rFonts w:eastAsia="Arial" w:cs="Arial"/>
        </w:rPr>
        <w:t xml:space="preserve">dauern kann </w:t>
      </w:r>
      <w:r w:rsidR="0007028C" w:rsidRPr="004A18B8">
        <w:rPr>
          <w:rFonts w:eastAsia="Arial" w:cs="Arial"/>
        </w:rPr>
        <w:t>(vgl. §</w:t>
      </w:r>
      <w:r w:rsidR="00FD16FC" w:rsidRPr="004A18B8">
        <w:rPr>
          <w:rFonts w:eastAsia="Arial" w:cs="Arial"/>
        </w:rPr>
        <w:t>9</w:t>
      </w:r>
      <w:r w:rsidR="0007028C" w:rsidRPr="004A18B8">
        <w:rPr>
          <w:rFonts w:eastAsia="Arial" w:cs="Arial"/>
        </w:rPr>
        <w:t xml:space="preserve"> des Vorentwurfs zum </w:t>
      </w:r>
      <w:r w:rsidR="00FD16FC" w:rsidRPr="004A18B8">
        <w:rPr>
          <w:szCs w:val="21"/>
        </w:rPr>
        <w:t>Maturitätsprüfungsreglement für die Gymnasien</w:t>
      </w:r>
      <w:r w:rsidR="0007028C" w:rsidRPr="004A18B8">
        <w:rPr>
          <w:rFonts w:eastAsia="Arial" w:cs="Arial"/>
        </w:rPr>
        <w:t xml:space="preserve"> des Kantons Zürich)?</w:t>
      </w:r>
    </w:p>
    <w:p w14:paraId="1D5200AD" w14:textId="77777777" w:rsidR="00381A59" w:rsidRPr="004A18B8" w:rsidRDefault="009D6C29" w:rsidP="00381A59">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2041469578"/>
          <w14:checkbox>
            <w14:checked w14:val="0"/>
            <w14:checkedState w14:val="2612" w14:font="MS Gothic"/>
            <w14:uncheckedState w14:val="2610" w14:font="MS Gothic"/>
          </w14:checkbox>
        </w:sdtPr>
        <w:sdtEndPr>
          <w:rPr>
            <w:rStyle w:val="GrundtextZchn"/>
          </w:rPr>
        </w:sdtEndPr>
        <w:sdtContent>
          <w:r w:rsidR="00381A59" w:rsidRPr="004A18B8">
            <w:rPr>
              <w:rStyle w:val="GrundtextZchn"/>
              <w:rFonts w:ascii="MS Gothic" w:eastAsia="MS Gothic" w:hAnsi="MS Gothic" w:hint="eastAsia"/>
              <w:sz w:val="21"/>
              <w:szCs w:val="21"/>
              <w:lang w:eastAsia="de-CH"/>
            </w:rPr>
            <w:t>☐</w:t>
          </w:r>
        </w:sdtContent>
      </w:sdt>
      <w:r w:rsidR="00381A59" w:rsidRPr="004A18B8">
        <w:rPr>
          <w:rStyle w:val="GrundtextZchn"/>
          <w:rFonts w:eastAsiaTheme="minorEastAsia"/>
          <w:sz w:val="21"/>
          <w:szCs w:val="21"/>
          <w:lang w:eastAsia="de-CH"/>
        </w:rPr>
        <w:t xml:space="preserve"> einverstanden </w:t>
      </w:r>
    </w:p>
    <w:p w14:paraId="6DF0A4D1" w14:textId="77777777" w:rsidR="00381A59" w:rsidRPr="004A18B8" w:rsidRDefault="009D6C29" w:rsidP="00381A59">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363973974"/>
          <w14:checkbox>
            <w14:checked w14:val="0"/>
            <w14:checkedState w14:val="2612" w14:font="MS Gothic"/>
            <w14:uncheckedState w14:val="2610" w14:font="MS Gothic"/>
          </w14:checkbox>
        </w:sdtPr>
        <w:sdtEndPr>
          <w:rPr>
            <w:rStyle w:val="GrundtextZchn"/>
          </w:rPr>
        </w:sdtEndPr>
        <w:sdtContent>
          <w:r w:rsidR="00381A59" w:rsidRPr="004A18B8">
            <w:rPr>
              <w:rStyle w:val="GrundtextZchn"/>
              <w:rFonts w:ascii="MS Gothic" w:eastAsia="MS Gothic" w:hAnsi="MS Gothic"/>
              <w:sz w:val="21"/>
              <w:szCs w:val="21"/>
              <w:lang w:eastAsia="de-CH"/>
            </w:rPr>
            <w:t>☐</w:t>
          </w:r>
        </w:sdtContent>
      </w:sdt>
      <w:r w:rsidR="00381A59" w:rsidRPr="004A18B8">
        <w:rPr>
          <w:rStyle w:val="GrundtextZchn"/>
          <w:rFonts w:eastAsiaTheme="minorEastAsia"/>
          <w:sz w:val="21"/>
          <w:szCs w:val="21"/>
          <w:lang w:eastAsia="de-CH"/>
        </w:rPr>
        <w:t xml:space="preserve"> eher einverstanden </w:t>
      </w:r>
    </w:p>
    <w:p w14:paraId="43EFDA11" w14:textId="77777777" w:rsidR="00381A59" w:rsidRPr="004A18B8" w:rsidRDefault="009D6C29" w:rsidP="00381A59">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34671904"/>
          <w14:checkbox>
            <w14:checked w14:val="0"/>
            <w14:checkedState w14:val="2612" w14:font="MS Gothic"/>
            <w14:uncheckedState w14:val="2610" w14:font="MS Gothic"/>
          </w14:checkbox>
        </w:sdtPr>
        <w:sdtEndPr>
          <w:rPr>
            <w:rStyle w:val="GrundtextZchn"/>
          </w:rPr>
        </w:sdtEndPr>
        <w:sdtContent>
          <w:r w:rsidR="00381A59" w:rsidRPr="004A18B8">
            <w:rPr>
              <w:rStyle w:val="GrundtextZchn"/>
              <w:rFonts w:ascii="MS Gothic" w:eastAsia="MS Gothic" w:hAnsi="MS Gothic"/>
              <w:sz w:val="21"/>
              <w:szCs w:val="21"/>
              <w:lang w:eastAsia="de-CH"/>
            </w:rPr>
            <w:t>☐</w:t>
          </w:r>
        </w:sdtContent>
      </w:sdt>
      <w:r w:rsidR="00381A59" w:rsidRPr="004A18B8">
        <w:rPr>
          <w:rStyle w:val="GrundtextZchn"/>
          <w:rFonts w:eastAsiaTheme="minorEastAsia"/>
          <w:sz w:val="21"/>
          <w:szCs w:val="21"/>
          <w:lang w:eastAsia="de-CH"/>
        </w:rPr>
        <w:t xml:space="preserve"> eher nicht einverstanden </w:t>
      </w:r>
    </w:p>
    <w:p w14:paraId="638D86A1" w14:textId="77777777" w:rsidR="00381A59" w:rsidRPr="004A18B8" w:rsidRDefault="009D6C29" w:rsidP="00381A59">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1864736501"/>
          <w14:checkbox>
            <w14:checked w14:val="0"/>
            <w14:checkedState w14:val="2612" w14:font="MS Gothic"/>
            <w14:uncheckedState w14:val="2610" w14:font="MS Gothic"/>
          </w14:checkbox>
        </w:sdtPr>
        <w:sdtEndPr>
          <w:rPr>
            <w:rStyle w:val="GrundtextZchn"/>
          </w:rPr>
        </w:sdtEndPr>
        <w:sdtContent>
          <w:r w:rsidR="00381A59" w:rsidRPr="004A18B8">
            <w:rPr>
              <w:rStyle w:val="GrundtextZchn"/>
              <w:rFonts w:ascii="MS Gothic" w:eastAsia="MS Gothic" w:hAnsi="MS Gothic"/>
              <w:sz w:val="21"/>
              <w:szCs w:val="21"/>
              <w:lang w:eastAsia="de-CH"/>
            </w:rPr>
            <w:t>☐</w:t>
          </w:r>
        </w:sdtContent>
      </w:sdt>
      <w:r w:rsidR="00381A59" w:rsidRPr="004A18B8">
        <w:rPr>
          <w:rStyle w:val="GrundtextZchn"/>
          <w:rFonts w:eastAsiaTheme="minorEastAsia"/>
          <w:sz w:val="21"/>
          <w:szCs w:val="21"/>
          <w:lang w:eastAsia="de-CH"/>
        </w:rPr>
        <w:t xml:space="preserve"> nicht einverstanden</w:t>
      </w:r>
    </w:p>
    <w:p w14:paraId="4772C121" w14:textId="77777777" w:rsidR="00381A59" w:rsidRPr="004A18B8" w:rsidRDefault="009D6C29" w:rsidP="00381A59">
      <w:pPr>
        <w:pStyle w:val="Grundtext"/>
        <w:spacing w:after="0" w:line="240" w:lineRule="atLeast"/>
        <w:rPr>
          <w:rStyle w:val="GrundtextZchn"/>
          <w:rFonts w:eastAsiaTheme="minorEastAsia"/>
          <w:sz w:val="21"/>
          <w:szCs w:val="21"/>
          <w:lang w:eastAsia="de-CH"/>
        </w:rPr>
      </w:pPr>
      <w:sdt>
        <w:sdtPr>
          <w:rPr>
            <w:rStyle w:val="GrundtextZchn"/>
            <w:rFonts w:eastAsiaTheme="minorEastAsia"/>
            <w:sz w:val="21"/>
            <w:szCs w:val="21"/>
            <w:lang w:eastAsia="de-CH"/>
          </w:rPr>
          <w:id w:val="797654826"/>
          <w14:checkbox>
            <w14:checked w14:val="0"/>
            <w14:checkedState w14:val="2612" w14:font="MS Gothic"/>
            <w14:uncheckedState w14:val="2610" w14:font="MS Gothic"/>
          </w14:checkbox>
        </w:sdtPr>
        <w:sdtEndPr>
          <w:rPr>
            <w:rStyle w:val="GrundtextZchn"/>
          </w:rPr>
        </w:sdtEndPr>
        <w:sdtContent>
          <w:r w:rsidR="00381A59" w:rsidRPr="004A18B8">
            <w:rPr>
              <w:rStyle w:val="GrundtextZchn"/>
              <w:rFonts w:ascii="MS Gothic" w:eastAsia="MS Gothic" w:hAnsi="MS Gothic"/>
              <w:sz w:val="21"/>
              <w:szCs w:val="21"/>
              <w:lang w:eastAsia="de-CH"/>
            </w:rPr>
            <w:t>☐</w:t>
          </w:r>
        </w:sdtContent>
      </w:sdt>
      <w:r w:rsidR="00381A59" w:rsidRPr="004A18B8">
        <w:rPr>
          <w:rStyle w:val="GrundtextZchn"/>
          <w:rFonts w:eastAsiaTheme="minorEastAsia"/>
          <w:sz w:val="21"/>
          <w:szCs w:val="21"/>
          <w:lang w:eastAsia="de-CH"/>
        </w:rPr>
        <w:t xml:space="preserve"> </w:t>
      </w:r>
      <w:proofErr w:type="gramStart"/>
      <w:r w:rsidR="00381A59" w:rsidRPr="004A18B8">
        <w:rPr>
          <w:rStyle w:val="GrundtextZchn"/>
          <w:rFonts w:eastAsiaTheme="minorEastAsia"/>
          <w:sz w:val="21"/>
          <w:szCs w:val="21"/>
          <w:lang w:eastAsia="de-CH"/>
        </w:rPr>
        <w:t>weiss</w:t>
      </w:r>
      <w:proofErr w:type="gramEnd"/>
      <w:r w:rsidR="00381A59" w:rsidRPr="004A18B8">
        <w:rPr>
          <w:rStyle w:val="GrundtextZchn"/>
          <w:rFonts w:eastAsiaTheme="minorEastAsia"/>
          <w:sz w:val="21"/>
          <w:szCs w:val="21"/>
          <w:lang w:eastAsia="de-CH"/>
        </w:rPr>
        <w:t xml:space="preserve"> nicht / keine Antwort </w:t>
      </w:r>
    </w:p>
    <w:p w14:paraId="1867E562" w14:textId="77777777" w:rsidR="00381A59" w:rsidRPr="004A18B8" w:rsidRDefault="00381A59" w:rsidP="00381A59">
      <w:pPr>
        <w:pStyle w:val="fett0"/>
        <w:spacing w:line="240" w:lineRule="atLeast"/>
        <w:rPr>
          <w:b w:val="0"/>
          <w:szCs w:val="21"/>
        </w:rPr>
      </w:pPr>
    </w:p>
    <w:p w14:paraId="64D7A4A2" w14:textId="77777777" w:rsidR="00381A59" w:rsidRPr="004A18B8" w:rsidRDefault="00381A59" w:rsidP="00381A59">
      <w:pPr>
        <w:pStyle w:val="fett0"/>
        <w:spacing w:line="240" w:lineRule="atLeast"/>
        <w:rPr>
          <w:b w:val="0"/>
          <w:bCs/>
          <w:szCs w:val="21"/>
        </w:rPr>
      </w:pPr>
      <w:r w:rsidRPr="004A18B8">
        <w:rPr>
          <w:b w:val="0"/>
          <w:bCs/>
          <w:szCs w:val="21"/>
        </w:rPr>
        <w:t>Bemerkungen/Optimierungsvorschläge</w:t>
      </w:r>
    </w:p>
    <w:p w14:paraId="62797E83" w14:textId="032644F2" w:rsidR="1E6B0B6A" w:rsidRPr="004A18B8" w:rsidRDefault="009D6C29" w:rsidP="00FD16FC">
      <w:pPr>
        <w:tabs>
          <w:tab w:val="left" w:pos="6390"/>
        </w:tabs>
        <w:rPr>
          <w:rStyle w:val="AbschnittstitelfettZchn"/>
          <w:rFonts w:ascii="Arial" w:eastAsiaTheme="majorEastAsia" w:hAnsi="Arial"/>
        </w:rPr>
      </w:pPr>
      <w:sdt>
        <w:sdtPr>
          <w:rPr>
            <w:rStyle w:val="AbschnittstitelfettZchn"/>
            <w:rFonts w:ascii="Arial" w:eastAsiaTheme="majorEastAsia" w:hAnsi="Arial"/>
          </w:rPr>
          <w:id w:val="-2034332879"/>
          <w:placeholder>
            <w:docPart w:val="DE1836339B70480E9C95B4E32D626FA3"/>
          </w:placeholder>
          <w:showingPlcHdr/>
        </w:sdtPr>
        <w:sdtEndPr>
          <w:rPr>
            <w:rStyle w:val="AbschnittstitelfettZchn"/>
          </w:rPr>
        </w:sdtEndPr>
        <w:sdtContent>
          <w:r w:rsidR="00381A59" w:rsidRPr="004A18B8">
            <w:rPr>
              <w:rStyle w:val="Platzhaltertext"/>
              <w:szCs w:val="21"/>
            </w:rPr>
            <w:t>Klicken oder tippen Sie hier, um Text einzugeben.</w:t>
          </w:r>
        </w:sdtContent>
      </w:sdt>
      <w:r w:rsidR="00FD16FC" w:rsidRPr="004A18B8">
        <w:rPr>
          <w:rStyle w:val="AbschnittstitelfettZchn"/>
          <w:rFonts w:ascii="Arial" w:eastAsiaTheme="majorEastAsia" w:hAnsi="Arial"/>
        </w:rPr>
        <w:tab/>
      </w:r>
    </w:p>
    <w:p w14:paraId="344ADE76" w14:textId="77777777" w:rsidR="00FD16FC" w:rsidRPr="004A18B8" w:rsidRDefault="00FD16FC" w:rsidP="00FD16FC">
      <w:pPr>
        <w:tabs>
          <w:tab w:val="left" w:pos="6390"/>
        </w:tabs>
        <w:rPr>
          <w:rFonts w:ascii="Arial Black" w:eastAsiaTheme="majorEastAsia" w:hAnsi="Arial Black" w:cstheme="majorBidi"/>
          <w:bCs/>
          <w:color w:val="000000"/>
          <w:szCs w:val="26"/>
        </w:rPr>
      </w:pPr>
    </w:p>
    <w:p w14:paraId="6E228559" w14:textId="7B32CDEA" w:rsidR="00192450" w:rsidRPr="004A18B8" w:rsidRDefault="001630BF" w:rsidP="00192450">
      <w:pPr>
        <w:pStyle w:val="berschrift1"/>
        <w:ind w:left="431" w:hanging="431"/>
      </w:pPr>
      <w:r w:rsidRPr="004A18B8">
        <w:t>Beurteilung der Leistungen und Ermittlung der Noten</w:t>
      </w:r>
    </w:p>
    <w:p w14:paraId="433D2F2A" w14:textId="3CC1EB6F" w:rsidR="00284004" w:rsidRPr="004A18B8" w:rsidRDefault="00192450" w:rsidP="00284004">
      <w:pPr>
        <w:pStyle w:val="berschrift2"/>
      </w:pPr>
      <w:r w:rsidRPr="004A18B8">
        <w:t>Maturitätsarbeitsnote</w:t>
      </w:r>
    </w:p>
    <w:p w14:paraId="7DEE58A9" w14:textId="4B8605DE" w:rsidR="00284004" w:rsidRPr="004A18B8" w:rsidRDefault="00284004" w:rsidP="0007028C">
      <w:r w:rsidRPr="004A18B8">
        <w:t xml:space="preserve">Sind Sie mit folgenden Regelungen zur </w:t>
      </w:r>
      <w:r w:rsidR="0007028C" w:rsidRPr="004A18B8">
        <w:t xml:space="preserve">Zusammensetzung der </w:t>
      </w:r>
      <w:r w:rsidRPr="004A18B8">
        <w:t>Maturitätsarbeitsnote einverstanden</w:t>
      </w:r>
      <w:r w:rsidR="00864A85" w:rsidRPr="004A18B8">
        <w:t xml:space="preserve"> </w:t>
      </w:r>
      <w:r w:rsidR="00864A85" w:rsidRPr="004A18B8">
        <w:rPr>
          <w:rFonts w:eastAsia="Arial" w:cs="Arial"/>
        </w:rPr>
        <w:t xml:space="preserve">(vgl. §23 des Vorentwurfs zum </w:t>
      </w:r>
      <w:r w:rsidR="00864A85" w:rsidRPr="004A18B8">
        <w:rPr>
          <w:szCs w:val="21"/>
        </w:rPr>
        <w:t>Maturitätsprüfungsreglement für die Gymnasien</w:t>
      </w:r>
      <w:r w:rsidR="00864A85" w:rsidRPr="004A18B8">
        <w:rPr>
          <w:rFonts w:eastAsia="Arial" w:cs="Arial"/>
        </w:rPr>
        <w:t xml:space="preserve"> des Kantons Zürich)</w:t>
      </w:r>
      <w:r w:rsidRPr="004A18B8">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7107F3" w:rsidRPr="004A18B8" w14:paraId="1F5F2886" w14:textId="77777777" w:rsidTr="007107F3">
        <w:tc>
          <w:tcPr>
            <w:tcW w:w="1591" w:type="pct"/>
          </w:tcPr>
          <w:p w14:paraId="53F773A5" w14:textId="77777777" w:rsidR="007107F3" w:rsidRPr="004A18B8" w:rsidRDefault="007107F3" w:rsidP="006E5A67">
            <w:pPr>
              <w:pStyle w:val="Grundtext"/>
              <w:spacing w:after="0" w:line="240" w:lineRule="atLeast"/>
              <w:rPr>
                <w:b/>
                <w:sz w:val="21"/>
                <w:szCs w:val="21"/>
              </w:rPr>
            </w:pPr>
          </w:p>
        </w:tc>
        <w:tc>
          <w:tcPr>
            <w:tcW w:w="707" w:type="pct"/>
          </w:tcPr>
          <w:p w14:paraId="571C5EFA" w14:textId="77777777" w:rsidR="007107F3" w:rsidRPr="004A18B8" w:rsidRDefault="007107F3" w:rsidP="006E5A67">
            <w:pPr>
              <w:pStyle w:val="Grundtext"/>
              <w:spacing w:after="0" w:line="240" w:lineRule="atLeast"/>
              <w:jc w:val="center"/>
              <w:rPr>
                <w:sz w:val="21"/>
                <w:szCs w:val="21"/>
              </w:rPr>
            </w:pPr>
            <w:proofErr w:type="spellStart"/>
            <w:r w:rsidRPr="004A18B8">
              <w:rPr>
                <w:sz w:val="21"/>
                <w:szCs w:val="21"/>
              </w:rPr>
              <w:t>ei</w:t>
            </w:r>
            <w:r w:rsidRPr="004A18B8">
              <w:t>nver</w:t>
            </w:r>
            <w:proofErr w:type="spellEnd"/>
            <w:r w:rsidRPr="004A18B8">
              <w:t>-</w:t>
            </w:r>
            <w:r w:rsidRPr="004A18B8">
              <w:br/>
              <w:t>standen</w:t>
            </w:r>
          </w:p>
        </w:tc>
        <w:tc>
          <w:tcPr>
            <w:tcW w:w="682" w:type="pct"/>
          </w:tcPr>
          <w:p w14:paraId="76747515" w14:textId="788CEAB3" w:rsidR="007107F3" w:rsidRPr="004A18B8" w:rsidRDefault="007107F3" w:rsidP="006E5A67">
            <w:pPr>
              <w:pStyle w:val="Grundtext"/>
              <w:spacing w:after="0" w:line="240" w:lineRule="atLeast"/>
              <w:jc w:val="center"/>
              <w:rPr>
                <w:sz w:val="21"/>
                <w:szCs w:val="21"/>
              </w:rPr>
            </w:pPr>
            <w:r w:rsidRPr="004A18B8">
              <w:rPr>
                <w:sz w:val="21"/>
                <w:szCs w:val="21"/>
              </w:rPr>
              <w:t>eher einverstanden</w:t>
            </w:r>
          </w:p>
        </w:tc>
        <w:tc>
          <w:tcPr>
            <w:tcW w:w="682" w:type="pct"/>
          </w:tcPr>
          <w:p w14:paraId="6CBCA5C8" w14:textId="77777777" w:rsidR="007107F3" w:rsidRPr="004A18B8" w:rsidRDefault="007107F3" w:rsidP="006E5A67">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1C30CCF0" w14:textId="5114CC63" w:rsidR="007107F3" w:rsidRPr="004A18B8" w:rsidRDefault="007107F3" w:rsidP="006E5A67">
            <w:pPr>
              <w:pStyle w:val="Grundtext"/>
              <w:spacing w:after="0" w:line="240" w:lineRule="atLeast"/>
              <w:jc w:val="center"/>
              <w:rPr>
                <w:sz w:val="21"/>
                <w:szCs w:val="21"/>
              </w:rPr>
            </w:pPr>
            <w:r w:rsidRPr="004A18B8">
              <w:rPr>
                <w:sz w:val="21"/>
                <w:szCs w:val="21"/>
              </w:rPr>
              <w:t>nicht einverstanden</w:t>
            </w:r>
          </w:p>
        </w:tc>
        <w:tc>
          <w:tcPr>
            <w:tcW w:w="656" w:type="pct"/>
          </w:tcPr>
          <w:p w14:paraId="1732E097" w14:textId="2227C3C4" w:rsidR="007107F3" w:rsidRPr="004A18B8" w:rsidRDefault="007107F3" w:rsidP="006E5A67">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096350A3" w14:textId="77777777" w:rsidTr="007107F3">
        <w:tc>
          <w:tcPr>
            <w:tcW w:w="1591" w:type="pct"/>
          </w:tcPr>
          <w:p w14:paraId="6F815DFC" w14:textId="77777777" w:rsidR="007107F3" w:rsidRPr="004A18B8" w:rsidRDefault="007107F3" w:rsidP="006E5A67">
            <w:pPr>
              <w:pStyle w:val="Grundtext"/>
              <w:spacing w:after="0" w:line="240" w:lineRule="atLeast"/>
              <w:rPr>
                <w:sz w:val="21"/>
                <w:szCs w:val="21"/>
              </w:rPr>
            </w:pPr>
            <w:r w:rsidRPr="004A18B8">
              <w:rPr>
                <w:sz w:val="21"/>
                <w:szCs w:val="21"/>
              </w:rPr>
              <w:t>Schriftliche oder schriftlich kommentierte Arbeit mit Werk mindestens 30%</w:t>
            </w:r>
          </w:p>
          <w:p w14:paraId="20A25314" w14:textId="03A17FAE" w:rsidR="007107F3" w:rsidRPr="004A18B8" w:rsidRDefault="007107F3" w:rsidP="006E5A67">
            <w:pPr>
              <w:pStyle w:val="Grundtext"/>
              <w:spacing w:after="0" w:line="240" w:lineRule="atLeast"/>
              <w:rPr>
                <w:sz w:val="21"/>
                <w:szCs w:val="21"/>
              </w:rPr>
            </w:pPr>
          </w:p>
        </w:tc>
        <w:tc>
          <w:tcPr>
            <w:tcW w:w="707" w:type="pct"/>
          </w:tcPr>
          <w:p w14:paraId="0E59FB2A" w14:textId="77777777" w:rsidR="007107F3" w:rsidRPr="004A18B8" w:rsidRDefault="009D6C29" w:rsidP="006E5A67">
            <w:pPr>
              <w:pStyle w:val="Grundtext"/>
              <w:spacing w:after="0" w:line="240" w:lineRule="atLeast"/>
              <w:jc w:val="center"/>
              <w:rPr>
                <w:b/>
                <w:sz w:val="21"/>
                <w:szCs w:val="21"/>
              </w:rPr>
            </w:pPr>
            <w:sdt>
              <w:sdtPr>
                <w:rPr>
                  <w:rStyle w:val="GrundtextZchn"/>
                  <w:rFonts w:eastAsiaTheme="minorHAnsi"/>
                  <w:sz w:val="21"/>
                  <w:szCs w:val="21"/>
                  <w:lang w:eastAsia="de-CH"/>
                </w:rPr>
                <w:id w:val="-182481332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2D052604" w14:textId="77777777" w:rsidR="007107F3" w:rsidRPr="004A18B8" w:rsidRDefault="009D6C29" w:rsidP="006E5A67">
            <w:pPr>
              <w:spacing w:after="0" w:line="240" w:lineRule="atLeast"/>
              <w:jc w:val="center"/>
              <w:rPr>
                <w:szCs w:val="21"/>
              </w:rPr>
            </w:pPr>
            <w:sdt>
              <w:sdtPr>
                <w:rPr>
                  <w:rStyle w:val="GrundtextZchn"/>
                  <w:rFonts w:eastAsiaTheme="minorHAnsi"/>
                  <w:szCs w:val="21"/>
                  <w:lang w:eastAsia="de-CH"/>
                </w:rPr>
                <w:id w:val="-219055729"/>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3990444A" w14:textId="77777777" w:rsidR="007107F3" w:rsidRPr="004A18B8" w:rsidRDefault="009D6C29" w:rsidP="006E5A67">
            <w:pPr>
              <w:spacing w:after="0" w:line="240" w:lineRule="atLeast"/>
              <w:jc w:val="center"/>
              <w:rPr>
                <w:szCs w:val="21"/>
              </w:rPr>
            </w:pPr>
            <w:sdt>
              <w:sdtPr>
                <w:rPr>
                  <w:rStyle w:val="GrundtextZchn"/>
                  <w:rFonts w:eastAsiaTheme="minorHAnsi"/>
                  <w:szCs w:val="21"/>
                  <w:lang w:eastAsia="de-CH"/>
                </w:rPr>
                <w:id w:val="-138317139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6E98A6BE" w14:textId="77777777" w:rsidR="007107F3" w:rsidRPr="004A18B8" w:rsidRDefault="009D6C29" w:rsidP="006E5A67">
            <w:pPr>
              <w:spacing w:after="0" w:line="240" w:lineRule="atLeast"/>
              <w:jc w:val="center"/>
              <w:rPr>
                <w:szCs w:val="21"/>
              </w:rPr>
            </w:pPr>
            <w:sdt>
              <w:sdtPr>
                <w:rPr>
                  <w:rStyle w:val="GrundtextZchn"/>
                  <w:rFonts w:eastAsiaTheme="minorHAnsi"/>
                  <w:szCs w:val="21"/>
                  <w:lang w:eastAsia="de-CH"/>
                </w:rPr>
                <w:id w:val="-168380419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56" w:type="pct"/>
          </w:tcPr>
          <w:p w14:paraId="7141BB62" w14:textId="77777777" w:rsidR="007107F3" w:rsidRPr="004A18B8" w:rsidRDefault="009D6C29" w:rsidP="006E5A67">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36179463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4951BB21" w14:textId="77777777" w:rsidTr="007107F3">
        <w:trPr>
          <w:trHeight w:val="887"/>
        </w:trPr>
        <w:tc>
          <w:tcPr>
            <w:tcW w:w="1591" w:type="pct"/>
          </w:tcPr>
          <w:p w14:paraId="42193976" w14:textId="65A5AA70" w:rsidR="007107F3" w:rsidRPr="004A18B8" w:rsidRDefault="007107F3" w:rsidP="006E5A67">
            <w:pPr>
              <w:pStyle w:val="Grundtext"/>
              <w:spacing w:after="0" w:line="240" w:lineRule="atLeast"/>
              <w:rPr>
                <w:sz w:val="21"/>
                <w:szCs w:val="21"/>
              </w:rPr>
            </w:pPr>
            <w:r w:rsidRPr="004A18B8">
              <w:rPr>
                <w:sz w:val="21"/>
                <w:szCs w:val="21"/>
              </w:rPr>
              <w:t>Arbeitsprozess mindestens 10%</w:t>
            </w:r>
          </w:p>
        </w:tc>
        <w:tc>
          <w:tcPr>
            <w:tcW w:w="707" w:type="pct"/>
          </w:tcPr>
          <w:p w14:paraId="5CBE2FD5" w14:textId="77777777" w:rsidR="007107F3"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872647681"/>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073DF658" w14:textId="77777777" w:rsidR="007107F3"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47113010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6F203A06" w14:textId="77777777" w:rsidR="007107F3"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93729743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425EF0E4" w14:textId="77777777" w:rsidR="007107F3" w:rsidRPr="004A18B8" w:rsidRDefault="009D6C29" w:rsidP="006E5A67">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29992260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4F4C2648" w14:textId="77777777" w:rsidR="007107F3" w:rsidRPr="004A18B8" w:rsidRDefault="009D6C29" w:rsidP="006E5A67">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1076822929"/>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r w:rsidR="007107F3" w:rsidRPr="004A18B8" w14:paraId="46F17B57" w14:textId="77777777" w:rsidTr="007107F3">
        <w:trPr>
          <w:trHeight w:val="887"/>
        </w:trPr>
        <w:tc>
          <w:tcPr>
            <w:tcW w:w="1591" w:type="pct"/>
          </w:tcPr>
          <w:p w14:paraId="75270727" w14:textId="5BA3B7A7" w:rsidR="007107F3" w:rsidRPr="004A18B8" w:rsidRDefault="007107F3" w:rsidP="0007028C">
            <w:pPr>
              <w:pStyle w:val="Grundtext"/>
              <w:spacing w:after="0" w:line="240" w:lineRule="atLeast"/>
              <w:rPr>
                <w:sz w:val="21"/>
                <w:szCs w:val="21"/>
              </w:rPr>
            </w:pPr>
            <w:r w:rsidRPr="004A18B8">
              <w:rPr>
                <w:sz w:val="21"/>
                <w:szCs w:val="21"/>
              </w:rPr>
              <w:t>Mündliche Präsentation mindestens 20%</w:t>
            </w:r>
          </w:p>
        </w:tc>
        <w:tc>
          <w:tcPr>
            <w:tcW w:w="707" w:type="pct"/>
          </w:tcPr>
          <w:p w14:paraId="754A6BFC" w14:textId="261F92B1"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802685546"/>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431D9676" w14:textId="1472DFC5"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213467219"/>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612206B4" w14:textId="15FF4E2D"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58880730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71681F6C" w14:textId="7E66E45E"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806155546"/>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428A71FD" w14:textId="4C53EA0D" w:rsidR="007107F3" w:rsidRPr="004A18B8" w:rsidRDefault="009D6C29" w:rsidP="0007028C">
            <w:pPr>
              <w:spacing w:after="0" w:line="240" w:lineRule="atLeast"/>
              <w:jc w:val="center"/>
              <w:rPr>
                <w:rStyle w:val="GrundtextZchn"/>
                <w:rFonts w:eastAsiaTheme="minorEastAsia"/>
                <w:szCs w:val="21"/>
                <w:lang w:eastAsia="de-CH"/>
              </w:rPr>
            </w:pPr>
            <w:sdt>
              <w:sdtPr>
                <w:rPr>
                  <w:rStyle w:val="GrundtextZchn"/>
                  <w:rFonts w:eastAsiaTheme="minorEastAsia"/>
                  <w:szCs w:val="21"/>
                  <w:lang w:eastAsia="de-CH"/>
                </w:rPr>
                <w:id w:val="1561438719"/>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r w:rsidR="007107F3" w:rsidRPr="004A18B8" w14:paraId="5FBFB657" w14:textId="77777777" w:rsidTr="007107F3">
        <w:trPr>
          <w:trHeight w:val="887"/>
        </w:trPr>
        <w:tc>
          <w:tcPr>
            <w:tcW w:w="1591" w:type="pct"/>
          </w:tcPr>
          <w:p w14:paraId="304E6C89" w14:textId="0B23BB09" w:rsidR="007107F3" w:rsidRPr="004A18B8" w:rsidRDefault="007107F3" w:rsidP="0007028C">
            <w:pPr>
              <w:pStyle w:val="Grundtext"/>
              <w:spacing w:after="0" w:line="240" w:lineRule="atLeast"/>
              <w:rPr>
                <w:sz w:val="21"/>
                <w:szCs w:val="21"/>
              </w:rPr>
            </w:pPr>
            <w:r w:rsidRPr="004A18B8">
              <w:rPr>
                <w:sz w:val="21"/>
                <w:szCs w:val="21"/>
              </w:rPr>
              <w:t xml:space="preserve">Fachgespräch mindestens 20% </w:t>
            </w:r>
          </w:p>
        </w:tc>
        <w:tc>
          <w:tcPr>
            <w:tcW w:w="707" w:type="pct"/>
          </w:tcPr>
          <w:p w14:paraId="4BA6834F" w14:textId="3E5BAA00"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15010302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4E0848BD" w14:textId="03A467F4"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68380796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2EDB48BD" w14:textId="5534A1EE"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22398541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2D82387A" w14:textId="5F34FA54"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38603469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77BD7489" w14:textId="0E7464AD" w:rsidR="007107F3" w:rsidRPr="004A18B8" w:rsidRDefault="009D6C29" w:rsidP="0007028C">
            <w:pPr>
              <w:spacing w:after="0" w:line="240" w:lineRule="atLeast"/>
              <w:jc w:val="center"/>
              <w:rPr>
                <w:rStyle w:val="GrundtextZchn"/>
                <w:rFonts w:eastAsiaTheme="minorEastAsia"/>
                <w:szCs w:val="21"/>
                <w:lang w:eastAsia="de-CH"/>
              </w:rPr>
            </w:pPr>
            <w:sdt>
              <w:sdtPr>
                <w:rPr>
                  <w:rStyle w:val="GrundtextZchn"/>
                  <w:rFonts w:eastAsiaTheme="minorEastAsia"/>
                  <w:szCs w:val="21"/>
                  <w:lang w:eastAsia="de-CH"/>
                </w:rPr>
                <w:id w:val="-172212520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r w:rsidR="007107F3" w:rsidRPr="004A18B8" w14:paraId="6CC23A86" w14:textId="77777777" w:rsidTr="007107F3">
        <w:trPr>
          <w:trHeight w:val="887"/>
        </w:trPr>
        <w:tc>
          <w:tcPr>
            <w:tcW w:w="1591" w:type="pct"/>
          </w:tcPr>
          <w:p w14:paraId="0B2BF134" w14:textId="77777777" w:rsidR="007107F3" w:rsidRPr="004A18B8" w:rsidRDefault="007107F3" w:rsidP="0007028C">
            <w:pPr>
              <w:pStyle w:val="Grundtext"/>
              <w:spacing w:after="0" w:line="240" w:lineRule="atLeast"/>
              <w:rPr>
                <w:sz w:val="21"/>
                <w:szCs w:val="21"/>
              </w:rPr>
            </w:pPr>
            <w:r w:rsidRPr="004A18B8">
              <w:rPr>
                <w:sz w:val="21"/>
                <w:szCs w:val="21"/>
              </w:rPr>
              <w:lastRenderedPageBreak/>
              <w:t>Schulische Freiheit 20%</w:t>
            </w:r>
          </w:p>
          <w:p w14:paraId="79E3F51F" w14:textId="1CD4873B" w:rsidR="007107F3" w:rsidRPr="004A18B8" w:rsidRDefault="007107F3" w:rsidP="0007028C">
            <w:pPr>
              <w:pStyle w:val="Grundtext"/>
              <w:spacing w:after="0" w:line="240" w:lineRule="atLeast"/>
              <w:rPr>
                <w:sz w:val="21"/>
                <w:szCs w:val="21"/>
              </w:rPr>
            </w:pPr>
            <w:r w:rsidRPr="004A18B8">
              <w:rPr>
                <w:sz w:val="21"/>
                <w:szCs w:val="21"/>
              </w:rPr>
              <w:t>(</w:t>
            </w:r>
            <w:r w:rsidRPr="004A18B8">
              <w:rPr>
                <w:rFonts w:ascii="Arial Narrow" w:eastAsia="Arial Unicode MS" w:hAnsi="Arial Narrow" w:cs="Arial Unicode MS"/>
                <w:bCs/>
                <w:szCs w:val="22"/>
              </w:rPr>
              <w:t>Die Schulleitung legt je nach Art der Maturitätsarbeit fest, wie die restlichen 20% auf eine oder mehrere der vier Teilnoten verteilt werden</w:t>
            </w:r>
            <w:r w:rsidRPr="004A18B8">
              <w:rPr>
                <w:sz w:val="21"/>
                <w:szCs w:val="21"/>
              </w:rPr>
              <w:t>)</w:t>
            </w:r>
          </w:p>
          <w:p w14:paraId="54D9D987" w14:textId="388C052F" w:rsidR="007107F3" w:rsidRPr="004A18B8" w:rsidRDefault="007107F3" w:rsidP="0007028C">
            <w:pPr>
              <w:pStyle w:val="Grundtext"/>
              <w:spacing w:after="0" w:line="240" w:lineRule="atLeast"/>
              <w:rPr>
                <w:sz w:val="21"/>
                <w:szCs w:val="21"/>
              </w:rPr>
            </w:pPr>
          </w:p>
        </w:tc>
        <w:tc>
          <w:tcPr>
            <w:tcW w:w="707" w:type="pct"/>
          </w:tcPr>
          <w:p w14:paraId="447AE78F" w14:textId="57582F03"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90665796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3A1238C8" w14:textId="5EE8F935"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03030285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681936B5" w14:textId="2AAD43C4"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63514890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2A54A6BB" w14:textId="540D840D" w:rsidR="007107F3" w:rsidRPr="004A18B8" w:rsidRDefault="009D6C29" w:rsidP="0007028C">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70902957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0C8D19C5" w14:textId="0F1FE420" w:rsidR="007107F3" w:rsidRPr="004A18B8" w:rsidRDefault="009D6C29" w:rsidP="0007028C">
            <w:pPr>
              <w:spacing w:after="0" w:line="240" w:lineRule="atLeast"/>
              <w:jc w:val="center"/>
              <w:rPr>
                <w:rStyle w:val="GrundtextZchn"/>
                <w:rFonts w:eastAsiaTheme="minorEastAsia"/>
                <w:szCs w:val="21"/>
                <w:lang w:eastAsia="de-CH"/>
              </w:rPr>
            </w:pPr>
            <w:sdt>
              <w:sdtPr>
                <w:rPr>
                  <w:rStyle w:val="GrundtextZchn"/>
                  <w:rFonts w:eastAsiaTheme="minorEastAsia"/>
                  <w:szCs w:val="21"/>
                  <w:lang w:eastAsia="de-CH"/>
                </w:rPr>
                <w:id w:val="85122115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bl>
    <w:p w14:paraId="11AA5320" w14:textId="77777777" w:rsidR="00780329" w:rsidRPr="004A18B8" w:rsidRDefault="00780329" w:rsidP="00711F3F">
      <w:pPr>
        <w:pStyle w:val="fett0"/>
        <w:spacing w:line="240" w:lineRule="atLeast"/>
        <w:rPr>
          <w:b w:val="0"/>
          <w:szCs w:val="21"/>
        </w:rPr>
      </w:pPr>
    </w:p>
    <w:p w14:paraId="67AFBCD9" w14:textId="77777777" w:rsidR="007107F3" w:rsidRPr="004A18B8" w:rsidRDefault="007107F3" w:rsidP="00711F3F">
      <w:pPr>
        <w:pStyle w:val="fett0"/>
        <w:spacing w:line="240" w:lineRule="atLeast"/>
        <w:rPr>
          <w:b w:val="0"/>
          <w:szCs w:val="21"/>
        </w:rPr>
      </w:pPr>
    </w:p>
    <w:p w14:paraId="5DFFFF0F" w14:textId="6435DB56" w:rsidR="007107F3" w:rsidRPr="004A18B8" w:rsidRDefault="007107F3" w:rsidP="007107F3">
      <w:pPr>
        <w:pStyle w:val="Grundtext"/>
        <w:spacing w:after="0" w:line="240" w:lineRule="atLeast"/>
        <w:rPr>
          <w:szCs w:val="21"/>
        </w:rPr>
      </w:pPr>
      <w:r w:rsidRPr="004A18B8">
        <w:rPr>
          <w:szCs w:val="21"/>
        </w:rPr>
        <w:t xml:space="preserve">Bemerkungen/Optimierungsvorschläge </w:t>
      </w:r>
    </w:p>
    <w:sdt>
      <w:sdtPr>
        <w:rPr>
          <w:rStyle w:val="AbschnittstitelfettZchn"/>
          <w:rFonts w:eastAsiaTheme="majorEastAsia" w:cstheme="minorBidi"/>
        </w:rPr>
        <w:id w:val="1608542667"/>
        <w:placeholder>
          <w:docPart w:val="029F39D1B12245E4BB0D48F0792581E1"/>
        </w:placeholder>
        <w:showingPlcHdr/>
      </w:sdtPr>
      <w:sdtEndPr>
        <w:rPr>
          <w:rStyle w:val="AbschnittstitelfettZchn"/>
        </w:rPr>
      </w:sdtEndPr>
      <w:sdtContent>
        <w:p w14:paraId="40E8DDB5"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2C70F773" w14:textId="77777777" w:rsidR="007107F3" w:rsidRPr="004A18B8" w:rsidRDefault="007107F3" w:rsidP="00711F3F">
      <w:pPr>
        <w:pStyle w:val="fett0"/>
        <w:spacing w:line="240" w:lineRule="atLeast"/>
        <w:rPr>
          <w:b w:val="0"/>
          <w:szCs w:val="21"/>
        </w:rPr>
      </w:pPr>
    </w:p>
    <w:p w14:paraId="795C4B3B" w14:textId="77777777" w:rsidR="007107F3" w:rsidRPr="004A18B8" w:rsidRDefault="007107F3" w:rsidP="007107F3">
      <w:pPr>
        <w:pStyle w:val="fett0"/>
        <w:spacing w:line="240" w:lineRule="atLeast"/>
        <w:rPr>
          <w:b w:val="0"/>
          <w:szCs w:val="21"/>
        </w:rPr>
      </w:pPr>
    </w:p>
    <w:p w14:paraId="4804BF17" w14:textId="77777777" w:rsidR="007107F3" w:rsidRPr="004A18B8" w:rsidRDefault="007107F3" w:rsidP="00711F3F">
      <w:pPr>
        <w:pStyle w:val="fett0"/>
        <w:spacing w:line="240" w:lineRule="atLeast"/>
        <w:rPr>
          <w:b w:val="0"/>
          <w:szCs w:val="21"/>
        </w:rPr>
      </w:pPr>
    </w:p>
    <w:p w14:paraId="69891CE2" w14:textId="77777777" w:rsidR="007107F3" w:rsidRPr="004A18B8" w:rsidRDefault="007107F3" w:rsidP="00711F3F">
      <w:pPr>
        <w:pStyle w:val="fett0"/>
        <w:spacing w:line="240" w:lineRule="atLeast"/>
        <w:rPr>
          <w:b w:val="0"/>
          <w:szCs w:val="21"/>
        </w:rPr>
      </w:pPr>
    </w:p>
    <w:p w14:paraId="2CA2C362" w14:textId="012C512E" w:rsidR="00D1445B" w:rsidRPr="00ED464E" w:rsidRDefault="00D1445B" w:rsidP="00ED464E">
      <w:pPr>
        <w:pStyle w:val="berschrift1"/>
      </w:pPr>
      <w:r w:rsidRPr="00ED464E">
        <w:t>Allgemeine Bemerkungen</w:t>
      </w:r>
    </w:p>
    <w:p w14:paraId="7B2E3EDF" w14:textId="07648A31" w:rsidR="00D1445B" w:rsidRPr="004A18B8" w:rsidRDefault="00D1445B" w:rsidP="00D1445B">
      <w:pPr>
        <w:pStyle w:val="berschrift2"/>
      </w:pPr>
      <w:r w:rsidRPr="004A18B8">
        <w:t xml:space="preserve">Haben Sie noch weitere Bemerkungen </w:t>
      </w:r>
      <w:r w:rsidR="00483E90" w:rsidRPr="004A18B8">
        <w:t>zum</w:t>
      </w:r>
      <w:r w:rsidR="00560471" w:rsidRPr="004A18B8">
        <w:t xml:space="preserve"> Maturitätsprüfungsreglement für die </w:t>
      </w:r>
      <w:r w:rsidRPr="004A18B8">
        <w:t>Gymnasien des Kantons Zürich?</w:t>
      </w:r>
    </w:p>
    <w:sdt>
      <w:sdtPr>
        <w:rPr>
          <w:rStyle w:val="AbschnittstitelfettZchn"/>
          <w:rFonts w:eastAsiaTheme="majorEastAsia" w:cstheme="minorBidi"/>
        </w:rPr>
        <w:id w:val="-1644952212"/>
        <w:placeholder>
          <w:docPart w:val="57339EF6FB754A84883C848A50165B64"/>
        </w:placeholder>
      </w:sdtPr>
      <w:sdtEndPr>
        <w:rPr>
          <w:rStyle w:val="AbschnittstitelfettZchn"/>
        </w:rPr>
      </w:sdtEndPr>
      <w:sdtContent>
        <w:p w14:paraId="382EF1AA" w14:textId="77777777" w:rsidR="00D1445B" w:rsidRPr="004A18B8" w:rsidRDefault="00D1445B" w:rsidP="00D1445B">
          <w:pPr>
            <w:pStyle w:val="Grundtext"/>
            <w:spacing w:line="240" w:lineRule="atLeast"/>
            <w:rPr>
              <w:rFonts w:ascii="Arial Black" w:eastAsiaTheme="majorEastAsia" w:hAnsi="Arial Black" w:cstheme="minorBidi"/>
              <w:sz w:val="21"/>
              <w:szCs w:val="21"/>
            </w:rPr>
          </w:pPr>
          <w:r w:rsidRPr="004A18B8">
            <w:rPr>
              <w:rStyle w:val="Platzhaltertext"/>
              <w:sz w:val="21"/>
              <w:szCs w:val="21"/>
            </w:rPr>
            <w:t>Klicken oder tippen Sie hier, um Text einzugeben.</w:t>
          </w:r>
        </w:p>
      </w:sdtContent>
    </w:sdt>
    <w:p w14:paraId="5215471F" w14:textId="77777777" w:rsidR="0003548A" w:rsidRDefault="0003548A" w:rsidP="0003548A">
      <w:pPr>
        <w:pStyle w:val="Grundtext"/>
        <w:ind w:left="567"/>
        <w:rPr>
          <w:rStyle w:val="Grundtextfett"/>
          <w:rFonts w:eastAsiaTheme="majorEastAsia" w:cstheme="majorBidi"/>
          <w:bCs/>
          <w:color w:val="auto"/>
          <w:sz w:val="24"/>
          <w:szCs w:val="28"/>
        </w:rPr>
      </w:pPr>
    </w:p>
    <w:p w14:paraId="2B6ED44C" w14:textId="77777777" w:rsidR="00ED464E" w:rsidRPr="004A18B8" w:rsidRDefault="00ED464E" w:rsidP="0003548A">
      <w:pPr>
        <w:pStyle w:val="Grundtext"/>
        <w:ind w:left="567"/>
        <w:rPr>
          <w:rStyle w:val="Grundtextfett"/>
          <w:rFonts w:eastAsiaTheme="majorEastAsia" w:cstheme="majorBidi"/>
          <w:bCs/>
          <w:color w:val="auto"/>
          <w:sz w:val="24"/>
          <w:szCs w:val="28"/>
        </w:rPr>
      </w:pPr>
    </w:p>
    <w:p w14:paraId="3E458DCC" w14:textId="77777777" w:rsidR="0096269B" w:rsidRDefault="0096269B">
      <w:pPr>
        <w:spacing w:after="200" w:line="276" w:lineRule="auto"/>
        <w:rPr>
          <w:rStyle w:val="Grundtextfett"/>
          <w:rFonts w:eastAsiaTheme="majorEastAsia" w:cstheme="majorBidi"/>
          <w:bCs/>
          <w:sz w:val="24"/>
          <w:szCs w:val="28"/>
        </w:rPr>
      </w:pPr>
      <w:r>
        <w:rPr>
          <w:rStyle w:val="Grundtextfett"/>
          <w:rFonts w:eastAsiaTheme="majorEastAsia" w:cstheme="majorBidi"/>
          <w:bCs/>
          <w:sz w:val="24"/>
          <w:szCs w:val="28"/>
        </w:rPr>
        <w:br w:type="page"/>
      </w:r>
    </w:p>
    <w:p w14:paraId="5063452C" w14:textId="192F1501" w:rsidR="008A7DA8" w:rsidRPr="004A18B8" w:rsidRDefault="0003548A" w:rsidP="008A7DA8">
      <w:pPr>
        <w:pStyle w:val="Grundtext"/>
        <w:numPr>
          <w:ilvl w:val="0"/>
          <w:numId w:val="25"/>
        </w:numPr>
        <w:ind w:left="567" w:hanging="567"/>
        <w:rPr>
          <w:rStyle w:val="AbschnittstitelfettZchn"/>
          <w:rFonts w:eastAsiaTheme="majorEastAsia" w:cstheme="majorBidi"/>
          <w:bCs/>
          <w:color w:val="auto"/>
          <w:sz w:val="24"/>
          <w:szCs w:val="28"/>
        </w:rPr>
      </w:pPr>
      <w:r w:rsidRPr="004A18B8">
        <w:rPr>
          <w:rStyle w:val="Grundtextfett"/>
          <w:rFonts w:eastAsiaTheme="majorEastAsia" w:cstheme="majorBidi"/>
          <w:bCs/>
          <w:color w:val="auto"/>
          <w:sz w:val="24"/>
          <w:szCs w:val="28"/>
        </w:rPr>
        <w:lastRenderedPageBreak/>
        <w:t xml:space="preserve">Reglement </w:t>
      </w:r>
      <w:r w:rsidR="00780329" w:rsidRPr="004A18B8">
        <w:rPr>
          <w:rStyle w:val="Grundtextfett"/>
          <w:rFonts w:eastAsiaTheme="majorEastAsia" w:cstheme="majorBidi"/>
          <w:bCs/>
          <w:color w:val="auto"/>
          <w:sz w:val="24"/>
          <w:szCs w:val="28"/>
        </w:rPr>
        <w:t>betreffend Austausch und Mobilität von Schülerinnen und Schülern der Gymnasien des Kantons Zürich (Austauschreglement)</w:t>
      </w:r>
    </w:p>
    <w:p w14:paraId="2A36C2C8" w14:textId="1AAD78E9" w:rsidR="00B82EE5" w:rsidRPr="004A18B8" w:rsidRDefault="00B82EE5" w:rsidP="00B82EE5">
      <w:pPr>
        <w:pStyle w:val="berschrift1"/>
        <w:numPr>
          <w:ilvl w:val="0"/>
          <w:numId w:val="35"/>
        </w:numPr>
      </w:pPr>
      <w:r w:rsidRPr="004A18B8">
        <w:t xml:space="preserve">Voraussetzungen </w:t>
      </w:r>
      <w:r w:rsidR="00784713" w:rsidRPr="004A18B8">
        <w:t>und Bewilligung</w:t>
      </w:r>
    </w:p>
    <w:p w14:paraId="11DB356C" w14:textId="7F9EC2C6" w:rsidR="00B82EE5" w:rsidRPr="004A18B8" w:rsidRDefault="00B82EE5" w:rsidP="00B82EE5">
      <w:pPr>
        <w:pStyle w:val="berschrift2"/>
      </w:pPr>
      <w:r w:rsidRPr="004A18B8">
        <w:t>Voraussetzung</w:t>
      </w:r>
      <w:r w:rsidR="00780329" w:rsidRPr="004A18B8">
        <w:t>en</w:t>
      </w:r>
      <w:r w:rsidRPr="004A18B8">
        <w:t xml:space="preserve"> für </w:t>
      </w:r>
      <w:r w:rsidR="00780329" w:rsidRPr="004A18B8">
        <w:t>Einzelaustausche</w:t>
      </w:r>
      <w:r w:rsidRPr="004A18B8">
        <w:t xml:space="preserve"> </w:t>
      </w:r>
    </w:p>
    <w:p w14:paraId="3BDBE8D6" w14:textId="155662D6" w:rsidR="00780329" w:rsidRPr="004A18B8" w:rsidRDefault="00780329" w:rsidP="00B82EE5">
      <w:pPr>
        <w:rPr>
          <w:rFonts w:eastAsia="Arial" w:cs="Arial"/>
        </w:rPr>
      </w:pPr>
      <w:r w:rsidRPr="004A18B8">
        <w:rPr>
          <w:rFonts w:eastAsia="Arial" w:cs="Arial"/>
        </w:rPr>
        <w:t xml:space="preserve">Sind Sie mit </w:t>
      </w:r>
      <w:r w:rsidR="00016638" w:rsidRPr="004A18B8">
        <w:rPr>
          <w:rFonts w:eastAsia="Arial" w:cs="Arial"/>
        </w:rPr>
        <w:t xml:space="preserve">den Beurteilungsvoraussetzungen </w:t>
      </w:r>
      <w:r w:rsidRPr="004A18B8">
        <w:rPr>
          <w:rFonts w:eastAsia="Arial" w:cs="Arial"/>
        </w:rPr>
        <w:t>für Einzelaustausche einverstanden</w:t>
      </w:r>
      <w:r w:rsidR="00864A85" w:rsidRPr="004A18B8">
        <w:rPr>
          <w:rFonts w:eastAsia="Arial" w:cs="Arial"/>
        </w:rPr>
        <w:t xml:space="preserve"> (vgl. §4 Abs. 1 bis 3 des Vorentwurfs zum </w:t>
      </w:r>
      <w:r w:rsidR="00864A85" w:rsidRPr="004A18B8">
        <w:rPr>
          <w:szCs w:val="21"/>
        </w:rPr>
        <w:t>Reglement betreffend Austausch und Mobilität von Schülerinnen und Schülern der Gymnasien des Kantons Zürich</w:t>
      </w:r>
      <w:r w:rsidR="00864A85" w:rsidRPr="004A18B8">
        <w:rPr>
          <w:rFonts w:eastAsia="Arial" w:cs="Arial"/>
        </w:rPr>
        <w:t>)</w:t>
      </w:r>
      <w:r w:rsidRPr="004A18B8">
        <w:rPr>
          <w:rFonts w:eastAsia="Arial" w:cs="Arial"/>
        </w:rPr>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7107F3" w:rsidRPr="004A18B8" w14:paraId="551A3154" w14:textId="77777777" w:rsidTr="007107F3">
        <w:tc>
          <w:tcPr>
            <w:tcW w:w="1591" w:type="pct"/>
          </w:tcPr>
          <w:p w14:paraId="794382A4" w14:textId="77777777" w:rsidR="007107F3" w:rsidRPr="004A18B8" w:rsidRDefault="007107F3" w:rsidP="00DB0F1D">
            <w:pPr>
              <w:pStyle w:val="Grundtext"/>
              <w:spacing w:after="0" w:line="240" w:lineRule="atLeast"/>
              <w:rPr>
                <w:b/>
                <w:sz w:val="21"/>
                <w:szCs w:val="21"/>
              </w:rPr>
            </w:pPr>
          </w:p>
        </w:tc>
        <w:tc>
          <w:tcPr>
            <w:tcW w:w="707" w:type="pct"/>
          </w:tcPr>
          <w:p w14:paraId="2DF7B55B" w14:textId="77777777" w:rsidR="007107F3" w:rsidRPr="004A18B8" w:rsidRDefault="007107F3" w:rsidP="00DB0F1D">
            <w:pPr>
              <w:pStyle w:val="Grundtext"/>
              <w:spacing w:after="0" w:line="240" w:lineRule="atLeast"/>
              <w:jc w:val="center"/>
              <w:rPr>
                <w:sz w:val="21"/>
                <w:szCs w:val="21"/>
              </w:rPr>
            </w:pPr>
            <w:proofErr w:type="spellStart"/>
            <w:r w:rsidRPr="004A18B8">
              <w:rPr>
                <w:sz w:val="21"/>
                <w:szCs w:val="21"/>
              </w:rPr>
              <w:t>ei</w:t>
            </w:r>
            <w:r w:rsidRPr="004A18B8">
              <w:t>nver</w:t>
            </w:r>
            <w:proofErr w:type="spellEnd"/>
            <w:r w:rsidRPr="004A18B8">
              <w:t>-</w:t>
            </w:r>
            <w:r w:rsidRPr="004A18B8">
              <w:br/>
              <w:t>standen</w:t>
            </w:r>
          </w:p>
        </w:tc>
        <w:tc>
          <w:tcPr>
            <w:tcW w:w="682" w:type="pct"/>
          </w:tcPr>
          <w:p w14:paraId="12F52D91" w14:textId="718AB261" w:rsidR="007107F3" w:rsidRPr="004A18B8" w:rsidRDefault="007107F3" w:rsidP="00DB0F1D">
            <w:pPr>
              <w:pStyle w:val="Grundtext"/>
              <w:spacing w:after="0" w:line="240" w:lineRule="atLeast"/>
              <w:jc w:val="center"/>
              <w:rPr>
                <w:sz w:val="21"/>
                <w:szCs w:val="21"/>
              </w:rPr>
            </w:pPr>
            <w:r w:rsidRPr="004A18B8">
              <w:rPr>
                <w:sz w:val="21"/>
                <w:szCs w:val="21"/>
              </w:rPr>
              <w:t>eher einverstanden</w:t>
            </w:r>
          </w:p>
        </w:tc>
        <w:tc>
          <w:tcPr>
            <w:tcW w:w="682" w:type="pct"/>
          </w:tcPr>
          <w:p w14:paraId="62E1CE6B" w14:textId="77777777" w:rsidR="007107F3" w:rsidRPr="004A18B8" w:rsidRDefault="007107F3" w:rsidP="00DB0F1D">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0BB8C84C" w14:textId="70EA1E3C" w:rsidR="007107F3" w:rsidRPr="004A18B8" w:rsidRDefault="007107F3" w:rsidP="00DB0F1D">
            <w:pPr>
              <w:pStyle w:val="Grundtext"/>
              <w:spacing w:after="0" w:line="240" w:lineRule="atLeast"/>
              <w:jc w:val="center"/>
              <w:rPr>
                <w:sz w:val="21"/>
                <w:szCs w:val="21"/>
              </w:rPr>
            </w:pPr>
            <w:r w:rsidRPr="004A18B8">
              <w:rPr>
                <w:sz w:val="21"/>
                <w:szCs w:val="21"/>
              </w:rPr>
              <w:t>nicht einverstanden</w:t>
            </w:r>
          </w:p>
        </w:tc>
        <w:tc>
          <w:tcPr>
            <w:tcW w:w="656" w:type="pct"/>
          </w:tcPr>
          <w:p w14:paraId="4AE8D4E4" w14:textId="7F1BB043" w:rsidR="007107F3" w:rsidRPr="004A18B8" w:rsidRDefault="007107F3"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06EA25C4" w14:textId="77777777" w:rsidTr="007107F3">
        <w:tc>
          <w:tcPr>
            <w:tcW w:w="1591" w:type="pct"/>
          </w:tcPr>
          <w:p w14:paraId="68E35208" w14:textId="63B6B17F" w:rsidR="007107F3" w:rsidRPr="004A18B8" w:rsidRDefault="007107F3" w:rsidP="00DB0F1D">
            <w:pPr>
              <w:pStyle w:val="Grundtext"/>
              <w:spacing w:after="0" w:line="240" w:lineRule="atLeast"/>
              <w:rPr>
                <w:sz w:val="21"/>
                <w:szCs w:val="21"/>
              </w:rPr>
            </w:pPr>
            <w:r w:rsidRPr="004A18B8">
              <w:rPr>
                <w:sz w:val="21"/>
                <w:szCs w:val="21"/>
                <w:u w:val="single"/>
              </w:rPr>
              <w:t xml:space="preserve">Jahresaustausch: </w:t>
            </w:r>
            <w:r w:rsidRPr="004A18B8">
              <w:rPr>
                <w:sz w:val="21"/>
                <w:szCs w:val="21"/>
              </w:rPr>
              <w:t xml:space="preserve">Notendurchschnitt von mindestens 4,0 </w:t>
            </w:r>
          </w:p>
          <w:p w14:paraId="73CEFA09" w14:textId="77777777" w:rsidR="007107F3" w:rsidRPr="004A18B8" w:rsidRDefault="007107F3" w:rsidP="00DB0F1D">
            <w:pPr>
              <w:pStyle w:val="Grundtext"/>
              <w:spacing w:after="0" w:line="240" w:lineRule="atLeast"/>
              <w:rPr>
                <w:sz w:val="21"/>
                <w:szCs w:val="21"/>
              </w:rPr>
            </w:pPr>
          </w:p>
        </w:tc>
        <w:tc>
          <w:tcPr>
            <w:tcW w:w="707" w:type="pct"/>
          </w:tcPr>
          <w:p w14:paraId="665B1225" w14:textId="77777777" w:rsidR="007107F3"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8530210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4ED3FE6A"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64724086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35D414B5"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426001775"/>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242B2252"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33241545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56" w:type="pct"/>
          </w:tcPr>
          <w:p w14:paraId="25D070F8"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129841622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1418E2D6" w14:textId="77777777" w:rsidTr="007107F3">
        <w:trPr>
          <w:trHeight w:val="887"/>
        </w:trPr>
        <w:tc>
          <w:tcPr>
            <w:tcW w:w="1591" w:type="pct"/>
          </w:tcPr>
          <w:p w14:paraId="0C9B186B" w14:textId="5FA08DC9" w:rsidR="007107F3" w:rsidRPr="004A18B8" w:rsidRDefault="007107F3" w:rsidP="00780329">
            <w:pPr>
              <w:pStyle w:val="Grundtext"/>
              <w:spacing w:after="0" w:line="240" w:lineRule="atLeast"/>
              <w:rPr>
                <w:sz w:val="21"/>
                <w:szCs w:val="21"/>
              </w:rPr>
            </w:pPr>
            <w:r w:rsidRPr="004A18B8">
              <w:rPr>
                <w:sz w:val="21"/>
                <w:szCs w:val="21"/>
                <w:u w:val="single"/>
              </w:rPr>
              <w:t xml:space="preserve">Semesteraustausch: </w:t>
            </w:r>
            <w:r w:rsidRPr="004A18B8">
              <w:rPr>
                <w:sz w:val="21"/>
                <w:szCs w:val="21"/>
              </w:rPr>
              <w:t xml:space="preserve">Notendurchschnitt von mindestens 4,5 </w:t>
            </w:r>
          </w:p>
          <w:p w14:paraId="5FB7857A" w14:textId="35047B8A" w:rsidR="007107F3" w:rsidRPr="004A18B8" w:rsidRDefault="007107F3" w:rsidP="00DB0F1D">
            <w:pPr>
              <w:pStyle w:val="Grundtext"/>
              <w:spacing w:after="0" w:line="240" w:lineRule="atLeast"/>
              <w:rPr>
                <w:sz w:val="21"/>
                <w:szCs w:val="21"/>
              </w:rPr>
            </w:pPr>
          </w:p>
        </w:tc>
        <w:tc>
          <w:tcPr>
            <w:tcW w:w="707" w:type="pct"/>
          </w:tcPr>
          <w:p w14:paraId="1E8878C8"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64601693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748E53DD"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877741773"/>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133442DE"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94914941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56F6029B"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89515630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36CEEAD9"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111775557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r w:rsidR="007107F3" w:rsidRPr="004A18B8" w14:paraId="5B8613C6" w14:textId="77777777" w:rsidTr="007107F3">
        <w:trPr>
          <w:trHeight w:val="887"/>
        </w:trPr>
        <w:tc>
          <w:tcPr>
            <w:tcW w:w="1591" w:type="pct"/>
          </w:tcPr>
          <w:p w14:paraId="19C2F001" w14:textId="00F0E108" w:rsidR="007107F3" w:rsidRPr="004A18B8" w:rsidRDefault="007107F3" w:rsidP="00DB0F1D">
            <w:pPr>
              <w:pStyle w:val="Grundtext"/>
              <w:spacing w:after="0" w:line="240" w:lineRule="atLeast"/>
              <w:rPr>
                <w:sz w:val="21"/>
                <w:szCs w:val="21"/>
              </w:rPr>
            </w:pPr>
            <w:r w:rsidRPr="004A18B8">
              <w:rPr>
                <w:sz w:val="21"/>
                <w:szCs w:val="21"/>
                <w:u w:val="single"/>
              </w:rPr>
              <w:t xml:space="preserve">Quartalsaustausch: </w:t>
            </w:r>
            <w:r w:rsidRPr="004A18B8">
              <w:rPr>
                <w:sz w:val="21"/>
                <w:szCs w:val="21"/>
              </w:rPr>
              <w:t xml:space="preserve">keine Voraussetzungen bezüglich des Notendurchschnitts </w:t>
            </w:r>
          </w:p>
        </w:tc>
        <w:tc>
          <w:tcPr>
            <w:tcW w:w="707" w:type="pct"/>
          </w:tcPr>
          <w:p w14:paraId="667E1C0B" w14:textId="77777777" w:rsidR="007107F3" w:rsidRPr="004A18B8" w:rsidRDefault="009D6C29" w:rsidP="00DB0F1D">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628249019"/>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0F06CF5B" w14:textId="1200981E" w:rsidR="007107F3" w:rsidRPr="004A18B8" w:rsidRDefault="009D6C29" w:rsidP="00DB0F1D">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6757973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134D851E" w14:textId="77777777" w:rsidR="007107F3" w:rsidRPr="004A18B8" w:rsidRDefault="009D6C29" w:rsidP="00DB0F1D">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124002163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1FF88613" w14:textId="77777777" w:rsidR="007107F3" w:rsidRPr="004A18B8" w:rsidRDefault="009D6C29" w:rsidP="00DB0F1D">
            <w:pPr>
              <w:pStyle w:val="Grundtext"/>
              <w:spacing w:after="0" w:line="240" w:lineRule="atLeast"/>
              <w:jc w:val="center"/>
              <w:rPr>
                <w:rStyle w:val="GrundtextZchn"/>
                <w:rFonts w:eastAsiaTheme="minorEastAsia"/>
                <w:sz w:val="21"/>
                <w:szCs w:val="21"/>
                <w:lang w:eastAsia="de-CH"/>
              </w:rPr>
            </w:pPr>
            <w:sdt>
              <w:sdtPr>
                <w:rPr>
                  <w:rStyle w:val="GrundtextZchn"/>
                  <w:rFonts w:eastAsiaTheme="minorEastAsia"/>
                  <w:sz w:val="21"/>
                  <w:szCs w:val="21"/>
                  <w:lang w:eastAsia="de-CH"/>
                </w:rPr>
                <w:id w:val="-45209917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1C3C46E5" w14:textId="77777777" w:rsidR="007107F3" w:rsidRPr="004A18B8" w:rsidRDefault="009D6C29" w:rsidP="00DB0F1D">
            <w:pPr>
              <w:spacing w:after="0" w:line="240" w:lineRule="atLeast"/>
              <w:jc w:val="center"/>
              <w:rPr>
                <w:rStyle w:val="GrundtextZchn"/>
                <w:rFonts w:eastAsiaTheme="minorEastAsia"/>
                <w:szCs w:val="21"/>
                <w:lang w:eastAsia="de-CH"/>
              </w:rPr>
            </w:pPr>
            <w:sdt>
              <w:sdtPr>
                <w:rPr>
                  <w:rStyle w:val="GrundtextZchn"/>
                  <w:rFonts w:eastAsiaTheme="minorEastAsia"/>
                  <w:szCs w:val="21"/>
                  <w:lang w:eastAsia="de-CH"/>
                </w:rPr>
                <w:id w:val="5235901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bl>
    <w:p w14:paraId="6DC39ABC" w14:textId="647B5EF3" w:rsidR="00B82EE5" w:rsidRPr="004A18B8" w:rsidRDefault="00B82EE5" w:rsidP="00B82EE5">
      <w:pPr>
        <w:rPr>
          <w:rFonts w:eastAsiaTheme="minorEastAsia" w:cs="Arial"/>
        </w:rPr>
      </w:pPr>
    </w:p>
    <w:p w14:paraId="1918168C" w14:textId="55D32A72" w:rsidR="007107F3" w:rsidRPr="00ED464E" w:rsidRDefault="007107F3" w:rsidP="007107F3">
      <w:pPr>
        <w:pStyle w:val="Grundtext"/>
        <w:spacing w:after="0" w:line="240" w:lineRule="atLeast"/>
        <w:rPr>
          <w:szCs w:val="22"/>
        </w:rPr>
      </w:pPr>
      <w:r w:rsidRPr="00ED464E">
        <w:rPr>
          <w:szCs w:val="22"/>
        </w:rPr>
        <w:t>Bemerkungen/Optimierungsvorschläge zur Voraussetzung «</w:t>
      </w:r>
      <w:r w:rsidRPr="00ED464E">
        <w:rPr>
          <w:szCs w:val="22"/>
          <w:u w:val="single"/>
        </w:rPr>
        <w:t xml:space="preserve">Jahresaustausch: </w:t>
      </w:r>
      <w:r w:rsidRPr="00ED464E">
        <w:rPr>
          <w:szCs w:val="22"/>
        </w:rPr>
        <w:t xml:space="preserve">Notendurchschnitt von mindestens 4,0» </w:t>
      </w:r>
    </w:p>
    <w:sdt>
      <w:sdtPr>
        <w:rPr>
          <w:rStyle w:val="AbschnittstitelfettZchn"/>
          <w:rFonts w:ascii="Arial" w:eastAsiaTheme="majorEastAsia" w:hAnsi="Arial"/>
          <w:sz w:val="22"/>
          <w:szCs w:val="22"/>
        </w:rPr>
        <w:id w:val="-1621749151"/>
        <w:placeholder>
          <w:docPart w:val="0613485880124BFBBC8782DE77BC64E3"/>
        </w:placeholder>
        <w:showingPlcHdr/>
      </w:sdtPr>
      <w:sdtEndPr>
        <w:rPr>
          <w:rStyle w:val="AbschnittstitelfettZchn"/>
        </w:rPr>
      </w:sdtEndPr>
      <w:sdtContent>
        <w:p w14:paraId="4C25C297" w14:textId="77777777" w:rsidR="007107F3" w:rsidRPr="00ED464E" w:rsidRDefault="007107F3" w:rsidP="007107F3">
          <w:pPr>
            <w:pStyle w:val="Grundtext"/>
            <w:spacing w:line="240" w:lineRule="atLeast"/>
            <w:rPr>
              <w:rStyle w:val="AbschnittstitelfettZchn"/>
              <w:rFonts w:ascii="Arial" w:eastAsiaTheme="majorEastAsia" w:hAnsi="Arial"/>
              <w:sz w:val="22"/>
              <w:szCs w:val="22"/>
            </w:rPr>
          </w:pPr>
          <w:r w:rsidRPr="00ED464E">
            <w:rPr>
              <w:rStyle w:val="Platzhaltertext"/>
              <w:szCs w:val="22"/>
            </w:rPr>
            <w:t>Klicken oder tippen Sie hier, um Text einzugeben.</w:t>
          </w:r>
        </w:p>
      </w:sdtContent>
    </w:sdt>
    <w:p w14:paraId="7AE7978F" w14:textId="1AE1DD62" w:rsidR="007107F3" w:rsidRPr="00ED464E" w:rsidRDefault="007107F3" w:rsidP="007107F3">
      <w:pPr>
        <w:pStyle w:val="Grundtext"/>
        <w:spacing w:after="0" w:line="240" w:lineRule="atLeast"/>
        <w:rPr>
          <w:szCs w:val="22"/>
        </w:rPr>
      </w:pPr>
      <w:r w:rsidRPr="00ED464E">
        <w:rPr>
          <w:szCs w:val="22"/>
        </w:rPr>
        <w:t>Bemerkungen/Optimierungsvorschläge zur Voraussetzung «</w:t>
      </w:r>
      <w:r w:rsidRPr="00ED464E">
        <w:rPr>
          <w:szCs w:val="22"/>
          <w:u w:val="single"/>
        </w:rPr>
        <w:t xml:space="preserve">Semesteraustausch: </w:t>
      </w:r>
      <w:r w:rsidRPr="00ED464E">
        <w:rPr>
          <w:szCs w:val="22"/>
        </w:rPr>
        <w:t xml:space="preserve">Notendurchschnitt von mindestens 4,5» </w:t>
      </w:r>
    </w:p>
    <w:sdt>
      <w:sdtPr>
        <w:rPr>
          <w:rStyle w:val="AbschnittstitelfettZchn"/>
          <w:rFonts w:ascii="Arial" w:eastAsiaTheme="majorEastAsia" w:hAnsi="Arial"/>
          <w:sz w:val="22"/>
          <w:szCs w:val="22"/>
        </w:rPr>
        <w:id w:val="1510804466"/>
        <w:placeholder>
          <w:docPart w:val="912F90B5440941919C8F20516E86DF5E"/>
        </w:placeholder>
        <w:showingPlcHdr/>
      </w:sdtPr>
      <w:sdtEndPr>
        <w:rPr>
          <w:rStyle w:val="AbschnittstitelfettZchn"/>
        </w:rPr>
      </w:sdtEndPr>
      <w:sdtContent>
        <w:p w14:paraId="27F7D581" w14:textId="77777777" w:rsidR="007107F3" w:rsidRPr="00ED464E" w:rsidRDefault="007107F3" w:rsidP="007107F3">
          <w:pPr>
            <w:pStyle w:val="Grundtext"/>
            <w:spacing w:line="240" w:lineRule="atLeast"/>
            <w:rPr>
              <w:rStyle w:val="AbschnittstitelfettZchn"/>
              <w:rFonts w:ascii="Arial" w:eastAsiaTheme="majorEastAsia" w:hAnsi="Arial"/>
              <w:sz w:val="22"/>
              <w:szCs w:val="22"/>
            </w:rPr>
          </w:pPr>
          <w:r w:rsidRPr="00ED464E">
            <w:rPr>
              <w:rStyle w:val="Platzhaltertext"/>
              <w:szCs w:val="22"/>
            </w:rPr>
            <w:t>Klicken oder tippen Sie hier, um Text einzugeben.</w:t>
          </w:r>
        </w:p>
      </w:sdtContent>
    </w:sdt>
    <w:p w14:paraId="68142FC3" w14:textId="21103228" w:rsidR="007107F3" w:rsidRPr="00ED464E" w:rsidRDefault="007107F3" w:rsidP="000142B3">
      <w:pPr>
        <w:pStyle w:val="fett0"/>
        <w:spacing w:line="240" w:lineRule="atLeast"/>
        <w:rPr>
          <w:rFonts w:cs="Arial"/>
          <w:b w:val="0"/>
          <w:bCs/>
          <w:sz w:val="22"/>
          <w:szCs w:val="22"/>
        </w:rPr>
      </w:pPr>
      <w:r w:rsidRPr="00ED464E">
        <w:rPr>
          <w:rFonts w:cs="Arial"/>
          <w:b w:val="0"/>
          <w:bCs/>
          <w:sz w:val="22"/>
          <w:szCs w:val="22"/>
        </w:rPr>
        <w:t>Bemerkungen/Optimierungsvorschläge zu «</w:t>
      </w:r>
      <w:r w:rsidRPr="00ED464E">
        <w:rPr>
          <w:rFonts w:cs="Arial"/>
          <w:b w:val="0"/>
          <w:bCs/>
          <w:sz w:val="22"/>
          <w:szCs w:val="22"/>
          <w:u w:val="single"/>
        </w:rPr>
        <w:t xml:space="preserve">Quartalsaustausch: </w:t>
      </w:r>
      <w:r w:rsidRPr="00ED464E">
        <w:rPr>
          <w:rFonts w:cs="Arial"/>
          <w:b w:val="0"/>
          <w:bCs/>
          <w:sz w:val="22"/>
          <w:szCs w:val="22"/>
        </w:rPr>
        <w:t xml:space="preserve">keine Voraussetzungen bezüglich des Notendurchschnitts» </w:t>
      </w:r>
    </w:p>
    <w:sdt>
      <w:sdtPr>
        <w:rPr>
          <w:rStyle w:val="AbschnittstitelfettZchn"/>
          <w:rFonts w:ascii="Arial" w:eastAsiaTheme="majorEastAsia" w:hAnsi="Arial"/>
          <w:sz w:val="22"/>
          <w:szCs w:val="22"/>
        </w:rPr>
        <w:id w:val="-832990651"/>
        <w:placeholder>
          <w:docPart w:val="B11E6FEC06304C7C86BC561135A782FD"/>
        </w:placeholder>
        <w:showingPlcHdr/>
      </w:sdtPr>
      <w:sdtEndPr>
        <w:rPr>
          <w:rStyle w:val="AbschnittstitelfettZchn"/>
        </w:rPr>
      </w:sdtEndPr>
      <w:sdtContent>
        <w:p w14:paraId="6979449F" w14:textId="77777777" w:rsidR="007107F3" w:rsidRPr="00ED464E" w:rsidRDefault="007107F3" w:rsidP="007107F3">
          <w:pPr>
            <w:pStyle w:val="Grundtext"/>
            <w:spacing w:line="240" w:lineRule="atLeast"/>
            <w:rPr>
              <w:rStyle w:val="AbschnittstitelfettZchn"/>
              <w:rFonts w:ascii="Arial" w:eastAsiaTheme="majorEastAsia" w:hAnsi="Arial"/>
              <w:sz w:val="22"/>
              <w:szCs w:val="22"/>
            </w:rPr>
          </w:pPr>
          <w:r w:rsidRPr="00ED464E">
            <w:rPr>
              <w:rStyle w:val="Platzhaltertext"/>
              <w:szCs w:val="22"/>
            </w:rPr>
            <w:t>Klicken oder tippen Sie hier, um Text einzugeben.</w:t>
          </w:r>
        </w:p>
      </w:sdtContent>
    </w:sdt>
    <w:p w14:paraId="6C4A8078" w14:textId="77777777" w:rsidR="007107F3" w:rsidRPr="004A18B8" w:rsidRDefault="007107F3" w:rsidP="007107F3">
      <w:pPr>
        <w:pStyle w:val="fett0"/>
        <w:spacing w:line="240" w:lineRule="atLeast"/>
        <w:rPr>
          <w:b w:val="0"/>
          <w:szCs w:val="21"/>
        </w:rPr>
      </w:pPr>
    </w:p>
    <w:p w14:paraId="4DF35C58" w14:textId="77777777" w:rsidR="007107F3" w:rsidRPr="004A18B8" w:rsidRDefault="007107F3" w:rsidP="00B82EE5">
      <w:pPr>
        <w:rPr>
          <w:rFonts w:eastAsiaTheme="minorEastAsia" w:cs="Arial"/>
        </w:rPr>
      </w:pPr>
    </w:p>
    <w:p w14:paraId="56211EE9" w14:textId="77777777" w:rsidR="007107F3" w:rsidRPr="004A18B8" w:rsidRDefault="007107F3" w:rsidP="00B82EE5">
      <w:pPr>
        <w:rPr>
          <w:rFonts w:eastAsiaTheme="minorEastAsia" w:cs="Arial"/>
        </w:rPr>
      </w:pPr>
    </w:p>
    <w:p w14:paraId="121614B2" w14:textId="72F6AC69" w:rsidR="00784713" w:rsidRPr="004A18B8" w:rsidRDefault="00784713" w:rsidP="00784713">
      <w:pPr>
        <w:pStyle w:val="berschrift2"/>
      </w:pPr>
      <w:r w:rsidRPr="004A18B8">
        <w:lastRenderedPageBreak/>
        <w:t>Bewilligung des Austausches</w:t>
      </w:r>
    </w:p>
    <w:p w14:paraId="3CAE4B45" w14:textId="723C6646" w:rsidR="00784713" w:rsidRDefault="00784713" w:rsidP="00784713">
      <w:pPr>
        <w:rPr>
          <w:rStyle w:val="GrundtextZchn"/>
          <w:rFonts w:eastAsiaTheme="minorEastAsia"/>
          <w:szCs w:val="21"/>
          <w:lang w:eastAsia="de-CH"/>
        </w:rPr>
      </w:pPr>
      <w:r w:rsidRPr="004A18B8">
        <w:rPr>
          <w:rFonts w:eastAsia="Arial" w:cs="Arial"/>
        </w:rPr>
        <w:t xml:space="preserve">Sind Sie damit einverstanden, dass </w:t>
      </w:r>
      <w:r w:rsidR="0052156A" w:rsidRPr="004A18B8">
        <w:rPr>
          <w:rFonts w:eastAsia="Arial" w:cs="Arial"/>
        </w:rPr>
        <w:t>der Austausch zu bewilligen ist,</w:t>
      </w:r>
      <w:r w:rsidRPr="004A18B8">
        <w:rPr>
          <w:rFonts w:eastAsia="Arial" w:cs="Arial"/>
        </w:rPr>
        <w:t xml:space="preserve"> wenn die Voraussetzungen erfüllt sind und gewährleistet ist, dass während des Austauschs ein ordentlicher Schulbesuch an einem Gymnasium oder an einer vergleichbaren Schule erfolgt</w:t>
      </w:r>
      <w:r w:rsidR="00864A85" w:rsidRPr="004A18B8">
        <w:rPr>
          <w:rFonts w:eastAsia="Arial" w:cs="Arial"/>
        </w:rPr>
        <w:t xml:space="preserve"> (vgl. §6 Abs. 2 des Vorentwurfs zum Reglement betreffend Austausch und Mobilität von Schülerinnen und Schülern der Gymnasien des Kantons Zürich)</w:t>
      </w:r>
      <w:r w:rsidRPr="004A18B8">
        <w:rPr>
          <w:rFonts w:eastAsia="Arial" w:cs="Arial"/>
        </w:rPr>
        <w:t>?</w:t>
      </w:r>
      <w:r w:rsidRPr="004A18B8">
        <w:rPr>
          <w:rStyle w:val="GrundtextZchn"/>
          <w:rFonts w:eastAsiaTheme="minorEastAsia"/>
          <w:szCs w:val="21"/>
          <w:lang w:eastAsia="de-CH"/>
        </w:rPr>
        <w:t xml:space="preserve"> </w:t>
      </w:r>
    </w:p>
    <w:p w14:paraId="37F9281A" w14:textId="2AC380C7" w:rsidR="004A18B8" w:rsidRPr="004A18B8" w:rsidRDefault="009D6C29" w:rsidP="004A18B8">
      <w:pPr>
        <w:pStyle w:val="Grundtext"/>
        <w:spacing w:after="0" w:line="240" w:lineRule="atLeast"/>
        <w:rPr>
          <w:rStyle w:val="GrundtextZchn"/>
          <w:rFonts w:eastAsiaTheme="minorEastAsia"/>
          <w:sz w:val="21"/>
          <w:szCs w:val="21"/>
          <w:lang w:eastAsia="de-CH"/>
        </w:rPr>
      </w:pPr>
      <w:sdt>
        <w:sdtPr>
          <w:rPr>
            <w:rStyle w:val="GrundtextZchn"/>
            <w:rFonts w:eastAsiaTheme="minorEastAsia"/>
            <w:szCs w:val="21"/>
            <w:lang w:eastAsia="de-CH"/>
          </w:rPr>
          <w:id w:val="-875777954"/>
          <w14:checkbox>
            <w14:checked w14:val="0"/>
            <w14:checkedState w14:val="2612" w14:font="MS Gothic"/>
            <w14:uncheckedState w14:val="2610" w14:font="MS Gothic"/>
          </w14:checkbox>
        </w:sdtPr>
        <w:sdtEndPr>
          <w:rPr>
            <w:rStyle w:val="GrundtextZchn"/>
          </w:rPr>
        </w:sdtEndPr>
        <w:sdtContent>
          <w:r w:rsidR="004A18B8" w:rsidRPr="004A18B8">
            <w:rPr>
              <w:rStyle w:val="GrundtextZchn"/>
              <w:rFonts w:ascii="MS Gothic" w:eastAsia="MS Gothic" w:hAnsi="MS Gothic"/>
              <w:sz w:val="21"/>
              <w:szCs w:val="21"/>
              <w:lang w:eastAsia="de-CH"/>
            </w:rPr>
            <w:t>☐</w:t>
          </w:r>
        </w:sdtContent>
      </w:sdt>
      <w:r w:rsidR="004A18B8" w:rsidRPr="004A18B8">
        <w:rPr>
          <w:rStyle w:val="GrundtextZchn"/>
          <w:rFonts w:eastAsiaTheme="minorEastAsia"/>
          <w:sz w:val="21"/>
          <w:szCs w:val="21"/>
          <w:lang w:eastAsia="de-CH"/>
        </w:rPr>
        <w:t xml:space="preserve"> einverstanden </w:t>
      </w:r>
    </w:p>
    <w:p w14:paraId="357029CA" w14:textId="77777777" w:rsidR="004A18B8" w:rsidRPr="004A18B8" w:rsidRDefault="009D6C29" w:rsidP="004A18B8">
      <w:pPr>
        <w:pStyle w:val="Grundtext"/>
        <w:spacing w:after="0" w:line="240" w:lineRule="atLeast"/>
        <w:rPr>
          <w:rStyle w:val="GrundtextZchn"/>
          <w:rFonts w:eastAsiaTheme="minorEastAsia"/>
          <w:sz w:val="21"/>
          <w:szCs w:val="21"/>
          <w:lang w:eastAsia="de-CH"/>
        </w:rPr>
      </w:pPr>
      <w:sdt>
        <w:sdtPr>
          <w:rPr>
            <w:rStyle w:val="GrundtextZchn"/>
            <w:rFonts w:eastAsiaTheme="minorEastAsia"/>
            <w:szCs w:val="21"/>
            <w:lang w:eastAsia="de-CH"/>
          </w:rPr>
          <w:id w:val="-856420704"/>
          <w14:checkbox>
            <w14:checked w14:val="0"/>
            <w14:checkedState w14:val="2612" w14:font="MS Gothic"/>
            <w14:uncheckedState w14:val="2610" w14:font="MS Gothic"/>
          </w14:checkbox>
        </w:sdtPr>
        <w:sdtEndPr>
          <w:rPr>
            <w:rStyle w:val="GrundtextZchn"/>
          </w:rPr>
        </w:sdtEndPr>
        <w:sdtContent>
          <w:r w:rsidR="004A18B8" w:rsidRPr="004A18B8">
            <w:rPr>
              <w:rStyle w:val="GrundtextZchn"/>
              <w:rFonts w:ascii="MS Gothic" w:eastAsia="MS Gothic" w:hAnsi="MS Gothic"/>
              <w:sz w:val="21"/>
              <w:szCs w:val="21"/>
              <w:lang w:eastAsia="de-CH"/>
            </w:rPr>
            <w:t>☐</w:t>
          </w:r>
        </w:sdtContent>
      </w:sdt>
      <w:r w:rsidR="004A18B8" w:rsidRPr="004A18B8">
        <w:rPr>
          <w:rStyle w:val="GrundtextZchn"/>
          <w:rFonts w:eastAsiaTheme="minorEastAsia"/>
          <w:sz w:val="21"/>
          <w:szCs w:val="21"/>
          <w:lang w:eastAsia="de-CH"/>
        </w:rPr>
        <w:t xml:space="preserve"> eher einverstanden </w:t>
      </w:r>
    </w:p>
    <w:p w14:paraId="27A10F3C" w14:textId="58D667A5" w:rsidR="00784713" w:rsidRPr="004A18B8" w:rsidRDefault="009D6C29" w:rsidP="00784713">
      <w:pPr>
        <w:pStyle w:val="Grundtext"/>
        <w:spacing w:after="0" w:line="240" w:lineRule="atLeast"/>
        <w:rPr>
          <w:rStyle w:val="GrundtextZchn"/>
          <w:rFonts w:eastAsiaTheme="minorEastAsia"/>
          <w:sz w:val="21"/>
          <w:szCs w:val="21"/>
          <w:lang w:eastAsia="de-CH"/>
        </w:rPr>
      </w:pPr>
      <w:sdt>
        <w:sdtPr>
          <w:rPr>
            <w:rStyle w:val="GrundtextZchn"/>
            <w:rFonts w:eastAsiaTheme="minorEastAsia"/>
            <w:szCs w:val="21"/>
            <w:lang w:eastAsia="de-CH"/>
          </w:rPr>
          <w:id w:val="1584495924"/>
          <w14:checkbox>
            <w14:checked w14:val="0"/>
            <w14:checkedState w14:val="2612" w14:font="MS Gothic"/>
            <w14:uncheckedState w14:val="2610" w14:font="MS Gothic"/>
          </w14:checkbox>
        </w:sdtPr>
        <w:sdtEndPr>
          <w:rPr>
            <w:rStyle w:val="GrundtextZchn"/>
          </w:rPr>
        </w:sdtEndPr>
        <w:sdtContent>
          <w:r w:rsidR="00784713" w:rsidRPr="004A18B8">
            <w:rPr>
              <w:rStyle w:val="GrundtextZchn"/>
              <w:rFonts w:ascii="MS Gothic" w:eastAsia="MS Gothic" w:hAnsi="MS Gothic"/>
              <w:sz w:val="21"/>
              <w:szCs w:val="21"/>
              <w:lang w:eastAsia="de-CH"/>
            </w:rPr>
            <w:t>☐</w:t>
          </w:r>
        </w:sdtContent>
      </w:sdt>
      <w:r w:rsidR="00784713" w:rsidRPr="004A18B8">
        <w:rPr>
          <w:rStyle w:val="GrundtextZchn"/>
          <w:rFonts w:eastAsiaTheme="minorEastAsia"/>
          <w:sz w:val="21"/>
          <w:szCs w:val="21"/>
          <w:lang w:eastAsia="de-CH"/>
        </w:rPr>
        <w:t xml:space="preserve"> eher nicht einverstanden </w:t>
      </w:r>
    </w:p>
    <w:p w14:paraId="68D24264" w14:textId="76A2BF69" w:rsidR="00784713" w:rsidRPr="004A18B8" w:rsidRDefault="009D6C29" w:rsidP="00784713">
      <w:pPr>
        <w:pStyle w:val="Grundtext"/>
        <w:spacing w:after="0" w:line="240" w:lineRule="atLeast"/>
        <w:rPr>
          <w:rStyle w:val="GrundtextZchn"/>
          <w:rFonts w:eastAsiaTheme="minorEastAsia"/>
          <w:sz w:val="21"/>
          <w:szCs w:val="21"/>
          <w:lang w:eastAsia="de-CH"/>
        </w:rPr>
      </w:pPr>
      <w:sdt>
        <w:sdtPr>
          <w:rPr>
            <w:rStyle w:val="GrundtextZchn"/>
            <w:rFonts w:eastAsiaTheme="minorEastAsia"/>
            <w:szCs w:val="21"/>
            <w:lang w:eastAsia="de-CH"/>
          </w:rPr>
          <w:id w:val="-2015448086"/>
          <w14:checkbox>
            <w14:checked w14:val="0"/>
            <w14:checkedState w14:val="2612" w14:font="MS Gothic"/>
            <w14:uncheckedState w14:val="2610" w14:font="MS Gothic"/>
          </w14:checkbox>
        </w:sdtPr>
        <w:sdtEndPr>
          <w:rPr>
            <w:rStyle w:val="GrundtextZchn"/>
          </w:rPr>
        </w:sdtEndPr>
        <w:sdtContent>
          <w:r w:rsidR="00784713" w:rsidRPr="004A18B8">
            <w:rPr>
              <w:rStyle w:val="GrundtextZchn"/>
              <w:rFonts w:ascii="MS Gothic" w:eastAsia="MS Gothic" w:hAnsi="MS Gothic"/>
              <w:sz w:val="21"/>
              <w:szCs w:val="21"/>
              <w:lang w:eastAsia="de-CH"/>
            </w:rPr>
            <w:t>☐</w:t>
          </w:r>
        </w:sdtContent>
      </w:sdt>
      <w:r w:rsidR="00784713" w:rsidRPr="004A18B8">
        <w:rPr>
          <w:rStyle w:val="GrundtextZchn"/>
          <w:rFonts w:eastAsiaTheme="minorEastAsia"/>
          <w:sz w:val="21"/>
          <w:szCs w:val="21"/>
          <w:lang w:eastAsia="de-CH"/>
        </w:rPr>
        <w:t xml:space="preserve"> nicht einverstanden</w:t>
      </w:r>
    </w:p>
    <w:p w14:paraId="6549EF1C" w14:textId="03FBBEA6" w:rsidR="00784713" w:rsidRPr="004A18B8" w:rsidRDefault="009D6C29" w:rsidP="00784713">
      <w:pPr>
        <w:pStyle w:val="Grundtext"/>
        <w:spacing w:after="0" w:line="240" w:lineRule="atLeast"/>
        <w:rPr>
          <w:rStyle w:val="GrundtextZchn"/>
          <w:rFonts w:eastAsiaTheme="minorEastAsia"/>
          <w:sz w:val="21"/>
          <w:szCs w:val="21"/>
          <w:lang w:eastAsia="de-CH"/>
        </w:rPr>
      </w:pPr>
      <w:sdt>
        <w:sdtPr>
          <w:rPr>
            <w:rStyle w:val="GrundtextZchn"/>
            <w:rFonts w:eastAsiaTheme="minorEastAsia"/>
            <w:szCs w:val="21"/>
            <w:lang w:eastAsia="de-CH"/>
          </w:rPr>
          <w:id w:val="-2027859045"/>
          <w14:checkbox>
            <w14:checked w14:val="1"/>
            <w14:checkedState w14:val="2612" w14:font="MS Gothic"/>
            <w14:uncheckedState w14:val="2610" w14:font="MS Gothic"/>
          </w14:checkbox>
        </w:sdtPr>
        <w:sdtEndPr>
          <w:rPr>
            <w:rStyle w:val="GrundtextZchn"/>
          </w:rPr>
        </w:sdtEndPr>
        <w:sdtContent>
          <w:r w:rsidR="00784713" w:rsidRPr="004A18B8">
            <w:rPr>
              <w:rStyle w:val="GrundtextZchn"/>
              <w:rFonts w:ascii="MS Gothic" w:eastAsia="MS Gothic" w:hAnsi="MS Gothic"/>
              <w:sz w:val="21"/>
              <w:szCs w:val="21"/>
              <w:lang w:eastAsia="de-CH"/>
            </w:rPr>
            <w:t>☐</w:t>
          </w:r>
        </w:sdtContent>
      </w:sdt>
      <w:r w:rsidR="00784713" w:rsidRPr="004A18B8">
        <w:rPr>
          <w:rStyle w:val="GrundtextZchn"/>
          <w:rFonts w:eastAsiaTheme="minorEastAsia"/>
          <w:sz w:val="21"/>
          <w:szCs w:val="21"/>
          <w:lang w:eastAsia="de-CH"/>
        </w:rPr>
        <w:t xml:space="preserve"> </w:t>
      </w:r>
      <w:proofErr w:type="gramStart"/>
      <w:r w:rsidR="00784713" w:rsidRPr="004A18B8">
        <w:rPr>
          <w:rStyle w:val="GrundtextZchn"/>
          <w:rFonts w:eastAsiaTheme="minorEastAsia"/>
          <w:sz w:val="21"/>
          <w:szCs w:val="21"/>
          <w:lang w:eastAsia="de-CH"/>
        </w:rPr>
        <w:t>weiss</w:t>
      </w:r>
      <w:proofErr w:type="gramEnd"/>
      <w:r w:rsidR="00784713" w:rsidRPr="004A18B8">
        <w:rPr>
          <w:rStyle w:val="GrundtextZchn"/>
          <w:rFonts w:eastAsiaTheme="minorEastAsia"/>
          <w:sz w:val="21"/>
          <w:szCs w:val="21"/>
          <w:lang w:eastAsia="de-CH"/>
        </w:rPr>
        <w:t xml:space="preserve"> nicht / keine Antwort </w:t>
      </w:r>
    </w:p>
    <w:p w14:paraId="6066FDE1" w14:textId="6BCDAA7D" w:rsidR="00784713" w:rsidRPr="004A18B8" w:rsidRDefault="00784713" w:rsidP="00784713">
      <w:pPr>
        <w:pStyle w:val="Grundtext"/>
        <w:spacing w:after="0" w:line="240" w:lineRule="atLeast"/>
        <w:rPr>
          <w:rFonts w:eastAsiaTheme="minorEastAsia"/>
          <w:sz w:val="21"/>
          <w:szCs w:val="21"/>
          <w:lang w:eastAsia="de-CH"/>
        </w:rPr>
      </w:pPr>
    </w:p>
    <w:p w14:paraId="6A26927A" w14:textId="78593098" w:rsidR="00784713" w:rsidRPr="004A18B8" w:rsidRDefault="00784713" w:rsidP="00784713">
      <w:pPr>
        <w:pStyle w:val="fett0"/>
        <w:spacing w:line="240" w:lineRule="atLeast"/>
        <w:rPr>
          <w:b w:val="0"/>
          <w:bCs/>
          <w:szCs w:val="21"/>
        </w:rPr>
      </w:pPr>
      <w:r w:rsidRPr="004A18B8">
        <w:rPr>
          <w:b w:val="0"/>
          <w:bCs/>
          <w:szCs w:val="21"/>
        </w:rPr>
        <w:t>Bemerkungen/Optimierungsvorschläge</w:t>
      </w:r>
    </w:p>
    <w:p w14:paraId="265511DC" w14:textId="677749CE" w:rsidR="00B82EE5" w:rsidRPr="004A18B8" w:rsidRDefault="00437075" w:rsidP="00784713">
      <w:pPr>
        <w:rPr>
          <w:rStyle w:val="AbschnittstitelfettZchn"/>
          <w:rFonts w:ascii="Arial" w:eastAsiaTheme="majorEastAsia" w:hAnsi="Arial"/>
        </w:rPr>
      </w:pPr>
      <w:r w:rsidRPr="004A18B8">
        <w:rPr>
          <w:rStyle w:val="Platzhaltertext"/>
        </w:rPr>
        <w:t>Klicken oder tippen Sie hier, um Text einzugeben.</w:t>
      </w:r>
    </w:p>
    <w:p w14:paraId="1BE1B4E6" w14:textId="77777777" w:rsidR="00483E90" w:rsidRPr="004A18B8" w:rsidRDefault="00483E90" w:rsidP="00483E90">
      <w:pPr>
        <w:pStyle w:val="berschrift1"/>
        <w:numPr>
          <w:ilvl w:val="0"/>
          <w:numId w:val="0"/>
        </w:numPr>
        <w:ind w:left="432" w:hanging="432"/>
        <w:rPr>
          <w:rFonts w:ascii="Arial" w:hAnsi="Arial" w:cs="Arial"/>
          <w:sz w:val="21"/>
          <w:szCs w:val="21"/>
        </w:rPr>
      </w:pPr>
    </w:p>
    <w:p w14:paraId="6E658FFE" w14:textId="7B5515FC" w:rsidR="00784713" w:rsidRPr="004A18B8" w:rsidRDefault="00784713" w:rsidP="00784713">
      <w:pPr>
        <w:pStyle w:val="berschrift1"/>
        <w:numPr>
          <w:ilvl w:val="0"/>
          <w:numId w:val="35"/>
        </w:numPr>
      </w:pPr>
      <w:r w:rsidRPr="004A18B8">
        <w:t>Wiedereintritt ohne Aufnahmeprüfung</w:t>
      </w:r>
    </w:p>
    <w:p w14:paraId="4951F696" w14:textId="2FD7CC7C" w:rsidR="00784713" w:rsidRPr="004A18B8" w:rsidRDefault="00784713" w:rsidP="00784713">
      <w:pPr>
        <w:pStyle w:val="berschrift2"/>
      </w:pPr>
      <w:r w:rsidRPr="004A18B8">
        <w:t xml:space="preserve">Rückkehr nach einem </w:t>
      </w:r>
      <w:r w:rsidR="00483E90" w:rsidRPr="004A18B8">
        <w:t>Jahresa</w:t>
      </w:r>
      <w:r w:rsidRPr="004A18B8">
        <w:t>ustausch</w:t>
      </w:r>
    </w:p>
    <w:p w14:paraId="63AD6C0A" w14:textId="6A62250E" w:rsidR="00483E90" w:rsidRPr="004A18B8" w:rsidRDefault="00483E90" w:rsidP="00784713">
      <w:pPr>
        <w:rPr>
          <w:rFonts w:eastAsia="Arial" w:cs="Arial"/>
        </w:rPr>
      </w:pPr>
      <w:r w:rsidRPr="004A18B8">
        <w:rPr>
          <w:rFonts w:eastAsia="Arial" w:cs="Arial"/>
        </w:rPr>
        <w:t>Sind Sie mit folgenden Regelungen zum Wiedereintritt in die angestammte Klasse nach einem Jahresaustausch einverstanden</w:t>
      </w:r>
      <w:r w:rsidR="00D61B67" w:rsidRPr="004A18B8">
        <w:rPr>
          <w:rFonts w:eastAsia="Arial" w:cs="Arial"/>
        </w:rPr>
        <w:t xml:space="preserve"> (vgl. §8 Abs. 3 und 4 des Vorentwurfs zum </w:t>
      </w:r>
      <w:r w:rsidR="00D61B67" w:rsidRPr="004A18B8">
        <w:rPr>
          <w:szCs w:val="21"/>
        </w:rPr>
        <w:t>Reglement betreffend Austausch und Mobilität von Schülerinnen und Schülern der Gymnasien des Kantons Zürich</w:t>
      </w:r>
      <w:r w:rsidR="00D61B67" w:rsidRPr="004A18B8">
        <w:rPr>
          <w:rFonts w:eastAsia="Arial" w:cs="Arial"/>
        </w:rPr>
        <w:t>)</w:t>
      </w:r>
      <w:r w:rsidRPr="004A18B8">
        <w:rPr>
          <w:rFonts w:eastAsia="Arial" w:cs="Arial"/>
        </w:rPr>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1202"/>
        <w:gridCol w:w="1160"/>
        <w:gridCol w:w="1160"/>
        <w:gridCol w:w="1160"/>
        <w:gridCol w:w="1116"/>
      </w:tblGrid>
      <w:tr w:rsidR="007107F3" w:rsidRPr="004A18B8" w14:paraId="32C92E4A" w14:textId="77777777" w:rsidTr="007107F3">
        <w:tc>
          <w:tcPr>
            <w:tcW w:w="1591" w:type="pct"/>
          </w:tcPr>
          <w:p w14:paraId="03EDADED" w14:textId="77777777" w:rsidR="007107F3" w:rsidRPr="004A18B8" w:rsidRDefault="007107F3" w:rsidP="00DB0F1D">
            <w:pPr>
              <w:pStyle w:val="Grundtext"/>
              <w:spacing w:after="0" w:line="240" w:lineRule="atLeast"/>
              <w:rPr>
                <w:b/>
                <w:sz w:val="21"/>
                <w:szCs w:val="21"/>
              </w:rPr>
            </w:pPr>
          </w:p>
        </w:tc>
        <w:tc>
          <w:tcPr>
            <w:tcW w:w="707" w:type="pct"/>
          </w:tcPr>
          <w:p w14:paraId="5035FD04" w14:textId="77777777" w:rsidR="007107F3" w:rsidRPr="004A18B8" w:rsidRDefault="007107F3" w:rsidP="00DB0F1D">
            <w:pPr>
              <w:pStyle w:val="Grundtext"/>
              <w:spacing w:after="0" w:line="240" w:lineRule="atLeast"/>
              <w:jc w:val="center"/>
              <w:rPr>
                <w:sz w:val="21"/>
                <w:szCs w:val="21"/>
              </w:rPr>
            </w:pPr>
            <w:proofErr w:type="spellStart"/>
            <w:r w:rsidRPr="004A18B8">
              <w:rPr>
                <w:sz w:val="21"/>
                <w:szCs w:val="21"/>
              </w:rPr>
              <w:t>ei</w:t>
            </w:r>
            <w:r w:rsidRPr="004A18B8">
              <w:t>nver</w:t>
            </w:r>
            <w:proofErr w:type="spellEnd"/>
            <w:r w:rsidRPr="004A18B8">
              <w:t>-</w:t>
            </w:r>
            <w:r w:rsidRPr="004A18B8">
              <w:br/>
              <w:t>standen</w:t>
            </w:r>
          </w:p>
        </w:tc>
        <w:tc>
          <w:tcPr>
            <w:tcW w:w="682" w:type="pct"/>
          </w:tcPr>
          <w:p w14:paraId="42386AD4" w14:textId="5B4A3B1B" w:rsidR="007107F3" w:rsidRPr="004A18B8" w:rsidRDefault="007107F3" w:rsidP="00DB0F1D">
            <w:pPr>
              <w:pStyle w:val="Grundtext"/>
              <w:spacing w:after="0" w:line="240" w:lineRule="atLeast"/>
              <w:jc w:val="center"/>
              <w:rPr>
                <w:sz w:val="21"/>
                <w:szCs w:val="21"/>
              </w:rPr>
            </w:pPr>
            <w:r w:rsidRPr="004A18B8">
              <w:rPr>
                <w:sz w:val="21"/>
                <w:szCs w:val="21"/>
              </w:rPr>
              <w:t>eher einverstanden</w:t>
            </w:r>
          </w:p>
        </w:tc>
        <w:tc>
          <w:tcPr>
            <w:tcW w:w="682" w:type="pct"/>
          </w:tcPr>
          <w:p w14:paraId="096721D5" w14:textId="77777777" w:rsidR="007107F3" w:rsidRPr="004A18B8" w:rsidRDefault="007107F3" w:rsidP="00DB0F1D">
            <w:pPr>
              <w:pStyle w:val="Grundtext"/>
              <w:spacing w:after="0" w:line="240" w:lineRule="atLeast"/>
              <w:jc w:val="center"/>
              <w:rPr>
                <w:sz w:val="21"/>
                <w:szCs w:val="21"/>
              </w:rPr>
            </w:pPr>
            <w:r w:rsidRPr="004A18B8">
              <w:rPr>
                <w:sz w:val="21"/>
                <w:szCs w:val="21"/>
              </w:rPr>
              <w:t xml:space="preserve">eher nicht </w:t>
            </w:r>
            <w:proofErr w:type="spellStart"/>
            <w:r w:rsidRPr="004A18B8">
              <w:rPr>
                <w:sz w:val="21"/>
                <w:szCs w:val="21"/>
              </w:rPr>
              <w:t>einver</w:t>
            </w:r>
            <w:proofErr w:type="spellEnd"/>
            <w:r w:rsidRPr="004A18B8">
              <w:rPr>
                <w:sz w:val="21"/>
                <w:szCs w:val="21"/>
              </w:rPr>
              <w:t>-standen</w:t>
            </w:r>
          </w:p>
        </w:tc>
        <w:tc>
          <w:tcPr>
            <w:tcW w:w="682" w:type="pct"/>
          </w:tcPr>
          <w:p w14:paraId="5489A18C" w14:textId="49CA746B" w:rsidR="007107F3" w:rsidRPr="004A18B8" w:rsidRDefault="007107F3" w:rsidP="00DB0F1D">
            <w:pPr>
              <w:pStyle w:val="Grundtext"/>
              <w:spacing w:after="0" w:line="240" w:lineRule="atLeast"/>
              <w:jc w:val="center"/>
              <w:rPr>
                <w:sz w:val="21"/>
                <w:szCs w:val="21"/>
              </w:rPr>
            </w:pPr>
            <w:r w:rsidRPr="004A18B8">
              <w:rPr>
                <w:sz w:val="21"/>
                <w:szCs w:val="21"/>
              </w:rPr>
              <w:t>nicht einverstanden</w:t>
            </w:r>
          </w:p>
        </w:tc>
        <w:tc>
          <w:tcPr>
            <w:tcW w:w="656" w:type="pct"/>
          </w:tcPr>
          <w:p w14:paraId="3F076867" w14:textId="2D269B83" w:rsidR="007107F3" w:rsidRPr="004A18B8" w:rsidRDefault="007107F3" w:rsidP="00DB0F1D">
            <w:pPr>
              <w:pStyle w:val="Grundtext"/>
              <w:spacing w:after="0" w:line="240" w:lineRule="atLeast"/>
              <w:jc w:val="center"/>
              <w:rPr>
                <w:sz w:val="21"/>
                <w:szCs w:val="21"/>
              </w:rPr>
            </w:pPr>
            <w:proofErr w:type="gramStart"/>
            <w:r w:rsidRPr="004A18B8">
              <w:rPr>
                <w:sz w:val="21"/>
                <w:szCs w:val="21"/>
              </w:rPr>
              <w:t>weiss</w:t>
            </w:r>
            <w:proofErr w:type="gramEnd"/>
            <w:r w:rsidRPr="004A18B8">
              <w:rPr>
                <w:sz w:val="21"/>
                <w:szCs w:val="21"/>
              </w:rPr>
              <w:t xml:space="preserve"> nicht / keine Antwort</w:t>
            </w:r>
          </w:p>
        </w:tc>
      </w:tr>
      <w:tr w:rsidR="007107F3" w:rsidRPr="004A18B8" w14:paraId="348521FC" w14:textId="77777777" w:rsidTr="007107F3">
        <w:tc>
          <w:tcPr>
            <w:tcW w:w="1591" w:type="pct"/>
          </w:tcPr>
          <w:p w14:paraId="6876366B" w14:textId="2391D32B" w:rsidR="007107F3" w:rsidRPr="004A18B8" w:rsidRDefault="007107F3" w:rsidP="00DB0F1D">
            <w:pPr>
              <w:pStyle w:val="Grundtext"/>
              <w:spacing w:after="0" w:line="240" w:lineRule="atLeast"/>
              <w:rPr>
                <w:sz w:val="21"/>
                <w:szCs w:val="21"/>
              </w:rPr>
            </w:pPr>
            <w:r w:rsidRPr="004A18B8">
              <w:rPr>
                <w:sz w:val="21"/>
                <w:szCs w:val="21"/>
              </w:rPr>
              <w:t>Ein Wiedereintritt in die angestammte Klasse ist mit Notendurchschnitt von mindestens 4,75 möglich.</w:t>
            </w:r>
          </w:p>
          <w:p w14:paraId="376BEFA4" w14:textId="4365D46A" w:rsidR="007107F3" w:rsidRPr="004A18B8" w:rsidRDefault="007107F3" w:rsidP="00DB0F1D">
            <w:pPr>
              <w:pStyle w:val="Grundtext"/>
              <w:spacing w:after="0" w:line="240" w:lineRule="atLeast"/>
              <w:rPr>
                <w:sz w:val="21"/>
                <w:szCs w:val="21"/>
              </w:rPr>
            </w:pPr>
          </w:p>
        </w:tc>
        <w:tc>
          <w:tcPr>
            <w:tcW w:w="707" w:type="pct"/>
          </w:tcPr>
          <w:p w14:paraId="42D53C85" w14:textId="77777777" w:rsidR="007107F3" w:rsidRPr="004A18B8" w:rsidRDefault="009D6C29" w:rsidP="00DB0F1D">
            <w:pPr>
              <w:pStyle w:val="Grundtext"/>
              <w:spacing w:after="0" w:line="240" w:lineRule="atLeast"/>
              <w:jc w:val="center"/>
              <w:rPr>
                <w:b/>
                <w:sz w:val="21"/>
                <w:szCs w:val="21"/>
              </w:rPr>
            </w:pPr>
            <w:sdt>
              <w:sdtPr>
                <w:rPr>
                  <w:rStyle w:val="GrundtextZchn"/>
                  <w:rFonts w:eastAsiaTheme="minorHAnsi"/>
                  <w:sz w:val="21"/>
                  <w:szCs w:val="21"/>
                  <w:lang w:eastAsia="de-CH"/>
                </w:rPr>
                <w:id w:val="87280499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 w:val="21"/>
                    <w:szCs w:val="21"/>
                    <w:lang w:eastAsia="de-CH"/>
                  </w:rPr>
                  <w:t>☐</w:t>
                </w:r>
              </w:sdtContent>
            </w:sdt>
          </w:p>
        </w:tc>
        <w:tc>
          <w:tcPr>
            <w:tcW w:w="682" w:type="pct"/>
          </w:tcPr>
          <w:p w14:paraId="097FA146"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14879075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005A9D93"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514203626"/>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82" w:type="pct"/>
          </w:tcPr>
          <w:p w14:paraId="2F5BCB26" w14:textId="77777777" w:rsidR="007107F3" w:rsidRPr="004A18B8" w:rsidRDefault="009D6C29" w:rsidP="00DB0F1D">
            <w:pPr>
              <w:spacing w:after="0" w:line="240" w:lineRule="atLeast"/>
              <w:jc w:val="center"/>
              <w:rPr>
                <w:szCs w:val="21"/>
              </w:rPr>
            </w:pPr>
            <w:sdt>
              <w:sdtPr>
                <w:rPr>
                  <w:rStyle w:val="GrundtextZchn"/>
                  <w:rFonts w:eastAsiaTheme="minorHAnsi"/>
                  <w:szCs w:val="21"/>
                  <w:lang w:eastAsia="de-CH"/>
                </w:rPr>
                <w:id w:val="-1448155098"/>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c>
          <w:tcPr>
            <w:tcW w:w="656" w:type="pct"/>
          </w:tcPr>
          <w:p w14:paraId="6F8D33DD"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HAnsi"/>
                  <w:szCs w:val="21"/>
                  <w:lang w:eastAsia="de-CH"/>
                </w:rPr>
                <w:id w:val="169142177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hint="eastAsia"/>
                    <w:szCs w:val="21"/>
                    <w:lang w:eastAsia="de-CH"/>
                  </w:rPr>
                  <w:t>☐</w:t>
                </w:r>
              </w:sdtContent>
            </w:sdt>
          </w:p>
        </w:tc>
      </w:tr>
      <w:tr w:rsidR="007107F3" w:rsidRPr="004A18B8" w14:paraId="4DB31608" w14:textId="77777777" w:rsidTr="007107F3">
        <w:trPr>
          <w:trHeight w:val="887"/>
        </w:trPr>
        <w:tc>
          <w:tcPr>
            <w:tcW w:w="1591" w:type="pct"/>
          </w:tcPr>
          <w:p w14:paraId="727585ED" w14:textId="1FC92660" w:rsidR="007107F3" w:rsidRPr="004A18B8" w:rsidRDefault="007107F3" w:rsidP="00DB0F1D">
            <w:pPr>
              <w:pStyle w:val="Grundtext"/>
              <w:spacing w:after="0" w:line="240" w:lineRule="atLeast"/>
              <w:rPr>
                <w:sz w:val="21"/>
                <w:szCs w:val="21"/>
              </w:rPr>
            </w:pPr>
            <w:r w:rsidRPr="004A18B8">
              <w:rPr>
                <w:sz w:val="21"/>
                <w:szCs w:val="21"/>
              </w:rPr>
              <w:t xml:space="preserve">Im zweitletzten Schuljahr des Obergymnasiums ist ein Wiedereintritt in der Regel nicht möglich. </w:t>
            </w:r>
          </w:p>
          <w:p w14:paraId="219FDCF2" w14:textId="77777777" w:rsidR="007107F3" w:rsidRPr="004A18B8" w:rsidRDefault="007107F3" w:rsidP="00DB0F1D">
            <w:pPr>
              <w:pStyle w:val="Grundtext"/>
              <w:spacing w:after="0" w:line="240" w:lineRule="atLeast"/>
              <w:rPr>
                <w:sz w:val="21"/>
                <w:szCs w:val="21"/>
              </w:rPr>
            </w:pPr>
          </w:p>
        </w:tc>
        <w:tc>
          <w:tcPr>
            <w:tcW w:w="707" w:type="pct"/>
          </w:tcPr>
          <w:p w14:paraId="0CEBEF88"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24152319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5250F00C"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656188414"/>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0615ECAE"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1214269322"/>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82" w:type="pct"/>
          </w:tcPr>
          <w:p w14:paraId="12258D68" w14:textId="77777777" w:rsidR="007107F3" w:rsidRPr="004A18B8" w:rsidRDefault="009D6C29" w:rsidP="00DB0F1D">
            <w:pPr>
              <w:pStyle w:val="Grundtext"/>
              <w:spacing w:after="0" w:line="240" w:lineRule="atLeast"/>
              <w:jc w:val="center"/>
              <w:rPr>
                <w:rStyle w:val="GrundtextZchn"/>
                <w:b/>
                <w:bCs/>
                <w:sz w:val="21"/>
                <w:szCs w:val="21"/>
              </w:rPr>
            </w:pPr>
            <w:sdt>
              <w:sdtPr>
                <w:rPr>
                  <w:rStyle w:val="GrundtextZchn"/>
                  <w:rFonts w:eastAsiaTheme="minorEastAsia"/>
                  <w:sz w:val="21"/>
                  <w:szCs w:val="21"/>
                  <w:lang w:eastAsia="de-CH"/>
                </w:rPr>
                <w:id w:val="-585296566"/>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 w:val="21"/>
                    <w:szCs w:val="21"/>
                    <w:lang w:eastAsia="de-CH"/>
                  </w:rPr>
                  <w:t>☐</w:t>
                </w:r>
              </w:sdtContent>
            </w:sdt>
          </w:p>
        </w:tc>
        <w:tc>
          <w:tcPr>
            <w:tcW w:w="656" w:type="pct"/>
          </w:tcPr>
          <w:p w14:paraId="45AE791E" w14:textId="77777777" w:rsidR="007107F3" w:rsidRPr="004A18B8" w:rsidRDefault="009D6C29" w:rsidP="00DB0F1D">
            <w:pPr>
              <w:spacing w:after="0" w:line="240" w:lineRule="atLeast"/>
              <w:jc w:val="center"/>
              <w:rPr>
                <w:rStyle w:val="GrundtextZchn"/>
                <w:rFonts w:eastAsiaTheme="minorHAnsi"/>
                <w:szCs w:val="21"/>
                <w:lang w:eastAsia="de-CH"/>
              </w:rPr>
            </w:pPr>
            <w:sdt>
              <w:sdtPr>
                <w:rPr>
                  <w:rStyle w:val="GrundtextZchn"/>
                  <w:rFonts w:eastAsiaTheme="minorEastAsia"/>
                  <w:szCs w:val="21"/>
                  <w:lang w:eastAsia="de-CH"/>
                </w:rPr>
                <w:id w:val="332644637"/>
                <w14:checkbox>
                  <w14:checked w14:val="0"/>
                  <w14:checkedState w14:val="2612" w14:font="MS Gothic"/>
                  <w14:uncheckedState w14:val="2610" w14:font="MS Gothic"/>
                </w14:checkbox>
              </w:sdtPr>
              <w:sdtEndPr>
                <w:rPr>
                  <w:rStyle w:val="GrundtextZchn"/>
                </w:rPr>
              </w:sdtEndPr>
              <w:sdtContent>
                <w:r w:rsidR="007107F3" w:rsidRPr="004A18B8">
                  <w:rPr>
                    <w:rStyle w:val="GrundtextZchn"/>
                    <w:rFonts w:ascii="MS Gothic" w:eastAsia="MS Gothic" w:hAnsi="MS Gothic"/>
                    <w:szCs w:val="21"/>
                    <w:lang w:eastAsia="de-CH"/>
                  </w:rPr>
                  <w:t>☐</w:t>
                </w:r>
              </w:sdtContent>
            </w:sdt>
          </w:p>
        </w:tc>
      </w:tr>
    </w:tbl>
    <w:p w14:paraId="0D2298C0" w14:textId="77777777" w:rsidR="007107F3" w:rsidRPr="004A18B8" w:rsidRDefault="007107F3" w:rsidP="007107F3">
      <w:pPr>
        <w:pStyle w:val="fett0"/>
        <w:spacing w:line="240" w:lineRule="atLeast"/>
        <w:rPr>
          <w:b w:val="0"/>
          <w:szCs w:val="21"/>
        </w:rPr>
      </w:pPr>
    </w:p>
    <w:p w14:paraId="63B787DF" w14:textId="77777777" w:rsidR="007107F3" w:rsidRPr="004A18B8" w:rsidRDefault="007107F3" w:rsidP="007107F3">
      <w:pPr>
        <w:pStyle w:val="fett0"/>
        <w:spacing w:line="240" w:lineRule="atLeast"/>
        <w:rPr>
          <w:b w:val="0"/>
          <w:szCs w:val="21"/>
        </w:rPr>
      </w:pPr>
    </w:p>
    <w:p w14:paraId="64E2373A" w14:textId="65004856" w:rsidR="007107F3" w:rsidRPr="004A18B8" w:rsidRDefault="00D62BB7" w:rsidP="007107F3">
      <w:pPr>
        <w:pStyle w:val="Grundtext"/>
        <w:spacing w:after="0" w:line="240" w:lineRule="atLeast"/>
        <w:rPr>
          <w:sz w:val="21"/>
          <w:szCs w:val="21"/>
        </w:rPr>
      </w:pPr>
      <w:r>
        <w:rPr>
          <w:szCs w:val="21"/>
        </w:rPr>
        <w:t>B</w:t>
      </w:r>
      <w:r w:rsidR="007107F3" w:rsidRPr="004A18B8">
        <w:rPr>
          <w:szCs w:val="21"/>
        </w:rPr>
        <w:t>emerkungen/Optimierungsvorschläge zur Regelung «</w:t>
      </w:r>
      <w:r w:rsidR="007107F3" w:rsidRPr="004A18B8">
        <w:rPr>
          <w:sz w:val="21"/>
          <w:szCs w:val="21"/>
        </w:rPr>
        <w:t>Ein Wiedereintritt in die angestammte Klasse ist mit Notendurchschnitt von mindestens 4,75 möglich.</w:t>
      </w:r>
      <w:r w:rsidR="007107F3" w:rsidRPr="004A18B8">
        <w:rPr>
          <w:szCs w:val="21"/>
        </w:rPr>
        <w:t xml:space="preserve">» </w:t>
      </w:r>
    </w:p>
    <w:sdt>
      <w:sdtPr>
        <w:rPr>
          <w:rStyle w:val="AbschnittstitelfettZchn"/>
          <w:rFonts w:eastAsiaTheme="majorEastAsia" w:cstheme="minorBidi"/>
        </w:rPr>
        <w:id w:val="-1364826111"/>
        <w:placeholder>
          <w:docPart w:val="5627853B18C34942BA0373F8903EEBF4"/>
        </w:placeholder>
        <w:showingPlcHdr/>
      </w:sdtPr>
      <w:sdtEndPr>
        <w:rPr>
          <w:rStyle w:val="AbschnittstitelfettZchn"/>
        </w:rPr>
      </w:sdtEndPr>
      <w:sdtContent>
        <w:p w14:paraId="556D872F"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5C8787FA" w14:textId="77777777" w:rsidR="007107F3" w:rsidRPr="004A18B8" w:rsidRDefault="007107F3" w:rsidP="007107F3">
      <w:pPr>
        <w:pStyle w:val="fett0"/>
        <w:spacing w:line="240" w:lineRule="atLeast"/>
        <w:rPr>
          <w:b w:val="0"/>
          <w:szCs w:val="21"/>
        </w:rPr>
      </w:pPr>
    </w:p>
    <w:p w14:paraId="7BB5DEAE" w14:textId="56E3F6D7" w:rsidR="007107F3" w:rsidRPr="004A18B8" w:rsidRDefault="007107F3" w:rsidP="007107F3">
      <w:pPr>
        <w:pStyle w:val="Grundtext"/>
        <w:spacing w:after="0" w:line="240" w:lineRule="atLeast"/>
        <w:rPr>
          <w:sz w:val="21"/>
          <w:szCs w:val="21"/>
        </w:rPr>
      </w:pPr>
      <w:r w:rsidRPr="004A18B8">
        <w:rPr>
          <w:szCs w:val="21"/>
        </w:rPr>
        <w:t>Bemerkungen/Optimierungsvorschläge zur Regelung «</w:t>
      </w:r>
      <w:r w:rsidRPr="004A18B8">
        <w:rPr>
          <w:sz w:val="21"/>
          <w:szCs w:val="21"/>
        </w:rPr>
        <w:t>Im zweitletzten Schuljahr des Obergymnasiums ist ein Wiedereintritt in der Regel nicht möglich.</w:t>
      </w:r>
      <w:r w:rsidRPr="004A18B8">
        <w:rPr>
          <w:szCs w:val="21"/>
        </w:rPr>
        <w:t xml:space="preserve">» </w:t>
      </w:r>
    </w:p>
    <w:sdt>
      <w:sdtPr>
        <w:rPr>
          <w:rStyle w:val="AbschnittstitelfettZchn"/>
          <w:rFonts w:eastAsiaTheme="majorEastAsia" w:cstheme="minorBidi"/>
        </w:rPr>
        <w:id w:val="50897328"/>
        <w:placeholder>
          <w:docPart w:val="FBB6FF386100436CB6C150C907CC587A"/>
        </w:placeholder>
        <w:showingPlcHdr/>
      </w:sdtPr>
      <w:sdtEndPr>
        <w:rPr>
          <w:rStyle w:val="AbschnittstitelfettZchn"/>
        </w:rPr>
      </w:sdtEndPr>
      <w:sdtContent>
        <w:p w14:paraId="5BA4A300" w14:textId="77777777" w:rsidR="007107F3" w:rsidRPr="004A18B8" w:rsidRDefault="007107F3" w:rsidP="007107F3">
          <w:pPr>
            <w:pStyle w:val="Grundtext"/>
            <w:spacing w:line="240" w:lineRule="atLeast"/>
            <w:rPr>
              <w:rStyle w:val="AbschnittstitelfettZchn"/>
              <w:rFonts w:eastAsiaTheme="majorEastAsia" w:cstheme="minorHAnsi"/>
              <w:szCs w:val="21"/>
            </w:rPr>
          </w:pPr>
          <w:r w:rsidRPr="004A18B8">
            <w:rPr>
              <w:rStyle w:val="Platzhaltertext"/>
              <w:sz w:val="21"/>
              <w:szCs w:val="21"/>
            </w:rPr>
            <w:t>Klicken oder tippen Sie hier, um Text einzugeben.</w:t>
          </w:r>
        </w:p>
      </w:sdtContent>
    </w:sdt>
    <w:p w14:paraId="72D21BE1" w14:textId="77777777" w:rsidR="007107F3" w:rsidRPr="004A18B8" w:rsidRDefault="007107F3" w:rsidP="007107F3">
      <w:pPr>
        <w:pStyle w:val="fett0"/>
        <w:spacing w:line="240" w:lineRule="atLeast"/>
        <w:rPr>
          <w:b w:val="0"/>
          <w:szCs w:val="21"/>
        </w:rPr>
      </w:pPr>
    </w:p>
    <w:p w14:paraId="7A08C5E8" w14:textId="32E18847" w:rsidR="00784713" w:rsidRPr="004A18B8" w:rsidRDefault="00784713" w:rsidP="00784713">
      <w:pPr>
        <w:pStyle w:val="berschrift1"/>
      </w:pPr>
      <w:r w:rsidRPr="004A18B8">
        <w:t>Allgemeine Bemerkungen</w:t>
      </w:r>
    </w:p>
    <w:p w14:paraId="497E8B31" w14:textId="447CC59B" w:rsidR="00483E90" w:rsidRPr="004A18B8" w:rsidRDefault="00784713" w:rsidP="00483E90">
      <w:pPr>
        <w:pStyle w:val="berschrift2"/>
      </w:pPr>
      <w:r w:rsidRPr="004A18B8">
        <w:t xml:space="preserve">Haben Sie noch weitere Bemerkungen </w:t>
      </w:r>
      <w:r w:rsidR="00483E90" w:rsidRPr="004A18B8">
        <w:t>zum Reglement betreffend Austausch und Mobilität von Schülerinnen und Schülern der Gymnasien des Kantons Zürich (Austauschreglement)?</w:t>
      </w:r>
    </w:p>
    <w:p w14:paraId="3D9D47C6" w14:textId="16AEA268" w:rsidR="00784713" w:rsidRPr="004A18B8" w:rsidRDefault="00784713" w:rsidP="00C17604">
      <w:pPr>
        <w:pStyle w:val="berschrift2"/>
        <w:numPr>
          <w:ilvl w:val="0"/>
          <w:numId w:val="0"/>
        </w:numPr>
      </w:pPr>
    </w:p>
    <w:sdt>
      <w:sdtPr>
        <w:rPr>
          <w:rStyle w:val="AbschnittstitelfettZchn"/>
          <w:rFonts w:eastAsiaTheme="majorEastAsia" w:cstheme="minorBidi"/>
        </w:rPr>
        <w:id w:val="-28493663"/>
        <w:placeholder>
          <w:docPart w:val="CAD808EF799441909BF4D75A72756625"/>
        </w:placeholder>
      </w:sdtPr>
      <w:sdtEndPr>
        <w:rPr>
          <w:rStyle w:val="AbschnittstitelfettZchn"/>
        </w:rPr>
      </w:sdtEndPr>
      <w:sdtContent>
        <w:p w14:paraId="4AEA585C" w14:textId="2C5EE4AD" w:rsidR="00784713" w:rsidRPr="00D61B67" w:rsidRDefault="00784713" w:rsidP="00D61B67">
          <w:pPr>
            <w:pStyle w:val="Grundtext"/>
            <w:spacing w:line="240" w:lineRule="atLeast"/>
            <w:rPr>
              <w:rFonts w:ascii="Arial Black" w:eastAsiaTheme="majorEastAsia" w:hAnsi="Arial Black" w:cstheme="minorBidi"/>
              <w:sz w:val="21"/>
              <w:szCs w:val="21"/>
            </w:rPr>
          </w:pPr>
          <w:r w:rsidRPr="004A18B8">
            <w:rPr>
              <w:rStyle w:val="Platzhaltertext"/>
              <w:sz w:val="21"/>
              <w:szCs w:val="21"/>
            </w:rPr>
            <w:t>Klicken oder tippen Sie hier, um Text einzugeben.</w:t>
          </w:r>
        </w:p>
      </w:sdtContent>
    </w:sdt>
    <w:sectPr w:rsidR="00784713" w:rsidRPr="00D61B67">
      <w:headerReference w:type="default" r:id="rId16"/>
      <w:headerReference w:type="first" r:id="rId17"/>
      <w:footerReference w:type="first" r:id="rId18"/>
      <w:pgSz w:w="11906" w:h="16838" w:code="9"/>
      <w:pgMar w:top="3062" w:right="936" w:bottom="1701" w:left="2466"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0764" w14:textId="77777777" w:rsidR="009D6C29" w:rsidRDefault="009D6C29" w:rsidP="005F4621">
      <w:pPr>
        <w:spacing w:after="0"/>
      </w:pPr>
      <w:r>
        <w:separator/>
      </w:r>
    </w:p>
  </w:endnote>
  <w:endnote w:type="continuationSeparator" w:id="0">
    <w:p w14:paraId="6E12116B" w14:textId="77777777" w:rsidR="009D6C29" w:rsidRDefault="009D6C29" w:rsidP="005F4621">
      <w:pPr>
        <w:spacing w:after="0"/>
      </w:pPr>
      <w:r>
        <w:continuationSeparator/>
      </w:r>
    </w:p>
  </w:endnote>
  <w:endnote w:type="continuationNotice" w:id="1">
    <w:p w14:paraId="3394C0C2" w14:textId="77777777" w:rsidR="009D6C29" w:rsidRDefault="009D6C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CustomElements.Footer.Line"/>
      <w:id w:val="1140695013"/>
      <w:dataBinding w:xpath="//Text[@id='CustomElements.Footer.Line']" w:storeItemID="{3AC51136-4046-4225-8A7E-54130D2B5301}"/>
      <w:text w:multiLine="1"/>
    </w:sdtPr>
    <w:sdtEndPr/>
    <w:sdtContent>
      <w:p w14:paraId="20BE79A4" w14:textId="77777777" w:rsidR="007413B9" w:rsidRPr="00A60DF9" w:rsidRDefault="007413B9">
        <w:pPr>
          <w:pStyle w:val="Fuzeile"/>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17557" w14:textId="77777777" w:rsidR="009D6C29" w:rsidRDefault="009D6C29" w:rsidP="005F4621">
      <w:pPr>
        <w:spacing w:after="0"/>
      </w:pPr>
      <w:r>
        <w:separator/>
      </w:r>
    </w:p>
  </w:footnote>
  <w:footnote w:type="continuationSeparator" w:id="0">
    <w:p w14:paraId="3F262B91" w14:textId="77777777" w:rsidR="009D6C29" w:rsidRDefault="009D6C29" w:rsidP="005F4621">
      <w:pPr>
        <w:spacing w:after="0"/>
      </w:pPr>
      <w:r>
        <w:continuationSeparator/>
      </w:r>
    </w:p>
  </w:footnote>
  <w:footnote w:type="continuationNotice" w:id="1">
    <w:p w14:paraId="70EEDA28" w14:textId="77777777" w:rsidR="009D6C29" w:rsidRDefault="009D6C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9E34" w14:textId="77777777" w:rsidR="007413B9" w:rsidRPr="009F1FBA" w:rsidRDefault="007413B9">
    <w:pPr>
      <w:pStyle w:val="Kopfzeile"/>
    </w:pPr>
    <w:r>
      <w:rPr>
        <w:noProof/>
        <w:lang w:eastAsia="de-CH"/>
      </w:rPr>
      <mc:AlternateContent>
        <mc:Choice Requires="wps">
          <w:drawing>
            <wp:anchor distT="0" distB="0" distL="114300" distR="114300" simplePos="0" relativeHeight="251658242" behindDoc="0" locked="1" layoutInCell="1" allowOverlap="1" wp14:anchorId="376B10C9" wp14:editId="216FADD0">
              <wp:simplePos x="0" y="0"/>
              <wp:positionH relativeFrom="page">
                <wp:align>right</wp:align>
              </wp:positionH>
              <wp:positionV relativeFrom="page">
                <wp:posOffset>702310</wp:posOffset>
              </wp:positionV>
              <wp:extent cx="2664000" cy="288000"/>
              <wp:effectExtent l="0" t="0" r="0" b="0"/>
              <wp:wrapNone/>
              <wp:docPr id="21"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000" cy="2880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6B07A" w14:textId="77777777" w:rsidR="007413B9" w:rsidRDefault="007413B9">
                          <w:pPr>
                            <w:pStyle w:val="Neutral"/>
                          </w:pPr>
                          <w:r>
                            <w:rPr>
                              <w:noProof/>
                            </w:rPr>
                            <w:drawing>
                              <wp:inline distT="0" distB="0" distL="0" distR="0" wp14:anchorId="1D862E1C" wp14:editId="3FA3BB45">
                                <wp:extent cx="216427" cy="216427"/>
                                <wp:effectExtent l="0" t="0" r="0" b="0"/>
                                <wp:docPr id="22" name="ooImg_195924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41574" name="ooImg_1959243445"/>
                                        <pic:cNvPicPr/>
                                      </pic:nvPicPr>
                                      <pic:blipFill>
                                        <a:blip r:embed="rId1">
                                          <a:extLst>
                                            <a:ext uri="{28A0092B-C50C-407E-A947-70E740481C1C}">
                                              <a14:useLocalDpi xmlns:a14="http://schemas.microsoft.com/office/drawing/2010/main" val="0"/>
                                            </a:ext>
                                          </a:extLst>
                                        </a:blip>
                                        <a:stretch>
                                          <a:fillRect/>
                                        </a:stretch>
                                      </pic:blipFill>
                                      <pic:spPr>
                                        <a:xfrm>
                                          <a:off x="0" y="0"/>
                                          <a:ext cx="216427" cy="216427"/>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B10C9" id="_x0000_t202" coordsize="21600,21600" o:spt="202" path="m,l,21600r21600,l21600,xe">
              <v:stroke joinstyle="miter"/>
              <v:path gradientshapeok="t" o:connecttype="rect"/>
            </v:shapetype>
            <v:shape id="Text Box 689" o:spid="_x0000_s1026" type="#_x0000_t202" style="position:absolute;margin-left:158.55pt;margin-top:55.3pt;width:209.75pt;height:22.7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" filled="f" stroked="f">
              <v:textbox inset="0,0,0,0">
                <w:txbxContent>
                  <w:p w14:paraId="1276B07A" w14:textId="77777777" w:rsidR="007413B9" w:rsidRDefault="007413B9">
                    <w:pPr>
                      <w:pStyle w:val="Neutral"/>
                    </w:pPr>
                    <w:r>
                      <w:rPr>
                        <w:noProof/>
                      </w:rPr>
                      <w:drawing>
                        <wp:inline distT="0" distB="0" distL="0" distR="0" wp14:anchorId="1D862E1C" wp14:editId="3FA3BB45">
                          <wp:extent cx="216427" cy="216427"/>
                          <wp:effectExtent l="0" t="0" r="0" b="0"/>
                          <wp:docPr id="22" name="ooImg_195924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41574" name="ooImg_1959243445"/>
                                  <pic:cNvPicPr/>
                                </pic:nvPicPr>
                                <pic:blipFill>
                                  <a:blip r:embed="rId1">
                                    <a:extLst>
                                      <a:ext uri="{28A0092B-C50C-407E-A947-70E740481C1C}">
                                        <a14:useLocalDpi xmlns:a14="http://schemas.microsoft.com/office/drawing/2010/main" val="0"/>
                                      </a:ext>
                                    </a:extLst>
                                  </a:blip>
                                  <a:stretch>
                                    <a:fillRect/>
                                  </a:stretch>
                                </pic:blipFill>
                                <pic:spPr>
                                  <a:xfrm>
                                    <a:off x="0" y="0"/>
                                    <a:ext cx="216427" cy="216427"/>
                                  </a:xfrm>
                                  <a:prstGeom prst="rect">
                                    <a:avLst/>
                                  </a:prstGeom>
                                </pic:spPr>
                              </pic:pic>
                            </a:graphicData>
                          </a:graphic>
                        </wp:inline>
                      </w:drawing>
                    </w:r>
                  </w:p>
                </w:txbxContent>
              </v:textbox>
              <w10:wrap anchorx="page" anchory="page"/>
              <w10:anchorlock/>
            </v:shape>
          </w:pict>
        </mc:Fallback>
      </mc:AlternateContent>
    </w:r>
    <w:r>
      <w:rPr>
        <w:noProof/>
        <w:lang w:eastAsia="de-CH"/>
      </w:rPr>
      <mc:AlternateContent>
        <mc:Choice Requires="wps">
          <w:drawing>
            <wp:anchor distT="0" distB="0" distL="114300" distR="114300" simplePos="0" relativeHeight="251658243" behindDoc="0" locked="1" layoutInCell="1" allowOverlap="1" wp14:anchorId="546BC048" wp14:editId="44BC5B14">
              <wp:simplePos x="0" y="0"/>
              <wp:positionH relativeFrom="page">
                <wp:align>right</wp:align>
              </wp:positionH>
              <wp:positionV relativeFrom="page">
                <wp:posOffset>0</wp:posOffset>
              </wp:positionV>
              <wp:extent cx="2347200" cy="1656000"/>
              <wp:effectExtent l="0" t="0" r="15240" b="1905"/>
              <wp:wrapSquare wrapText="bothSides"/>
              <wp:docPr id="24"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200" cy="165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4A0" w:firstRow="1" w:lastRow="0" w:firstColumn="1" w:lastColumn="0" w:noHBand="0" w:noVBand="1"/>
                          </w:tblPr>
                          <w:tblGrid>
                            <w:gridCol w:w="3043"/>
                          </w:tblGrid>
                          <w:tr w:rsidR="00AE458C" w14:paraId="1A339753" w14:textId="77777777" w:rsidTr="009C7C97">
                            <w:trPr>
                              <w:trHeight w:val="2551"/>
                            </w:trPr>
                            <w:tc>
                              <w:tcPr>
                                <w:tcW w:w="3043" w:type="dxa"/>
                                <w:vAlign w:val="center"/>
                                <w:hideMark/>
                              </w:tcPr>
                              <w:sdt>
                                <w:sdtPr>
                                  <w:alias w:val="CustomElements.Header.TextFolgeseiten"/>
                                  <w:id w:val="1758841684"/>
                                  <w:dataBinding w:xpath="//Text[@id='CustomElements.Header.TextFolgeseiten']" w:storeItemID="{3AC51136-4046-4225-8A7E-54130D2B5301}"/>
                                  <w:text w:multiLine="1"/>
                                </w:sdtPr>
                                <w:sdtEndPr/>
                                <w:sdtContent>
                                  <w:p w14:paraId="0083839E" w14:textId="77777777" w:rsidR="007413B9" w:rsidRDefault="00D12385">
                                    <w:pPr>
                                      <w:pStyle w:val="BriefKopf"/>
                                    </w:pPr>
                                    <w:r>
                                      <w:t>Bildungsdirektion</w:t>
                                    </w:r>
                                    <w:r>
                                      <w:br/>
                                      <w:t>Mittelschul- und Berufsbildungsamt</w:t>
                                    </w:r>
                                  </w:p>
                                </w:sdtContent>
                              </w:sdt>
                              <w:sdt>
                                <w:sdtPr>
                                  <w:alias w:val="NumPages"/>
                                  <w:tag w:val="1785426152"/>
                                  <w:id w:val="-1342160327"/>
                                </w:sdtPr>
                                <w:sdtEndPr/>
                                <w:sdtContent>
                                  <w:p w14:paraId="505CFBC5"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tc>
                          </w:tr>
                        </w:tbl>
                        <w:p w14:paraId="48411987" w14:textId="77777777" w:rsidR="007413B9" w:rsidRDefault="007413B9">
                          <w:pPr>
                            <w:spacing w:after="0"/>
                            <w:rPr>
                              <w:sz w:val="2"/>
                              <w:szCs w:val="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6BC048" id="Text Box 690" o:spid="_x0000_s1027" type="#_x0000_t202" style="position:absolute;margin-left:133.6pt;margin-top:0;width:184.8pt;height:130.4pt;z-index:251658243;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" filled="f" stroked="f">
              <v:textbox inset="0,0,0,0">
                <w:txbxContent>
                  <w:tbl>
                    <w:tblPr>
                      <w:tblW w:w="0" w:type="auto"/>
                      <w:tblInd w:w="5" w:type="dxa"/>
                      <w:tblCellMar>
                        <w:left w:w="0" w:type="dxa"/>
                        <w:right w:w="0" w:type="dxa"/>
                      </w:tblCellMar>
                      <w:tblLook w:val="04A0" w:firstRow="1" w:lastRow="0" w:firstColumn="1" w:lastColumn="0" w:noHBand="0" w:noVBand="1"/>
                    </w:tblPr>
                    <w:tblGrid>
                      <w:gridCol w:w="3043"/>
                    </w:tblGrid>
                    <w:tr w:rsidR="00AE458C" w14:paraId="1A339753" w14:textId="77777777" w:rsidTr="009C7C97">
                      <w:trPr>
                        <w:trHeight w:val="2551"/>
                      </w:trPr>
                      <w:tc>
                        <w:tcPr>
                          <w:tcW w:w="3043" w:type="dxa"/>
                          <w:vAlign w:val="center"/>
                          <w:hideMark/>
                        </w:tcPr>
                        <w:sdt>
                          <w:sdtPr>
                            <w:alias w:val="CustomElements.Header.TextFolgeseiten"/>
                            <w:id w:val="1758841684"/>
                            <w:dataBinding w:xpath="//Text[@id='CustomElements.Header.TextFolgeseiten']" w:storeItemID="{3AC51136-4046-4225-8A7E-54130D2B5301}"/>
                            <w:text w:multiLine="1"/>
                          </w:sdtPr>
                          <w:sdtEndPr/>
                          <w:sdtContent>
                            <w:p w14:paraId="0083839E" w14:textId="77777777" w:rsidR="007413B9" w:rsidRDefault="00D12385">
                              <w:pPr>
                                <w:pStyle w:val="BriefKopf"/>
                              </w:pPr>
                              <w:r>
                                <w:t>Bildungsdirektion</w:t>
                              </w:r>
                              <w:r>
                                <w:br/>
                                <w:t>Mittelschul- und Berufsbildungsamt</w:t>
                              </w:r>
                            </w:p>
                          </w:sdtContent>
                        </w:sdt>
                        <w:sdt>
                          <w:sdtPr>
                            <w:alias w:val="NumPages"/>
                            <w:tag w:val="1785426152"/>
                            <w:id w:val="-1342160327"/>
                          </w:sdtPr>
                          <w:sdtEndPr/>
                          <w:sdtContent>
                            <w:p w14:paraId="505CFBC5"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tc>
                    </w:tr>
                  </w:tbl>
                  <w:p w14:paraId="48411987" w14:textId="77777777" w:rsidR="007413B9" w:rsidRDefault="007413B9">
                    <w:pPr>
                      <w:spacing w:after="0"/>
                      <w:rPr>
                        <w:sz w:val="2"/>
                        <w:szCs w:val="2"/>
                      </w:rPr>
                    </w:pPr>
                  </w:p>
                </w:txbxContent>
              </v:textbox>
              <w10:wrap type="square"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4F9C" w14:textId="77777777" w:rsidR="007413B9" w:rsidRPr="00825B57" w:rsidRDefault="007413B9">
    <w:pPr>
      <w:pStyle w:val="Kopfzeile"/>
    </w:pPr>
    <w:r>
      <w:rPr>
        <w:noProof/>
        <w:lang w:eastAsia="de-CH"/>
      </w:rPr>
      <mc:AlternateContent>
        <mc:Choice Requires="wps">
          <w:drawing>
            <wp:inline distT="0" distB="0" distL="0" distR="0" wp14:anchorId="08FEEEB4" wp14:editId="37181A1A">
              <wp:extent cx="5383530" cy="2381885"/>
              <wp:effectExtent l="0" t="0" r="0" b="0"/>
              <wp:docPr id="25"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3530" cy="215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4A0" w:firstRow="1" w:lastRow="0" w:firstColumn="1" w:lastColumn="0" w:noHBand="0" w:noVBand="1"/>
                          </w:tblPr>
                          <w:tblGrid>
                            <w:gridCol w:w="8505"/>
                          </w:tblGrid>
                          <w:tr w:rsidR="00AE458C" w14:paraId="1117758A" w14:textId="77777777">
                            <w:trPr>
                              <w:trHeight w:val="1168"/>
                            </w:trPr>
                            <w:sdt>
                              <w:sdtPr>
                                <w:alias w:val="CustomElements.Header.Formular.Basis.Script1"/>
                                <w:id w:val="1758841676"/>
                                <w:dataBinding w:xpath="//Text[@id='CustomElements.Header.Formular.Basis.Script1']" w:storeItemID="{3AC51136-4046-4225-8A7E-54130D2B5301}"/>
                                <w:text w:multiLine="1"/>
                              </w:sdtPr>
                              <w:sdtEndPr/>
                              <w:sdtContent>
                                <w:tc>
                                  <w:tcPr>
                                    <w:tcW w:w="8505" w:type="dxa"/>
                                    <w:vAlign w:val="bottom"/>
                                  </w:tcPr>
                                  <w:p w14:paraId="50B6D508" w14:textId="77777777" w:rsidR="007413B9" w:rsidRPr="0085033C" w:rsidRDefault="007413B9">
                                    <w:pPr>
                                      <w:pStyle w:val="BriefKopf"/>
                                    </w:pPr>
                                    <w:r>
                                      <w:t>Kanton Zürich</w:t>
                                    </w:r>
                                    <w:r>
                                      <w:br/>
                                      <w:t>Bildungsdirektion</w:t>
                                    </w:r>
                                  </w:p>
                                </w:tc>
                              </w:sdtContent>
                            </w:sdt>
                          </w:tr>
                          <w:tr w:rsidR="00AE458C" w14:paraId="765BBF77" w14:textId="77777777">
                            <w:trPr>
                              <w:trHeight w:val="227"/>
                            </w:trPr>
                            <w:sdt>
                              <w:sdtPr>
                                <w:alias w:val="CustomElements.Header.Formular.Basis.Script2"/>
                                <w:id w:val="1758841677"/>
                                <w:dataBinding w:xpath="//Text[@id='CustomElements.Header.Formular.Basis.Script2']" w:storeItemID="{3AC51136-4046-4225-8A7E-54130D2B5301}"/>
                                <w:text w:multiLine="1"/>
                              </w:sdtPr>
                              <w:sdtEndPr/>
                              <w:sdtContent>
                                <w:tc>
                                  <w:tcPr>
                                    <w:tcW w:w="8505" w:type="dxa"/>
                                  </w:tcPr>
                                  <w:p w14:paraId="4C04FC9C" w14:textId="77777777" w:rsidR="007413B9" w:rsidRDefault="00D12385">
                                    <w:pPr>
                                      <w:pStyle w:val="BriefKopffett"/>
                                    </w:pPr>
                                    <w:r>
                                      <w:t>Mittelschul- und Berufsbildungsamt</w:t>
                                    </w:r>
                                  </w:p>
                                </w:tc>
                              </w:sdtContent>
                            </w:sdt>
                          </w:tr>
                          <w:tr w:rsidR="00AE458C" w14:paraId="18F0FFF7" w14:textId="77777777">
                            <w:trPr>
                              <w:trHeight w:val="1254"/>
                            </w:trPr>
                            <w:tc>
                              <w:tcPr>
                                <w:tcW w:w="8505" w:type="dxa"/>
                              </w:tcPr>
                              <w:sdt>
                                <w:sdtPr>
                                  <w:alias w:val="CustomElements.Header.Formular.Basis.Script3"/>
                                  <w:id w:val="1758841678"/>
                                  <w:dataBinding w:xpath="//Text[@id='CustomElements.Header.Formular.Basis.Script3']" w:storeItemID="{3AC51136-4046-4225-8A7E-54130D2B5301}"/>
                                  <w:text w:multiLine="1"/>
                                </w:sdtPr>
                                <w:sdtEndPr/>
                                <w:sdtContent>
                                  <w:p w14:paraId="38CD2D6B" w14:textId="77777777" w:rsidR="007413B9" w:rsidRDefault="00D12385">
                                    <w:pPr>
                                      <w:pStyle w:val="BriefKopf"/>
                                    </w:pPr>
                                    <w:r>
                                      <w:t>Abteilung Mittelschulen</w:t>
                                    </w:r>
                                    <w:r>
                                      <w:br/>
                                    </w:r>
                                  </w:p>
                                </w:sdtContent>
                              </w:sdt>
                              <w:p w14:paraId="32543F02" w14:textId="5BF3A1DC" w:rsidR="007413B9" w:rsidRDefault="00EA1FAF">
                                <w:pPr>
                                  <w:pStyle w:val="BriefKopf"/>
                                </w:pPr>
                                <w:r>
                                  <w:t>14. Oktober 2026</w:t>
                                </w:r>
                              </w:p>
                              <w:bookmarkStart w:id="1" w:name="OLE_LINK2" w:displacedByCustomXml="next"/>
                              <w:bookmarkStart w:id="2" w:name="OLE_LINK1" w:displacedByCustomXml="next"/>
                              <w:sdt>
                                <w:sdtPr>
                                  <w:alias w:val="NumPages"/>
                                  <w:tag w:val="1785426152"/>
                                  <w:id w:val="1785426152"/>
                                </w:sdtPr>
                                <w:sdtEndPr/>
                                <w:sdtContent>
                                  <w:p w14:paraId="65020119"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bookmarkEnd w:id="1" w:displacedByCustomXml="prev"/>
                              <w:bookmarkEnd w:id="2" w:displacedByCustomXml="prev"/>
                            </w:tc>
                          </w:tr>
                        </w:tbl>
                        <w:p w14:paraId="70985F13" w14:textId="77777777" w:rsidR="007413B9" w:rsidRDefault="007413B9">
                          <w:pPr>
                            <w:pStyle w:val="BriefKopf"/>
                          </w:pPr>
                        </w:p>
                      </w:txbxContent>
                    </wps:txbx>
                    <wps:bodyPr rot="0" vert="horz" wrap="square" lIns="0" tIns="0" rIns="0" bIns="0" anchor="t" anchorCtr="0" upright="1">
                      <a:spAutoFit/>
                    </wps:bodyPr>
                  </wps:wsp>
                </a:graphicData>
              </a:graphic>
            </wp:inline>
          </w:drawing>
        </mc:Choice>
        <mc:Fallback>
          <w:pict>
            <v:shapetype w14:anchorId="08FEEEB4" id="_x0000_t202" coordsize="21600,21600" o:spt="202" path="m,l,21600r21600,l21600,xe">
              <v:stroke joinstyle="miter"/>
              <v:path gradientshapeok="t" o:connecttype="rect"/>
            </v:shapetype>
            <v:shape id="Text Box 703" o:spid="_x0000_s1028" type="#_x0000_t202" style="width:423.9pt;height:18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" filled="f" stroked="f">
              <v:textbox style="mso-fit-shape-to-text:t" inset="0,0,0,0">
                <w:txbxContent>
                  <w:tbl>
                    <w:tblPr>
                      <w:tblW w:w="8505" w:type="dxa"/>
                      <w:tblLayout w:type="fixed"/>
                      <w:tblCellMar>
                        <w:left w:w="0" w:type="dxa"/>
                        <w:right w:w="0" w:type="dxa"/>
                      </w:tblCellMar>
                      <w:tblLook w:val="04A0" w:firstRow="1" w:lastRow="0" w:firstColumn="1" w:lastColumn="0" w:noHBand="0" w:noVBand="1"/>
                    </w:tblPr>
                    <w:tblGrid>
                      <w:gridCol w:w="8505"/>
                    </w:tblGrid>
                    <w:tr w:rsidR="00AE458C" w14:paraId="1117758A" w14:textId="77777777">
                      <w:trPr>
                        <w:trHeight w:val="1168"/>
                      </w:trPr>
                      <w:sdt>
                        <w:sdtPr>
                          <w:alias w:val="CustomElements.Header.Formular.Basis.Script1"/>
                          <w:id w:val="1758841676"/>
                          <w:dataBinding w:xpath="//Text[@id='CustomElements.Header.Formular.Basis.Script1']" w:storeItemID="{3AC51136-4046-4225-8A7E-54130D2B5301}"/>
                          <w:text w:multiLine="1"/>
                        </w:sdtPr>
                        <w:sdtEndPr/>
                        <w:sdtContent>
                          <w:tc>
                            <w:tcPr>
                              <w:tcW w:w="8505" w:type="dxa"/>
                              <w:vAlign w:val="bottom"/>
                            </w:tcPr>
                            <w:p w14:paraId="50B6D508" w14:textId="77777777" w:rsidR="007413B9" w:rsidRPr="0085033C" w:rsidRDefault="007413B9">
                              <w:pPr>
                                <w:pStyle w:val="BriefKopf"/>
                              </w:pPr>
                              <w:r>
                                <w:t>Kanton Zürich</w:t>
                              </w:r>
                              <w:r>
                                <w:br/>
                                <w:t>Bildungsdirektion</w:t>
                              </w:r>
                            </w:p>
                          </w:tc>
                        </w:sdtContent>
                      </w:sdt>
                    </w:tr>
                    <w:tr w:rsidR="00AE458C" w14:paraId="765BBF77" w14:textId="77777777">
                      <w:trPr>
                        <w:trHeight w:val="227"/>
                      </w:trPr>
                      <w:sdt>
                        <w:sdtPr>
                          <w:alias w:val="CustomElements.Header.Formular.Basis.Script2"/>
                          <w:id w:val="1758841677"/>
                          <w:dataBinding w:xpath="//Text[@id='CustomElements.Header.Formular.Basis.Script2']" w:storeItemID="{3AC51136-4046-4225-8A7E-54130D2B5301}"/>
                          <w:text w:multiLine="1"/>
                        </w:sdtPr>
                        <w:sdtEndPr/>
                        <w:sdtContent>
                          <w:tc>
                            <w:tcPr>
                              <w:tcW w:w="8505" w:type="dxa"/>
                            </w:tcPr>
                            <w:p w14:paraId="4C04FC9C" w14:textId="77777777" w:rsidR="007413B9" w:rsidRDefault="00D12385">
                              <w:pPr>
                                <w:pStyle w:val="BriefKopffett"/>
                              </w:pPr>
                              <w:r>
                                <w:t>Mittelschul- und Berufsbildungsamt</w:t>
                              </w:r>
                            </w:p>
                          </w:tc>
                        </w:sdtContent>
                      </w:sdt>
                    </w:tr>
                    <w:tr w:rsidR="00AE458C" w14:paraId="18F0FFF7" w14:textId="77777777">
                      <w:trPr>
                        <w:trHeight w:val="1254"/>
                      </w:trPr>
                      <w:tc>
                        <w:tcPr>
                          <w:tcW w:w="8505" w:type="dxa"/>
                        </w:tcPr>
                        <w:sdt>
                          <w:sdtPr>
                            <w:alias w:val="CustomElements.Header.Formular.Basis.Script3"/>
                            <w:id w:val="1758841678"/>
                            <w:dataBinding w:xpath="//Text[@id='CustomElements.Header.Formular.Basis.Script3']" w:storeItemID="{3AC51136-4046-4225-8A7E-54130D2B5301}"/>
                            <w:text w:multiLine="1"/>
                          </w:sdtPr>
                          <w:sdtEndPr/>
                          <w:sdtContent>
                            <w:p w14:paraId="38CD2D6B" w14:textId="77777777" w:rsidR="007413B9" w:rsidRDefault="00D12385">
                              <w:pPr>
                                <w:pStyle w:val="BriefKopf"/>
                              </w:pPr>
                              <w:r>
                                <w:t>Abteilung Mittelschulen</w:t>
                              </w:r>
                              <w:r>
                                <w:br/>
                              </w:r>
                            </w:p>
                          </w:sdtContent>
                        </w:sdt>
                        <w:p w14:paraId="32543F02" w14:textId="5BF3A1DC" w:rsidR="007413B9" w:rsidRDefault="00EA1FAF">
                          <w:pPr>
                            <w:pStyle w:val="BriefKopf"/>
                          </w:pPr>
                          <w:r>
                            <w:t>14. Oktober 2026</w:t>
                          </w:r>
                        </w:p>
                        <w:bookmarkStart w:id="3" w:name="OLE_LINK2" w:displacedByCustomXml="next"/>
                        <w:bookmarkStart w:id="4" w:name="OLE_LINK1" w:displacedByCustomXml="next"/>
                        <w:sdt>
                          <w:sdtPr>
                            <w:alias w:val="NumPages"/>
                            <w:tag w:val="1785426152"/>
                            <w:id w:val="1785426152"/>
                          </w:sdtPr>
                          <w:sdtEndPr/>
                          <w:sdtContent>
                            <w:p w14:paraId="65020119" w14:textId="77777777" w:rsidR="007413B9" w:rsidRDefault="007413B9">
                              <w:pPr>
                                <w:pStyle w:val="BriefKopf"/>
                              </w:pPr>
                              <w:r>
                                <w:fldChar w:fldCharType="begin"/>
                              </w:r>
                              <w:r>
                                <w:instrText xml:space="preserve"> PAGE   \* MERGEFORMAT </w:instrText>
                              </w:r>
                              <w:r>
                                <w:fldChar w:fldCharType="separate"/>
                              </w:r>
                              <w:r>
                                <w:rPr>
                                  <w:noProof/>
                                </w:rPr>
                                <w:t>1</w:t>
                              </w:r>
                              <w:r>
                                <w:rPr>
                                  <w:noProof/>
                                </w:rPr>
                                <w:fldChar w:fldCharType="end"/>
                              </w:r>
                              <w:r>
                                <w:t>/</w:t>
                              </w:r>
                              <w:fldSimple w:instr="NUMPAGES   \* MERGEFORMAT">
                                <w:r>
                                  <w:rPr>
                                    <w:noProof/>
                                  </w:rPr>
                                  <w:t>1</w:t>
                                </w:r>
                              </w:fldSimple>
                            </w:p>
                          </w:sdtContent>
                        </w:sdt>
                        <w:bookmarkEnd w:id="3" w:displacedByCustomXml="prev"/>
                        <w:bookmarkEnd w:id="4" w:displacedByCustomXml="prev"/>
                      </w:tc>
                    </w:tr>
                  </w:tbl>
                  <w:p w14:paraId="70985F13" w14:textId="77777777" w:rsidR="007413B9" w:rsidRDefault="007413B9">
                    <w:pPr>
                      <w:pStyle w:val="BriefKopf"/>
                    </w:pPr>
                  </w:p>
                </w:txbxContent>
              </v:textbox>
              <w10:anchorlock/>
            </v:shape>
          </w:pict>
        </mc:Fallback>
      </mc:AlternateContent>
    </w:r>
    <w:r>
      <w:rPr>
        <w:noProof/>
        <w:lang w:eastAsia="de-CH"/>
      </w:rPr>
      <mc:AlternateContent>
        <mc:Choice Requires="wps">
          <w:drawing>
            <wp:anchor distT="0" distB="0" distL="114300" distR="114300" simplePos="0" relativeHeight="251658241" behindDoc="0" locked="1" layoutInCell="1" allowOverlap="1" wp14:anchorId="32AE1F74" wp14:editId="5CF96DF8">
              <wp:simplePos x="0" y="0"/>
              <wp:positionH relativeFrom="page">
                <wp:posOffset>360045</wp:posOffset>
              </wp:positionH>
              <wp:positionV relativeFrom="page">
                <wp:posOffset>269875</wp:posOffset>
              </wp:positionV>
              <wp:extent cx="1166400" cy="1116000"/>
              <wp:effectExtent l="0" t="0" r="0" b="0"/>
              <wp:wrapNone/>
              <wp:docPr id="26"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00" cy="11160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86475" w14:textId="77777777" w:rsidR="007413B9" w:rsidRDefault="007413B9">
                          <w:pPr>
                            <w:pStyle w:val="Neutral"/>
                          </w:pPr>
                          <w:r>
                            <w:rPr>
                              <w:noProof/>
                            </w:rPr>
                            <w:drawing>
                              <wp:inline distT="0" distB="0" distL="0" distR="0" wp14:anchorId="07540A68" wp14:editId="3E1FDE12">
                                <wp:extent cx="1115665" cy="1079086"/>
                                <wp:effectExtent l="0" t="0" r="8890" b="6985"/>
                                <wp:docPr id="27" name="ooImg_58806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78999" name="ooImg_588066004"/>
                                        <pic:cNvPicPr/>
                                      </pic:nvPicPr>
                                      <pic:blipFill>
                                        <a:blip r:embed="rId1">
                                          <a:extLst>
                                            <a:ext uri="{28A0092B-C50C-407E-A947-70E740481C1C}">
                                              <a14:useLocalDpi xmlns:a14="http://schemas.microsoft.com/office/drawing/2010/main" val="0"/>
                                            </a:ext>
                                          </a:extLst>
                                        </a:blip>
                                        <a:stretch>
                                          <a:fillRect/>
                                        </a:stretch>
                                      </pic:blipFill>
                                      <pic:spPr>
                                        <a:xfrm>
                                          <a:off x="0" y="0"/>
                                          <a:ext cx="1115665" cy="1079086"/>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E1F74" id="Text Box 702" o:spid="_x0000_s1029" type="#_x0000_t202" style="position:absolute;margin-left:28.35pt;margin-top:21.25pt;width:91.85pt;height:87.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" filled="f" stroked="f">
              <v:textbox inset="0,0,0,0">
                <w:txbxContent>
                  <w:p w14:paraId="0E786475" w14:textId="77777777" w:rsidR="007413B9" w:rsidRDefault="007413B9">
                    <w:pPr>
                      <w:pStyle w:val="Neutral"/>
                    </w:pPr>
                    <w:r>
                      <w:rPr>
                        <w:noProof/>
                      </w:rPr>
                      <w:drawing>
                        <wp:inline distT="0" distB="0" distL="0" distR="0" wp14:anchorId="07540A68" wp14:editId="3E1FDE12">
                          <wp:extent cx="1115665" cy="1079086"/>
                          <wp:effectExtent l="0" t="0" r="8890" b="6985"/>
                          <wp:docPr id="27" name="ooImg_58806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78999" name="ooImg_588066004"/>
                                  <pic:cNvPicPr/>
                                </pic:nvPicPr>
                                <pic:blipFill>
                                  <a:blip r:embed="rId1">
                                    <a:extLst>
                                      <a:ext uri="{28A0092B-C50C-407E-A947-70E740481C1C}">
                                        <a14:useLocalDpi xmlns:a14="http://schemas.microsoft.com/office/drawing/2010/main" val="0"/>
                                      </a:ext>
                                    </a:extLst>
                                  </a:blip>
                                  <a:stretch>
                                    <a:fillRect/>
                                  </a:stretch>
                                </pic:blipFill>
                                <pic:spPr>
                                  <a:xfrm>
                                    <a:off x="0" y="0"/>
                                    <a:ext cx="1115665" cy="1079086"/>
                                  </a:xfrm>
                                  <a:prstGeom prst="rect">
                                    <a:avLst/>
                                  </a:prstGeom>
                                </pic:spPr>
                              </pic:pic>
                            </a:graphicData>
                          </a:graphic>
                        </wp:inline>
                      </w:drawing>
                    </w:r>
                  </w:p>
                </w:txbxContent>
              </v:textbox>
              <w10:wrap anchorx="page" anchory="page"/>
              <w10:anchorlock/>
            </v:shape>
          </w:pict>
        </mc:Fallback>
      </mc:AlternateContent>
    </w:r>
    <w:r>
      <w:rPr>
        <w:noProof/>
        <w:lang w:eastAsia="de-CH"/>
      </w:rPr>
      <mc:AlternateContent>
        <mc:Choice Requires="wps">
          <w:drawing>
            <wp:anchor distT="0" distB="0" distL="114300" distR="114300" simplePos="0" relativeHeight="251658240" behindDoc="0" locked="1" layoutInCell="1" allowOverlap="1" wp14:anchorId="67FCB236" wp14:editId="644DA9C4">
              <wp:simplePos x="0" y="0"/>
              <wp:positionH relativeFrom="margin">
                <wp:posOffset>4338320</wp:posOffset>
              </wp:positionH>
              <wp:positionV relativeFrom="page">
                <wp:posOffset>-20119340</wp:posOffset>
              </wp:positionV>
              <wp:extent cx="1058400" cy="266400"/>
              <wp:effectExtent l="0" t="0" r="0" b="0"/>
              <wp:wrapNone/>
              <wp:docPr id="29" name="###DraftMode###1026" descr="o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400" cy="266400"/>
                      </a:xfrm>
                      <a:prstGeom prst="rect">
                        <a:avLst/>
                      </a:prstGeom>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CellMar>
                              <w:left w:w="0" w:type="dxa"/>
                              <w:right w:w="0" w:type="dxa"/>
                            </w:tblCellMar>
                            <w:tblLook w:val="04A0" w:firstRow="1" w:lastRow="0" w:firstColumn="1" w:lastColumn="0" w:noHBand="0" w:noVBand="1"/>
                          </w:tblPr>
                          <w:tblGrid>
                            <w:gridCol w:w="1565"/>
                          </w:tblGrid>
                          <w:tr w:rsidR="00AE458C" w14:paraId="26EFB132" w14:textId="77777777" w:rsidTr="001B733F">
                            <w:trPr>
                              <w:trHeight w:val="170"/>
                            </w:trPr>
                            <w:tc>
                              <w:tcPr>
                                <w:tcW w:w="1565" w:type="dxa"/>
                                <w:tcBorders>
                                  <w:top w:val="nil"/>
                                  <w:left w:val="nil"/>
                                  <w:bottom w:val="single" w:sz="4" w:space="0" w:color="auto"/>
                                  <w:right w:val="nil"/>
                                </w:tcBorders>
                                <w:hideMark/>
                              </w:tcPr>
                              <w:p w14:paraId="4F3E5FD8" w14:textId="77777777" w:rsidR="007413B9" w:rsidRDefault="007413B9">
                                <w:pPr>
                                  <w:pStyle w:val="BriefKopffett"/>
                                </w:pPr>
                                <w:r>
                                  <w:t>Entwurf</w:t>
                                </w:r>
                              </w:p>
                            </w:tc>
                          </w:tr>
                          <w:tr w:rsidR="00AE458C" w14:paraId="092719AA" w14:textId="77777777" w:rsidTr="001B733F">
                            <w:tc>
                              <w:tcPr>
                                <w:tcW w:w="1565" w:type="dxa"/>
                                <w:tcBorders>
                                  <w:top w:val="single" w:sz="4" w:space="0" w:color="auto"/>
                                  <w:left w:val="nil"/>
                                  <w:bottom w:val="nil"/>
                                  <w:right w:val="nil"/>
                                </w:tcBorders>
                                <w:hideMark/>
                              </w:tcPr>
                              <w:p w14:paraId="546D88D4" w14:textId="6CA65F8A" w:rsidR="007413B9" w:rsidRDefault="007413B9">
                                <w:pPr>
                                  <w:pStyle w:val="BriefKopf"/>
                                </w:pPr>
                              </w:p>
                            </w:tc>
                          </w:tr>
                        </w:tbl>
                        <w:p w14:paraId="3C1050C5" w14:textId="77777777" w:rsidR="007413B9" w:rsidRPr="002F1C35" w:rsidRDefault="007413B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CB236" id="###DraftMode###1026" o:spid="_x0000_s1030" type="#_x0000_t202" alt="off" style="position:absolute;margin-left:341.6pt;margin-top:-1584.2pt;width:83.35pt;height: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" filled="f" stroked="f">
              <v:textbox inset="0,0,0,0">
                <w:txbxContent>
                  <w:tbl>
                    <w:tblPr>
                      <w:tblW w:w="0" w:type="auto"/>
                      <w:tblInd w:w="57" w:type="dxa"/>
                      <w:tblCellMar>
                        <w:left w:w="0" w:type="dxa"/>
                        <w:right w:w="0" w:type="dxa"/>
                      </w:tblCellMar>
                      <w:tblLook w:val="04A0" w:firstRow="1" w:lastRow="0" w:firstColumn="1" w:lastColumn="0" w:noHBand="0" w:noVBand="1"/>
                    </w:tblPr>
                    <w:tblGrid>
                      <w:gridCol w:w="1565"/>
                    </w:tblGrid>
                    <w:tr w:rsidR="00AE458C" w14:paraId="26EFB132" w14:textId="77777777" w:rsidTr="001B733F">
                      <w:trPr>
                        <w:trHeight w:val="170"/>
                      </w:trPr>
                      <w:tc>
                        <w:tcPr>
                          <w:tcW w:w="1565" w:type="dxa"/>
                          <w:tcBorders>
                            <w:top w:val="nil"/>
                            <w:left w:val="nil"/>
                            <w:bottom w:val="single" w:sz="4" w:space="0" w:color="auto"/>
                            <w:right w:val="nil"/>
                          </w:tcBorders>
                          <w:hideMark/>
                        </w:tcPr>
                        <w:p w14:paraId="4F3E5FD8" w14:textId="77777777" w:rsidR="007413B9" w:rsidRDefault="007413B9">
                          <w:pPr>
                            <w:pStyle w:val="BriefKopffett"/>
                          </w:pPr>
                          <w:r>
                            <w:t>Entwurf</w:t>
                          </w:r>
                        </w:p>
                      </w:tc>
                    </w:tr>
                    <w:tr w:rsidR="00AE458C" w14:paraId="092719AA" w14:textId="77777777" w:rsidTr="001B733F">
                      <w:tc>
                        <w:tcPr>
                          <w:tcW w:w="1565" w:type="dxa"/>
                          <w:tcBorders>
                            <w:top w:val="single" w:sz="4" w:space="0" w:color="auto"/>
                            <w:left w:val="nil"/>
                            <w:bottom w:val="nil"/>
                            <w:right w:val="nil"/>
                          </w:tcBorders>
                          <w:hideMark/>
                        </w:tcPr>
                        <w:p w14:paraId="546D88D4" w14:textId="6CA65F8A" w:rsidR="007413B9" w:rsidRDefault="007413B9">
                          <w:pPr>
                            <w:pStyle w:val="BriefKopf"/>
                          </w:pPr>
                        </w:p>
                      </w:tc>
                    </w:tr>
                  </w:tbl>
                  <w:p w14:paraId="3C1050C5" w14:textId="77777777" w:rsidR="007413B9" w:rsidRPr="002F1C35" w:rsidRDefault="007413B9"/>
                </w:txbxContent>
              </v:textbox>
              <w10:wrap anchorx="margin"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C9+oNhEehySL6j" int2:id="VDJiLYS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90E"/>
    <w:multiLevelType w:val="hybridMultilevel"/>
    <w:tmpl w:val="F196AB4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0877504"/>
    <w:multiLevelType w:val="multilevel"/>
    <w:tmpl w:val="C62C2190"/>
    <w:numStyleLink w:val="ListeNummernRoemischList"/>
  </w:abstractNum>
  <w:abstractNum w:abstractNumId="2" w15:restartNumberingAfterBreak="0">
    <w:nsid w:val="043E770F"/>
    <w:multiLevelType w:val="multilevel"/>
    <w:tmpl w:val="C62C2190"/>
    <w:styleLink w:val="ListeNummernRoemischList"/>
    <w:lvl w:ilvl="0">
      <w:start w:val="1"/>
      <w:numFmt w:val="upperRoman"/>
      <w:pStyle w:val="ListeNummernRoemisch"/>
      <w:lvlText w:val="%1."/>
      <w:lvlJc w:val="left"/>
      <w:pPr>
        <w:ind w:left="567" w:hanging="567"/>
      </w:pPr>
      <w:rPr>
        <w:rFonts w:hint="default"/>
      </w:rPr>
    </w:lvl>
    <w:lvl w:ilvl="1">
      <w:start w:val="1"/>
      <w:numFmt w:val="upperRoman"/>
      <w:lvlText w:val="%1.%2."/>
      <w:lvlJc w:val="left"/>
      <w:pPr>
        <w:ind w:left="1134" w:hanging="567"/>
      </w:pPr>
      <w:rPr>
        <w:rFonts w:hint="default"/>
      </w:rPr>
    </w:lvl>
    <w:lvl w:ilvl="2">
      <w:start w:val="1"/>
      <w:numFmt w:val="upperRoman"/>
      <w:lvlText w:val="%1.%2.%3."/>
      <w:lvlJc w:val="left"/>
      <w:pPr>
        <w:ind w:left="1701" w:hanging="567"/>
      </w:pPr>
      <w:rPr>
        <w:rFonts w:hint="default"/>
      </w:rPr>
    </w:lvl>
    <w:lvl w:ilvl="3">
      <w:start w:val="1"/>
      <w:numFmt w:val="none"/>
      <w:lvlRestart w:val="0"/>
      <w:lvlText w:val=""/>
      <w:lvlJc w:val="left"/>
      <w:pPr>
        <w:ind w:left="2268" w:hanging="567"/>
      </w:pPr>
      <w:rPr>
        <w:rFonts w:hint="default"/>
      </w:rPr>
    </w:lvl>
    <w:lvl w:ilvl="4">
      <w:start w:val="1"/>
      <w:numFmt w:val="none"/>
      <w:lvlRestart w:val="0"/>
      <w:lvlText w:val=""/>
      <w:lvlJc w:val="left"/>
      <w:pPr>
        <w:ind w:left="2835" w:hanging="567"/>
      </w:pPr>
      <w:rPr>
        <w:rFonts w:hint="default"/>
      </w:rPr>
    </w:lvl>
    <w:lvl w:ilvl="5">
      <w:start w:val="1"/>
      <w:numFmt w:val="none"/>
      <w:lvlRestart w:val="0"/>
      <w:lvlText w:val=""/>
      <w:lvlJc w:val="left"/>
      <w:pPr>
        <w:ind w:left="3402" w:hanging="567"/>
      </w:pPr>
      <w:rPr>
        <w:rFonts w:hint="default"/>
      </w:rPr>
    </w:lvl>
    <w:lvl w:ilvl="6">
      <w:start w:val="1"/>
      <w:numFmt w:val="none"/>
      <w:lvlRestart w:val="0"/>
      <w:lvlText w:val=""/>
      <w:lvlJc w:val="left"/>
      <w:pPr>
        <w:ind w:left="3969" w:hanging="567"/>
      </w:pPr>
      <w:rPr>
        <w:rFonts w:hint="default"/>
      </w:rPr>
    </w:lvl>
    <w:lvl w:ilvl="7">
      <w:start w:val="1"/>
      <w:numFmt w:val="none"/>
      <w:lvlRestart w:val="0"/>
      <w:lvlText w:val=""/>
      <w:lvlJc w:val="left"/>
      <w:pPr>
        <w:ind w:left="4536" w:hanging="567"/>
      </w:pPr>
      <w:rPr>
        <w:rFonts w:hint="default"/>
      </w:rPr>
    </w:lvl>
    <w:lvl w:ilvl="8">
      <w:start w:val="1"/>
      <w:numFmt w:val="none"/>
      <w:lvlRestart w:val="0"/>
      <w:lvlText w:val=""/>
      <w:lvlJc w:val="left"/>
      <w:pPr>
        <w:ind w:left="5103" w:hanging="567"/>
      </w:pPr>
      <w:rPr>
        <w:rFonts w:hint="default"/>
      </w:rPr>
    </w:lvl>
  </w:abstractNum>
  <w:abstractNum w:abstractNumId="3" w15:restartNumberingAfterBreak="0">
    <w:nsid w:val="054C5B9F"/>
    <w:multiLevelType w:val="hybridMultilevel"/>
    <w:tmpl w:val="D628490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6594017"/>
    <w:multiLevelType w:val="hybridMultilevel"/>
    <w:tmpl w:val="DFCE7A2C"/>
    <w:lvl w:ilvl="0" w:tplc="38244F4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074C290B"/>
    <w:multiLevelType w:val="multilevel"/>
    <w:tmpl w:val="6ECE6128"/>
    <w:styleLink w:val="ListeberschriftmitZiffer"/>
    <w:lvl w:ilvl="0">
      <w:start w:val="1"/>
      <w:numFmt w:val="upperLetter"/>
      <w:pStyle w:val="berschriftmitZiffer"/>
      <w:lvlText w:val="%1."/>
      <w:lvlJc w:val="left"/>
      <w:pPr>
        <w:ind w:left="357" w:hanging="357"/>
      </w:pPr>
      <w:rPr>
        <w:rFonts w:hint="default"/>
      </w:rPr>
    </w:lvl>
    <w:lvl w:ilvl="1">
      <w:start w:val="1"/>
      <w:numFmt w:val="upperLetter"/>
      <w:suff w:val="space"/>
      <w:lvlText w:val="%2."/>
      <w:lvlJc w:val="left"/>
      <w:pPr>
        <w:ind w:left="357" w:hanging="357"/>
      </w:pPr>
      <w:rPr>
        <w:rFonts w:hint="default"/>
      </w:rPr>
    </w:lvl>
    <w:lvl w:ilvl="2">
      <w:start w:val="1"/>
      <w:numFmt w:val="upperLetter"/>
      <w:lvlText w:val="%3."/>
      <w:lvlJc w:val="left"/>
      <w:pPr>
        <w:ind w:left="357" w:hanging="357"/>
      </w:pPr>
      <w:rPr>
        <w:rFonts w:hint="default"/>
      </w:rPr>
    </w:lvl>
    <w:lvl w:ilvl="3">
      <w:start w:val="1"/>
      <w:numFmt w:val="upperLetter"/>
      <w:lvlText w:val="%4."/>
      <w:lvlJc w:val="left"/>
      <w:pPr>
        <w:ind w:left="357" w:hanging="357"/>
      </w:pPr>
      <w:rPr>
        <w:rFonts w:hint="default"/>
      </w:rPr>
    </w:lvl>
    <w:lvl w:ilvl="4">
      <w:start w:val="1"/>
      <w:numFmt w:val="upperLetter"/>
      <w:lvlText w:val="%5."/>
      <w:lvlJc w:val="left"/>
      <w:pPr>
        <w:ind w:left="357" w:hanging="357"/>
      </w:pPr>
      <w:rPr>
        <w:rFonts w:hint="default"/>
      </w:rPr>
    </w:lvl>
    <w:lvl w:ilvl="5">
      <w:start w:val="1"/>
      <w:numFmt w:val="upperLetter"/>
      <w:lvlText w:val="%6."/>
      <w:lvlJc w:val="left"/>
      <w:pPr>
        <w:ind w:left="357" w:hanging="357"/>
      </w:pPr>
      <w:rPr>
        <w:rFonts w:hint="default"/>
      </w:rPr>
    </w:lvl>
    <w:lvl w:ilvl="6">
      <w:start w:val="1"/>
      <w:numFmt w:val="upperLetter"/>
      <w:lvlText w:val="%7."/>
      <w:lvlJc w:val="left"/>
      <w:pPr>
        <w:ind w:left="357" w:hanging="357"/>
      </w:pPr>
      <w:rPr>
        <w:rFonts w:hint="default"/>
      </w:rPr>
    </w:lvl>
    <w:lvl w:ilvl="7">
      <w:start w:val="1"/>
      <w:numFmt w:val="upperLetter"/>
      <w:lvlText w:val="%8."/>
      <w:lvlJc w:val="left"/>
      <w:pPr>
        <w:ind w:left="357" w:hanging="357"/>
      </w:pPr>
      <w:rPr>
        <w:rFonts w:hint="default"/>
      </w:rPr>
    </w:lvl>
    <w:lvl w:ilvl="8">
      <w:start w:val="1"/>
      <w:numFmt w:val="upperLetter"/>
      <w:lvlText w:val="%9."/>
      <w:lvlJc w:val="left"/>
      <w:pPr>
        <w:ind w:left="357" w:hanging="357"/>
      </w:pPr>
      <w:rPr>
        <w:rFonts w:hint="default"/>
      </w:rPr>
    </w:lvl>
  </w:abstractNum>
  <w:abstractNum w:abstractNumId="6" w15:restartNumberingAfterBreak="0">
    <w:nsid w:val="13902552"/>
    <w:multiLevelType w:val="multilevel"/>
    <w:tmpl w:val="41A85686"/>
    <w:styleLink w:val="ListeNummernRoemischNeustartList"/>
    <w:lvl w:ilvl="0">
      <w:start w:val="1"/>
      <w:numFmt w:val="none"/>
      <w:lvlText w:val=""/>
      <w:lvlJc w:val="right"/>
      <w:pPr>
        <w:ind w:left="0" w:firstLine="0"/>
      </w:pPr>
      <w:rPr>
        <w:rFonts w:hint="default"/>
      </w:rPr>
    </w:lvl>
    <w:lvl w:ilvl="1">
      <w:start w:val="1"/>
      <w:numFmt w:val="upperRoman"/>
      <w:lvlText w:val="%2"/>
      <w:lvlJc w:val="left"/>
      <w:pPr>
        <w:ind w:left="284" w:hanging="284"/>
      </w:pPr>
      <w:rPr>
        <w:rFonts w:hint="default"/>
      </w:rPr>
    </w:lvl>
    <w:lvl w:ilvl="2">
      <w:start w:val="1"/>
      <w:numFmt w:val="upperRoman"/>
      <w:lvlRestart w:val="0"/>
      <w:lvlText w:val="%3.%2."/>
      <w:lvlJc w:val="right"/>
      <w:pPr>
        <w:ind w:left="567" w:hanging="283"/>
      </w:pPr>
      <w:rPr>
        <w:rFonts w:hint="default"/>
      </w:rPr>
    </w:lvl>
    <w:lvl w:ilvl="3">
      <w:start w:val="1"/>
      <w:numFmt w:val="upperRoman"/>
      <w:lvlText w:val="%4.%2.%3"/>
      <w:lvlJc w:val="left"/>
      <w:pPr>
        <w:ind w:left="851" w:hanging="284"/>
      </w:pPr>
      <w:rPr>
        <w:rFonts w:hint="default"/>
      </w:rPr>
    </w:lvl>
    <w:lvl w:ilvl="4">
      <w:start w:val="1"/>
      <w:numFmt w:val="none"/>
      <w:lvlText w:val="%5."/>
      <w:lvlJc w:val="left"/>
      <w:pPr>
        <w:ind w:left="0" w:firstLine="0"/>
      </w:pPr>
      <w:rPr>
        <w:rFonts w:hint="default"/>
      </w:rPr>
    </w:lvl>
    <w:lvl w:ilvl="5">
      <w:start w:val="1"/>
      <w:numFmt w:val="none"/>
      <w:lvlText w:val="%6."/>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right"/>
      <w:pPr>
        <w:ind w:left="0" w:firstLine="0"/>
      </w:pPr>
      <w:rPr>
        <w:rFonts w:hint="default"/>
      </w:rPr>
    </w:lvl>
  </w:abstractNum>
  <w:abstractNum w:abstractNumId="7" w15:restartNumberingAfterBreak="0">
    <w:nsid w:val="16322C13"/>
    <w:multiLevelType w:val="multilevel"/>
    <w:tmpl w:val="855CA4A8"/>
    <w:lvl w:ilvl="0">
      <w:start w:val="1"/>
      <w:numFmt w:val="upperLetter"/>
      <w:pStyle w:val="AntragListeAlphabetisch"/>
      <w:lvlText w:val="%1."/>
      <w:lvlJc w:val="left"/>
      <w:pPr>
        <w:ind w:left="567" w:hanging="567"/>
      </w:pPr>
      <w:rPr>
        <w:rFonts w:hint="default"/>
      </w:rPr>
    </w:lvl>
    <w:lvl w:ilvl="1">
      <w:start w:val="1"/>
      <w:numFmt w:val="upperLetter"/>
      <w:lvlText w:val="%2."/>
      <w:lvlJc w:val="left"/>
      <w:pPr>
        <w:ind w:left="567" w:hanging="567"/>
      </w:pPr>
      <w:rPr>
        <w:rFonts w:hint="default"/>
      </w:rPr>
    </w:lvl>
    <w:lvl w:ilvl="2">
      <w:start w:val="1"/>
      <w:numFmt w:val="upperLetter"/>
      <w:lvlText w:val="%3."/>
      <w:lvlJc w:val="left"/>
      <w:pPr>
        <w:ind w:left="567" w:hanging="567"/>
      </w:pPr>
      <w:rPr>
        <w:rFonts w:hint="default"/>
      </w:rPr>
    </w:lvl>
    <w:lvl w:ilvl="3">
      <w:start w:val="1"/>
      <w:numFmt w:val="upperLetter"/>
      <w:lvlText w:val="%4."/>
      <w:lvlJc w:val="left"/>
      <w:pPr>
        <w:ind w:left="567" w:hanging="567"/>
      </w:pPr>
      <w:rPr>
        <w:rFonts w:hint="default"/>
      </w:rPr>
    </w:lvl>
    <w:lvl w:ilvl="4">
      <w:start w:val="1"/>
      <w:numFmt w:val="upperLetter"/>
      <w:lvlText w:val="%5."/>
      <w:lvlJc w:val="left"/>
      <w:pPr>
        <w:ind w:left="567" w:hanging="567"/>
      </w:pPr>
      <w:rPr>
        <w:rFonts w:hint="default"/>
      </w:rPr>
    </w:lvl>
    <w:lvl w:ilvl="5">
      <w:start w:val="1"/>
      <w:numFmt w:val="upperLetter"/>
      <w:lvlText w:val="%6."/>
      <w:lvlJc w:val="left"/>
      <w:pPr>
        <w:ind w:left="567" w:hanging="567"/>
      </w:pPr>
      <w:rPr>
        <w:rFonts w:hint="default"/>
      </w:rPr>
    </w:lvl>
    <w:lvl w:ilvl="6">
      <w:start w:val="1"/>
      <w:numFmt w:val="upperLetter"/>
      <w:lvlText w:val="%7."/>
      <w:lvlJc w:val="left"/>
      <w:pPr>
        <w:ind w:left="567" w:hanging="567"/>
      </w:pPr>
      <w:rPr>
        <w:rFonts w:hint="default"/>
      </w:rPr>
    </w:lvl>
    <w:lvl w:ilvl="7">
      <w:start w:val="1"/>
      <w:numFmt w:val="upperLetter"/>
      <w:lvlText w:val="%8."/>
      <w:lvlJc w:val="left"/>
      <w:pPr>
        <w:ind w:left="567" w:hanging="567"/>
      </w:pPr>
      <w:rPr>
        <w:rFonts w:hint="default"/>
      </w:rPr>
    </w:lvl>
    <w:lvl w:ilvl="8">
      <w:start w:val="1"/>
      <w:numFmt w:val="upperLetter"/>
      <w:lvlText w:val="%9."/>
      <w:lvlJc w:val="left"/>
      <w:pPr>
        <w:ind w:left="567" w:hanging="567"/>
      </w:pPr>
      <w:rPr>
        <w:rFonts w:hint="default"/>
      </w:rPr>
    </w:lvl>
  </w:abstractNum>
  <w:abstractNum w:abstractNumId="8" w15:restartNumberingAfterBreak="0">
    <w:nsid w:val="18133C46"/>
    <w:multiLevelType w:val="hybridMultilevel"/>
    <w:tmpl w:val="2606FCB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1BC586B"/>
    <w:multiLevelType w:val="multilevel"/>
    <w:tmpl w:val="F9D4C1E2"/>
    <w:numStyleLink w:val="ListVerfuegungZifferList"/>
  </w:abstractNum>
  <w:abstractNum w:abstractNumId="10" w15:restartNumberingAfterBreak="0">
    <w:nsid w:val="24726CC7"/>
    <w:multiLevelType w:val="multilevel"/>
    <w:tmpl w:val="56A09424"/>
    <w:lvl w:ilvl="0">
      <w:start w:val="1"/>
      <w:numFmt w:val="bullet"/>
      <w:pStyle w:val="ListePunkt"/>
      <w:lvlText w:val=""/>
      <w:lvlJc w:val="left"/>
      <w:pPr>
        <w:tabs>
          <w:tab w:val="num" w:pos="924"/>
        </w:tabs>
        <w:ind w:left="284" w:hanging="284"/>
      </w:pPr>
      <w:rPr>
        <w:rFonts w:ascii="Symbol" w:hAnsi="Symbol" w:hint="default"/>
      </w:rPr>
    </w:lvl>
    <w:lvl w:ilvl="1">
      <w:start w:val="1"/>
      <w:numFmt w:val="bullet"/>
      <w:lvlText w:val=""/>
      <w:lvlJc w:val="left"/>
      <w:pPr>
        <w:tabs>
          <w:tab w:val="num" w:pos="1491"/>
        </w:tabs>
        <w:ind w:left="851" w:hanging="284"/>
      </w:pPr>
      <w:rPr>
        <w:rFonts w:ascii="Symbol" w:hAnsi="Symbol" w:hint="default"/>
      </w:rPr>
    </w:lvl>
    <w:lvl w:ilvl="2">
      <w:start w:val="1"/>
      <w:numFmt w:val="bullet"/>
      <w:lvlText w:val=""/>
      <w:lvlJc w:val="left"/>
      <w:pPr>
        <w:tabs>
          <w:tab w:val="num" w:pos="2058"/>
        </w:tabs>
        <w:ind w:left="1418" w:hanging="284"/>
      </w:pPr>
      <w:rPr>
        <w:rFonts w:ascii="Symbol" w:hAnsi="Symbol" w:hint="default"/>
      </w:rPr>
    </w:lvl>
    <w:lvl w:ilvl="3">
      <w:start w:val="1"/>
      <w:numFmt w:val="bullet"/>
      <w:lvlText w:val=""/>
      <w:lvlJc w:val="left"/>
      <w:pPr>
        <w:tabs>
          <w:tab w:val="num" w:pos="2625"/>
        </w:tabs>
        <w:ind w:left="1985" w:hanging="284"/>
      </w:pPr>
      <w:rPr>
        <w:rFonts w:ascii="Symbol" w:hAnsi="Symbol" w:hint="default"/>
      </w:rPr>
    </w:lvl>
    <w:lvl w:ilvl="4">
      <w:start w:val="1"/>
      <w:numFmt w:val="bullet"/>
      <w:lvlText w:val=""/>
      <w:lvlJc w:val="left"/>
      <w:pPr>
        <w:tabs>
          <w:tab w:val="num" w:pos="3192"/>
        </w:tabs>
        <w:ind w:left="2552" w:hanging="284"/>
      </w:pPr>
      <w:rPr>
        <w:rFonts w:ascii="Symbol" w:hAnsi="Symbol" w:hint="default"/>
      </w:rPr>
    </w:lvl>
    <w:lvl w:ilvl="5">
      <w:start w:val="1"/>
      <w:numFmt w:val="bullet"/>
      <w:lvlText w:val=""/>
      <w:lvlJc w:val="left"/>
      <w:pPr>
        <w:tabs>
          <w:tab w:val="num" w:pos="3759"/>
        </w:tabs>
        <w:ind w:left="3119" w:hanging="284"/>
      </w:pPr>
      <w:rPr>
        <w:rFonts w:ascii="Symbol" w:hAnsi="Symbol" w:hint="default"/>
      </w:rPr>
    </w:lvl>
    <w:lvl w:ilvl="6">
      <w:start w:val="1"/>
      <w:numFmt w:val="bullet"/>
      <w:lvlText w:val=""/>
      <w:lvlJc w:val="left"/>
      <w:pPr>
        <w:tabs>
          <w:tab w:val="num" w:pos="4326"/>
        </w:tabs>
        <w:ind w:left="3686" w:hanging="284"/>
      </w:pPr>
      <w:rPr>
        <w:rFonts w:ascii="Symbol" w:hAnsi="Symbol" w:hint="default"/>
      </w:rPr>
    </w:lvl>
    <w:lvl w:ilvl="7">
      <w:start w:val="1"/>
      <w:numFmt w:val="bullet"/>
      <w:lvlText w:val=""/>
      <w:lvlJc w:val="left"/>
      <w:pPr>
        <w:tabs>
          <w:tab w:val="num" w:pos="4893"/>
        </w:tabs>
        <w:ind w:left="4253" w:hanging="284"/>
      </w:pPr>
      <w:rPr>
        <w:rFonts w:ascii="Symbol" w:hAnsi="Symbol" w:hint="default"/>
      </w:rPr>
    </w:lvl>
    <w:lvl w:ilvl="8">
      <w:start w:val="1"/>
      <w:numFmt w:val="bullet"/>
      <w:lvlText w:val=""/>
      <w:lvlJc w:val="left"/>
      <w:pPr>
        <w:tabs>
          <w:tab w:val="num" w:pos="5460"/>
        </w:tabs>
        <w:ind w:left="4820" w:hanging="284"/>
      </w:pPr>
      <w:rPr>
        <w:rFonts w:ascii="Symbol" w:hAnsi="Symbol" w:hint="default"/>
      </w:rPr>
    </w:lvl>
  </w:abstractNum>
  <w:abstractNum w:abstractNumId="11" w15:restartNumberingAfterBreak="0">
    <w:nsid w:val="25BB25E8"/>
    <w:multiLevelType w:val="multilevel"/>
    <w:tmpl w:val="F642D6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0ED426C"/>
    <w:multiLevelType w:val="multilevel"/>
    <w:tmpl w:val="D250FC98"/>
    <w:lvl w:ilvl="0">
      <w:start w:val="1"/>
      <w:numFmt w:val="bullet"/>
      <w:pStyle w:val="ListeBindestrich"/>
      <w:lvlText w:val="–"/>
      <w:lvlJc w:val="left"/>
      <w:pPr>
        <w:tabs>
          <w:tab w:val="num" w:pos="924"/>
        </w:tabs>
        <w:ind w:left="284" w:hanging="284"/>
      </w:pPr>
      <w:rPr>
        <w:rFonts w:ascii="Arial" w:hAnsi="Arial" w:hint="default"/>
      </w:rPr>
    </w:lvl>
    <w:lvl w:ilvl="1">
      <w:start w:val="1"/>
      <w:numFmt w:val="bullet"/>
      <w:lvlText w:val="–"/>
      <w:lvlJc w:val="left"/>
      <w:pPr>
        <w:tabs>
          <w:tab w:val="num" w:pos="1491"/>
        </w:tabs>
        <w:ind w:left="851" w:hanging="284"/>
      </w:pPr>
      <w:rPr>
        <w:rFonts w:ascii="Arial" w:hAnsi="Arial" w:hint="default"/>
      </w:rPr>
    </w:lvl>
    <w:lvl w:ilvl="2">
      <w:start w:val="1"/>
      <w:numFmt w:val="bullet"/>
      <w:lvlText w:val="–"/>
      <w:lvlJc w:val="left"/>
      <w:pPr>
        <w:tabs>
          <w:tab w:val="num" w:pos="2058"/>
        </w:tabs>
        <w:ind w:left="1418" w:hanging="284"/>
      </w:pPr>
      <w:rPr>
        <w:rFonts w:ascii="Arial" w:hAnsi="Arial" w:hint="default"/>
      </w:rPr>
    </w:lvl>
    <w:lvl w:ilvl="3">
      <w:start w:val="1"/>
      <w:numFmt w:val="bullet"/>
      <w:lvlText w:val="–"/>
      <w:lvlJc w:val="left"/>
      <w:pPr>
        <w:tabs>
          <w:tab w:val="num" w:pos="2625"/>
        </w:tabs>
        <w:ind w:left="1985" w:hanging="284"/>
      </w:pPr>
      <w:rPr>
        <w:rFonts w:ascii="Arial" w:hAnsi="Arial" w:hint="default"/>
      </w:rPr>
    </w:lvl>
    <w:lvl w:ilvl="4">
      <w:start w:val="1"/>
      <w:numFmt w:val="bullet"/>
      <w:lvlText w:val="–"/>
      <w:lvlJc w:val="left"/>
      <w:pPr>
        <w:tabs>
          <w:tab w:val="num" w:pos="3192"/>
        </w:tabs>
        <w:ind w:left="2552" w:hanging="284"/>
      </w:pPr>
      <w:rPr>
        <w:rFonts w:ascii="Arial" w:hAnsi="Arial" w:hint="default"/>
      </w:rPr>
    </w:lvl>
    <w:lvl w:ilvl="5">
      <w:start w:val="1"/>
      <w:numFmt w:val="bullet"/>
      <w:lvlText w:val="–"/>
      <w:lvlJc w:val="left"/>
      <w:pPr>
        <w:tabs>
          <w:tab w:val="num" w:pos="3759"/>
        </w:tabs>
        <w:ind w:left="3119" w:hanging="284"/>
      </w:pPr>
      <w:rPr>
        <w:rFonts w:ascii="Arial" w:hAnsi="Arial" w:hint="default"/>
      </w:rPr>
    </w:lvl>
    <w:lvl w:ilvl="6">
      <w:start w:val="1"/>
      <w:numFmt w:val="bullet"/>
      <w:lvlText w:val="–"/>
      <w:lvlJc w:val="left"/>
      <w:pPr>
        <w:tabs>
          <w:tab w:val="num" w:pos="4326"/>
        </w:tabs>
        <w:ind w:left="3686" w:hanging="284"/>
      </w:pPr>
      <w:rPr>
        <w:rFonts w:ascii="Arial" w:hAnsi="Arial" w:hint="default"/>
      </w:rPr>
    </w:lvl>
    <w:lvl w:ilvl="7">
      <w:start w:val="1"/>
      <w:numFmt w:val="bullet"/>
      <w:lvlText w:val="–"/>
      <w:lvlJc w:val="left"/>
      <w:pPr>
        <w:tabs>
          <w:tab w:val="num" w:pos="4893"/>
        </w:tabs>
        <w:ind w:left="4253" w:hanging="284"/>
      </w:pPr>
      <w:rPr>
        <w:rFonts w:ascii="Arial" w:hAnsi="Arial" w:hint="default"/>
      </w:rPr>
    </w:lvl>
    <w:lvl w:ilvl="8">
      <w:start w:val="1"/>
      <w:numFmt w:val="bullet"/>
      <w:lvlText w:val="–"/>
      <w:lvlJc w:val="left"/>
      <w:pPr>
        <w:tabs>
          <w:tab w:val="num" w:pos="5460"/>
        </w:tabs>
        <w:ind w:left="4820" w:hanging="284"/>
      </w:pPr>
      <w:rPr>
        <w:rFonts w:ascii="Arial" w:hAnsi="Arial" w:hint="default"/>
      </w:rPr>
    </w:lvl>
  </w:abstractNum>
  <w:abstractNum w:abstractNumId="13" w15:restartNumberingAfterBreak="0">
    <w:nsid w:val="40426BAB"/>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4" w15:restartNumberingAfterBreak="0">
    <w:nsid w:val="427A094A"/>
    <w:multiLevelType w:val="multilevel"/>
    <w:tmpl w:val="425E7B98"/>
    <w:numStyleLink w:val="ListVerfuegungNumericList"/>
  </w:abstractNum>
  <w:abstractNum w:abstractNumId="15" w15:restartNumberingAfterBreak="0">
    <w:nsid w:val="43A0187D"/>
    <w:multiLevelType w:val="multilevel"/>
    <w:tmpl w:val="6B30981C"/>
    <w:lvl w:ilvl="0">
      <w:start w:val="1"/>
      <w:numFmt w:val="bullet"/>
      <w:pStyle w:val="BeilagenListe"/>
      <w:lvlText w:val="–"/>
      <w:lvlJc w:val="left"/>
      <w:pPr>
        <w:ind w:left="284" w:hanging="284"/>
      </w:pPr>
      <w:rPr>
        <w:rFonts w:ascii="Arial" w:hAnsi="Arial" w:hint="default"/>
      </w:rPr>
    </w:lvl>
    <w:lvl w:ilvl="1">
      <w:start w:val="1"/>
      <w:numFmt w:val="none"/>
      <w:lvlText w:val="%2-"/>
      <w:lvlJc w:val="left"/>
      <w:pPr>
        <w:ind w:left="397" w:hanging="397"/>
      </w:pPr>
      <w:rPr>
        <w:rFonts w:hint="default"/>
      </w:rPr>
    </w:lvl>
    <w:lvl w:ilvl="2">
      <w:start w:val="1"/>
      <w:numFmt w:val="none"/>
      <w:lvlText w:val="%3-"/>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16" w15:restartNumberingAfterBreak="0">
    <w:nsid w:val="43BD7009"/>
    <w:multiLevelType w:val="multilevel"/>
    <w:tmpl w:val="425E7B98"/>
    <w:styleLink w:val="ListVerfuegungNumericList"/>
    <w:lvl w:ilvl="0">
      <w:start w:val="1"/>
      <w:numFmt w:val="none"/>
      <w:lvlText w:val=""/>
      <w:lvlJc w:val="left"/>
      <w:pPr>
        <w:ind w:left="567" w:hanging="567"/>
      </w:pPr>
      <w:rPr>
        <w:rFonts w:hint="default"/>
        <w:color w:val="auto"/>
      </w:rPr>
    </w:lvl>
    <w:lvl w:ilvl="1">
      <w:start w:val="1"/>
      <w:numFmt w:val="decimal"/>
      <w:pStyle w:val="ListVerfuegungNumeric"/>
      <w:lvlText w:val="%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Text w:val="%2.%3.%4."/>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567" w:hanging="567"/>
      </w:pPr>
      <w:rPr>
        <w:rFonts w:hint="default"/>
      </w:rPr>
    </w:lvl>
    <w:lvl w:ilvl="6">
      <w:start w:val="1"/>
      <w:numFmt w:val="none"/>
      <w:lvlText w:val="%7"/>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17" w15:restartNumberingAfterBreak="0">
    <w:nsid w:val="44F82D45"/>
    <w:multiLevelType w:val="multilevel"/>
    <w:tmpl w:val="9E34C918"/>
    <w:styleLink w:val="NumericList"/>
    <w:lvl w:ilvl="0">
      <w:start w:val="1"/>
      <w:numFmt w:val="decimal"/>
      <w:lvlText w:val="%1."/>
      <w:lvlJc w:val="center"/>
      <w:pPr>
        <w:ind w:left="227" w:firstLine="61"/>
      </w:pPr>
      <w:rPr>
        <w:rFonts w:hint="default"/>
      </w:rPr>
    </w:lvl>
    <w:lvl w:ilvl="1">
      <w:start w:val="1"/>
      <w:numFmt w:val="decimal"/>
      <w:lvlText w:val="%1.%2."/>
      <w:lvlJc w:val="center"/>
      <w:pPr>
        <w:ind w:left="227" w:firstLine="61"/>
      </w:pPr>
      <w:rPr>
        <w:rFonts w:hint="default"/>
      </w:rPr>
    </w:lvl>
    <w:lvl w:ilvl="2">
      <w:start w:val="1"/>
      <w:numFmt w:val="decimal"/>
      <w:lvlText w:val="%1.%2.%3."/>
      <w:lvlJc w:val="center"/>
      <w:pPr>
        <w:ind w:left="227" w:firstLine="61"/>
      </w:pPr>
      <w:rPr>
        <w:rFonts w:hint="default"/>
      </w:rPr>
    </w:lvl>
    <w:lvl w:ilvl="3">
      <w:start w:val="1"/>
      <w:numFmt w:val="decimal"/>
      <w:lvlText w:val="%1.%2.%3.%4."/>
      <w:lvlJc w:val="center"/>
      <w:pPr>
        <w:ind w:left="227" w:hanging="227"/>
      </w:pPr>
      <w:rPr>
        <w:rFonts w:hint="default"/>
      </w:rPr>
    </w:lvl>
    <w:lvl w:ilvl="4">
      <w:start w:val="1"/>
      <w:numFmt w:val="lowerLetter"/>
      <w:lvlText w:val="(%5)"/>
      <w:lvlJc w:val="left"/>
      <w:pPr>
        <w:ind w:left="227" w:hanging="227"/>
      </w:pPr>
      <w:rPr>
        <w:rFonts w:hint="default"/>
      </w:rPr>
    </w:lvl>
    <w:lvl w:ilvl="5">
      <w:start w:val="1"/>
      <w:numFmt w:val="lowerRoman"/>
      <w:lvlText w:val="(%6)"/>
      <w:lvlJc w:val="left"/>
      <w:pPr>
        <w:ind w:left="227" w:hanging="227"/>
      </w:pPr>
      <w:rPr>
        <w:rFonts w:hint="default"/>
      </w:rPr>
    </w:lvl>
    <w:lvl w:ilvl="6">
      <w:start w:val="1"/>
      <w:numFmt w:val="decimal"/>
      <w:lvlText w:val="%7."/>
      <w:lvlJc w:val="left"/>
      <w:pPr>
        <w:ind w:left="227" w:hanging="227"/>
      </w:pPr>
      <w:rPr>
        <w:rFonts w:hint="default"/>
      </w:rPr>
    </w:lvl>
    <w:lvl w:ilvl="7">
      <w:start w:val="1"/>
      <w:numFmt w:val="lowerLetter"/>
      <w:lvlText w:val="%8."/>
      <w:lvlJc w:val="left"/>
      <w:pPr>
        <w:ind w:left="227" w:hanging="227"/>
      </w:pPr>
      <w:rPr>
        <w:rFonts w:hint="default"/>
      </w:rPr>
    </w:lvl>
    <w:lvl w:ilvl="8">
      <w:start w:val="1"/>
      <w:numFmt w:val="lowerRoman"/>
      <w:lvlText w:val="%9."/>
      <w:lvlJc w:val="left"/>
      <w:pPr>
        <w:ind w:left="227" w:hanging="227"/>
      </w:pPr>
      <w:rPr>
        <w:rFonts w:hint="default"/>
      </w:rPr>
    </w:lvl>
  </w:abstractNum>
  <w:abstractNum w:abstractNumId="18" w15:restartNumberingAfterBreak="0">
    <w:nsid w:val="46991D47"/>
    <w:multiLevelType w:val="multilevel"/>
    <w:tmpl w:val="FF309FD8"/>
    <w:lvl w:ilvl="0">
      <w:start w:val="1"/>
      <w:numFmt w:val="decimal"/>
      <w:pStyle w:val="ListeNummernArabisch"/>
      <w:lvlText w:val="%1."/>
      <w:lvlJc w:val="left"/>
      <w:pPr>
        <w:ind w:left="567" w:hanging="567"/>
      </w:pPr>
      <w:rPr>
        <w:rFonts w:hint="default"/>
      </w:rPr>
    </w:lvl>
    <w:lvl w:ilvl="1">
      <w:start w:val="1"/>
      <w:numFmt w:val="decimal"/>
      <w:lvlText w:val="%1.%2."/>
      <w:lvlJc w:val="left"/>
      <w:pPr>
        <w:tabs>
          <w:tab w:val="num" w:pos="1440"/>
        </w:tabs>
        <w:ind w:left="1134" w:hanging="567"/>
      </w:pPr>
      <w:rPr>
        <w:rFonts w:hint="default"/>
      </w:rPr>
    </w:lvl>
    <w:lvl w:ilvl="2">
      <w:start w:val="1"/>
      <w:numFmt w:val="decimal"/>
      <w:lvlText w:val="%1.%2.%3."/>
      <w:lvlJc w:val="left"/>
      <w:pPr>
        <w:ind w:left="1701" w:hanging="567"/>
      </w:pPr>
      <w:rPr>
        <w:rFonts w:hint="default"/>
      </w:rPr>
    </w:lvl>
    <w:lvl w:ilvl="3">
      <w:start w:val="1"/>
      <w:numFmt w:val="none"/>
      <w:lvlRestart w:val="0"/>
      <w:lvlText w:val=""/>
      <w:lvlJc w:val="left"/>
      <w:pPr>
        <w:ind w:left="2268" w:hanging="567"/>
      </w:pPr>
      <w:rPr>
        <w:rFonts w:hint="default"/>
      </w:rPr>
    </w:lvl>
    <w:lvl w:ilvl="4">
      <w:start w:val="1"/>
      <w:numFmt w:val="none"/>
      <w:lvlRestart w:val="0"/>
      <w:lvlText w:val=""/>
      <w:lvlJc w:val="left"/>
      <w:pPr>
        <w:ind w:left="2835" w:hanging="567"/>
      </w:pPr>
      <w:rPr>
        <w:rFonts w:hint="default"/>
      </w:rPr>
    </w:lvl>
    <w:lvl w:ilvl="5">
      <w:start w:val="1"/>
      <w:numFmt w:val="none"/>
      <w:lvlRestart w:val="0"/>
      <w:lvlText w:val=""/>
      <w:lvlJc w:val="left"/>
      <w:pPr>
        <w:ind w:left="3402" w:hanging="567"/>
      </w:pPr>
      <w:rPr>
        <w:rFonts w:hint="default"/>
      </w:rPr>
    </w:lvl>
    <w:lvl w:ilvl="6">
      <w:start w:val="1"/>
      <w:numFmt w:val="none"/>
      <w:lvlRestart w:val="0"/>
      <w:lvlText w:val=""/>
      <w:lvlJc w:val="left"/>
      <w:pPr>
        <w:ind w:left="3969" w:hanging="567"/>
      </w:pPr>
      <w:rPr>
        <w:rFonts w:hint="default"/>
      </w:rPr>
    </w:lvl>
    <w:lvl w:ilvl="7">
      <w:start w:val="1"/>
      <w:numFmt w:val="none"/>
      <w:lvlRestart w:val="0"/>
      <w:lvlText w:val=""/>
      <w:lvlJc w:val="left"/>
      <w:pPr>
        <w:ind w:left="4536" w:hanging="567"/>
      </w:pPr>
      <w:rPr>
        <w:rFonts w:hint="default"/>
      </w:rPr>
    </w:lvl>
    <w:lvl w:ilvl="8">
      <w:start w:val="1"/>
      <w:numFmt w:val="none"/>
      <w:lvlRestart w:val="0"/>
      <w:lvlText w:val=""/>
      <w:lvlJc w:val="left"/>
      <w:pPr>
        <w:ind w:left="5103" w:hanging="567"/>
      </w:pPr>
      <w:rPr>
        <w:rFonts w:hint="default"/>
      </w:rPr>
    </w:lvl>
  </w:abstractNum>
  <w:abstractNum w:abstractNumId="19" w15:restartNumberingAfterBreak="0">
    <w:nsid w:val="4DAF7B7D"/>
    <w:multiLevelType w:val="multilevel"/>
    <w:tmpl w:val="162CFE4E"/>
    <w:lvl w:ilvl="0">
      <w:start w:val="1"/>
      <w:numFmt w:val="upperRoman"/>
      <w:pStyle w:val="AntragListeRoemisch"/>
      <w:lvlText w:val="%1."/>
      <w:lvlJc w:val="left"/>
      <w:pPr>
        <w:ind w:left="567" w:hanging="567"/>
      </w:pPr>
      <w:rPr>
        <w:rFonts w:hint="default"/>
      </w:rPr>
    </w:lvl>
    <w:lvl w:ilvl="1">
      <w:start w:val="1"/>
      <w:numFmt w:val="upperRoman"/>
      <w:lvlText w:val="%2."/>
      <w:lvlJc w:val="left"/>
      <w:pPr>
        <w:ind w:left="567" w:hanging="567"/>
      </w:pPr>
      <w:rPr>
        <w:rFonts w:hint="default"/>
      </w:rPr>
    </w:lvl>
    <w:lvl w:ilvl="2">
      <w:start w:val="1"/>
      <w:numFmt w:val="upperRoman"/>
      <w:lvlText w:val="%3."/>
      <w:lvlJc w:val="left"/>
      <w:pPr>
        <w:ind w:left="567" w:hanging="567"/>
      </w:pPr>
      <w:rPr>
        <w:rFonts w:hint="default"/>
      </w:rPr>
    </w:lvl>
    <w:lvl w:ilvl="3">
      <w:start w:val="1"/>
      <w:numFmt w:val="upperRoman"/>
      <w:lvlText w:val="%4."/>
      <w:lvlJc w:val="left"/>
      <w:pPr>
        <w:ind w:left="567" w:hanging="567"/>
      </w:pPr>
      <w:rPr>
        <w:rFonts w:hint="default"/>
      </w:rPr>
    </w:lvl>
    <w:lvl w:ilvl="4">
      <w:start w:val="1"/>
      <w:numFmt w:val="upperRoman"/>
      <w:lvlText w:val="%5."/>
      <w:lvlJc w:val="left"/>
      <w:pPr>
        <w:ind w:left="567" w:hanging="567"/>
      </w:pPr>
      <w:rPr>
        <w:rFonts w:hint="default"/>
      </w:rPr>
    </w:lvl>
    <w:lvl w:ilvl="5">
      <w:start w:val="1"/>
      <w:numFmt w:val="upperRoman"/>
      <w:lvlText w:val="%6."/>
      <w:lvlJc w:val="left"/>
      <w:pPr>
        <w:ind w:left="567" w:hanging="567"/>
      </w:pPr>
      <w:rPr>
        <w:rFonts w:hint="default"/>
      </w:rPr>
    </w:lvl>
    <w:lvl w:ilvl="6">
      <w:start w:val="1"/>
      <w:numFmt w:val="upperRoman"/>
      <w:lvlText w:val="%7."/>
      <w:lvlJc w:val="left"/>
      <w:pPr>
        <w:ind w:left="567" w:hanging="567"/>
      </w:pPr>
      <w:rPr>
        <w:rFonts w:hint="default"/>
      </w:rPr>
    </w:lvl>
    <w:lvl w:ilvl="7">
      <w:start w:val="1"/>
      <w:numFmt w:val="upperRoman"/>
      <w:lvlText w:val="%8."/>
      <w:lvlJc w:val="left"/>
      <w:pPr>
        <w:ind w:left="567" w:hanging="567"/>
      </w:pPr>
      <w:rPr>
        <w:rFonts w:hint="default"/>
      </w:rPr>
    </w:lvl>
    <w:lvl w:ilvl="8">
      <w:start w:val="1"/>
      <w:numFmt w:val="upperRoman"/>
      <w:lvlText w:val="%9."/>
      <w:lvlJc w:val="left"/>
      <w:pPr>
        <w:ind w:left="567" w:hanging="567"/>
      </w:pPr>
      <w:rPr>
        <w:rFonts w:hint="default"/>
      </w:rPr>
    </w:lvl>
  </w:abstractNum>
  <w:abstractNum w:abstractNumId="20" w15:restartNumberingAfterBreak="0">
    <w:nsid w:val="524E326A"/>
    <w:multiLevelType w:val="multilevel"/>
    <w:tmpl w:val="6ECE6128"/>
    <w:numStyleLink w:val="ListeberschriftmitZiffer"/>
  </w:abstractNum>
  <w:abstractNum w:abstractNumId="21" w15:restartNumberingAfterBreak="0">
    <w:nsid w:val="52E8B3BE"/>
    <w:multiLevelType w:val="hybridMultilevel"/>
    <w:tmpl w:val="7FD0CD7C"/>
    <w:lvl w:ilvl="0" w:tplc="93AEF8E8">
      <w:start w:val="1"/>
      <w:numFmt w:val="bullet"/>
      <w:lvlText w:val=""/>
      <w:lvlJc w:val="left"/>
      <w:pPr>
        <w:ind w:left="720" w:hanging="360"/>
      </w:pPr>
      <w:rPr>
        <w:rFonts w:ascii="Symbol" w:hAnsi="Symbol" w:hint="default"/>
      </w:rPr>
    </w:lvl>
    <w:lvl w:ilvl="1" w:tplc="8CEEF898">
      <w:start w:val="1"/>
      <w:numFmt w:val="bullet"/>
      <w:lvlText w:val="o"/>
      <w:lvlJc w:val="left"/>
      <w:pPr>
        <w:ind w:left="1440" w:hanging="360"/>
      </w:pPr>
      <w:rPr>
        <w:rFonts w:ascii="Courier New" w:hAnsi="Courier New" w:hint="default"/>
      </w:rPr>
    </w:lvl>
    <w:lvl w:ilvl="2" w:tplc="790EA98A">
      <w:start w:val="1"/>
      <w:numFmt w:val="bullet"/>
      <w:lvlText w:val=""/>
      <w:lvlJc w:val="left"/>
      <w:pPr>
        <w:ind w:left="2160" w:hanging="360"/>
      </w:pPr>
      <w:rPr>
        <w:rFonts w:ascii="Wingdings" w:hAnsi="Wingdings" w:hint="default"/>
      </w:rPr>
    </w:lvl>
    <w:lvl w:ilvl="3" w:tplc="B4CEBA94">
      <w:start w:val="1"/>
      <w:numFmt w:val="bullet"/>
      <w:lvlText w:val=""/>
      <w:lvlJc w:val="left"/>
      <w:pPr>
        <w:ind w:left="2880" w:hanging="360"/>
      </w:pPr>
      <w:rPr>
        <w:rFonts w:ascii="Symbol" w:hAnsi="Symbol" w:hint="default"/>
      </w:rPr>
    </w:lvl>
    <w:lvl w:ilvl="4" w:tplc="6B5E70D4">
      <w:start w:val="1"/>
      <w:numFmt w:val="bullet"/>
      <w:lvlText w:val="o"/>
      <w:lvlJc w:val="left"/>
      <w:pPr>
        <w:ind w:left="3600" w:hanging="360"/>
      </w:pPr>
      <w:rPr>
        <w:rFonts w:ascii="Courier New" w:hAnsi="Courier New" w:hint="default"/>
      </w:rPr>
    </w:lvl>
    <w:lvl w:ilvl="5" w:tplc="CDDE6FC8">
      <w:start w:val="1"/>
      <w:numFmt w:val="bullet"/>
      <w:lvlText w:val=""/>
      <w:lvlJc w:val="left"/>
      <w:pPr>
        <w:ind w:left="4320" w:hanging="360"/>
      </w:pPr>
      <w:rPr>
        <w:rFonts w:ascii="Wingdings" w:hAnsi="Wingdings" w:hint="default"/>
      </w:rPr>
    </w:lvl>
    <w:lvl w:ilvl="6" w:tplc="B906D510">
      <w:start w:val="1"/>
      <w:numFmt w:val="bullet"/>
      <w:lvlText w:val=""/>
      <w:lvlJc w:val="left"/>
      <w:pPr>
        <w:ind w:left="5040" w:hanging="360"/>
      </w:pPr>
      <w:rPr>
        <w:rFonts w:ascii="Symbol" w:hAnsi="Symbol" w:hint="default"/>
      </w:rPr>
    </w:lvl>
    <w:lvl w:ilvl="7" w:tplc="897CF89A">
      <w:start w:val="1"/>
      <w:numFmt w:val="bullet"/>
      <w:lvlText w:val="o"/>
      <w:lvlJc w:val="left"/>
      <w:pPr>
        <w:ind w:left="5760" w:hanging="360"/>
      </w:pPr>
      <w:rPr>
        <w:rFonts w:ascii="Courier New" w:hAnsi="Courier New" w:hint="default"/>
      </w:rPr>
    </w:lvl>
    <w:lvl w:ilvl="8" w:tplc="B2EED632">
      <w:start w:val="1"/>
      <w:numFmt w:val="bullet"/>
      <w:lvlText w:val=""/>
      <w:lvlJc w:val="left"/>
      <w:pPr>
        <w:ind w:left="6480" w:hanging="360"/>
      </w:pPr>
      <w:rPr>
        <w:rFonts w:ascii="Wingdings" w:hAnsi="Wingdings" w:hint="default"/>
      </w:rPr>
    </w:lvl>
  </w:abstractNum>
  <w:abstractNum w:abstractNumId="22" w15:restartNumberingAfterBreak="0">
    <w:nsid w:val="57367771"/>
    <w:multiLevelType w:val="multilevel"/>
    <w:tmpl w:val="D11A67A6"/>
    <w:styleLink w:val="ListeNummernArabischEinfach"/>
    <w:lvl w:ilvl="0">
      <w:start w:val="1"/>
      <w:numFmt w:val="decimal"/>
      <w:suff w:val="space"/>
      <w:lvlText w:val="%1."/>
      <w:lvlJc w:val="right"/>
      <w:pPr>
        <w:ind w:left="0" w:firstLine="397"/>
      </w:pPr>
      <w:rPr>
        <w:rFonts w:hint="default"/>
      </w:rPr>
    </w:lvl>
    <w:lvl w:ilvl="1">
      <w:start w:val="1"/>
      <w:numFmt w:val="decimal"/>
      <w:suff w:val="space"/>
      <w:lvlText w:val="%1.%2."/>
      <w:lvlJc w:val="right"/>
      <w:pPr>
        <w:ind w:left="0" w:firstLine="397"/>
      </w:pPr>
      <w:rPr>
        <w:rFonts w:hint="default"/>
      </w:rPr>
    </w:lvl>
    <w:lvl w:ilvl="2">
      <w:start w:val="1"/>
      <w:numFmt w:val="none"/>
      <w:suff w:val="nothing"/>
      <w:lvlText w:val=""/>
      <w:lvlJc w:val="left"/>
      <w:pPr>
        <w:ind w:left="0" w:firstLine="397"/>
      </w:pPr>
      <w:rPr>
        <w:rFonts w:hint="default"/>
      </w:rPr>
    </w:lvl>
    <w:lvl w:ilvl="3">
      <w:start w:val="1"/>
      <w:numFmt w:val="none"/>
      <w:lvlRestart w:val="0"/>
      <w:suff w:val="nothing"/>
      <w:lvlText w:val=""/>
      <w:lvlJc w:val="left"/>
      <w:pPr>
        <w:ind w:left="0" w:firstLine="397"/>
      </w:pPr>
      <w:rPr>
        <w:rFonts w:hint="default"/>
      </w:rPr>
    </w:lvl>
    <w:lvl w:ilvl="4">
      <w:start w:val="1"/>
      <w:numFmt w:val="none"/>
      <w:lvlRestart w:val="0"/>
      <w:suff w:val="nothing"/>
      <w:lvlText w:val=""/>
      <w:lvlJc w:val="left"/>
      <w:pPr>
        <w:ind w:left="0" w:firstLine="397"/>
      </w:pPr>
      <w:rPr>
        <w:rFonts w:hint="default"/>
      </w:rPr>
    </w:lvl>
    <w:lvl w:ilvl="5">
      <w:start w:val="1"/>
      <w:numFmt w:val="none"/>
      <w:lvlRestart w:val="0"/>
      <w:suff w:val="nothing"/>
      <w:lvlText w:val=""/>
      <w:lvlJc w:val="left"/>
      <w:pPr>
        <w:ind w:left="0" w:firstLine="397"/>
      </w:pPr>
      <w:rPr>
        <w:rFonts w:hint="default"/>
      </w:rPr>
    </w:lvl>
    <w:lvl w:ilvl="6">
      <w:start w:val="1"/>
      <w:numFmt w:val="none"/>
      <w:lvlRestart w:val="0"/>
      <w:suff w:val="space"/>
      <w:lvlText w:val=""/>
      <w:lvlJc w:val="left"/>
      <w:pPr>
        <w:ind w:left="0" w:firstLine="397"/>
      </w:pPr>
      <w:rPr>
        <w:rFonts w:hint="default"/>
      </w:rPr>
    </w:lvl>
    <w:lvl w:ilvl="7">
      <w:start w:val="1"/>
      <w:numFmt w:val="none"/>
      <w:lvlRestart w:val="0"/>
      <w:suff w:val="nothing"/>
      <w:lvlText w:val=""/>
      <w:lvlJc w:val="left"/>
      <w:pPr>
        <w:ind w:left="0" w:firstLine="397"/>
      </w:pPr>
      <w:rPr>
        <w:rFonts w:hint="default"/>
      </w:rPr>
    </w:lvl>
    <w:lvl w:ilvl="8">
      <w:start w:val="1"/>
      <w:numFmt w:val="none"/>
      <w:lvlRestart w:val="0"/>
      <w:suff w:val="nothing"/>
      <w:lvlText w:val=""/>
      <w:lvlJc w:val="left"/>
      <w:pPr>
        <w:ind w:left="0" w:firstLine="397"/>
      </w:pPr>
      <w:rPr>
        <w:rFonts w:hint="default"/>
      </w:rPr>
    </w:lvl>
  </w:abstractNum>
  <w:abstractNum w:abstractNumId="23" w15:restartNumberingAfterBreak="0">
    <w:nsid w:val="6538586E"/>
    <w:multiLevelType w:val="hybridMultilevel"/>
    <w:tmpl w:val="9F3418D4"/>
    <w:lvl w:ilvl="0" w:tplc="D84EC67A">
      <w:start w:val="1"/>
      <w:numFmt w:val="decimal"/>
      <w:pStyle w:val="Tabelleberschrift"/>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66272113"/>
    <w:multiLevelType w:val="multilevel"/>
    <w:tmpl w:val="F9D4C1E2"/>
    <w:styleLink w:val="ListVerfuegungZifferList"/>
    <w:lvl w:ilvl="0">
      <w:start w:val="1"/>
      <w:numFmt w:val="none"/>
      <w:pStyle w:val="ListeNummernArabischNeustart"/>
      <w:lvlText w:val=""/>
      <w:lvlJc w:val="left"/>
      <w:pPr>
        <w:ind w:left="0" w:firstLine="0"/>
      </w:pPr>
      <w:rPr>
        <w:rFonts w:hint="default"/>
      </w:rPr>
    </w:lvl>
    <w:lvl w:ilvl="1">
      <w:start w:val="1"/>
      <w:numFmt w:val="upperRoman"/>
      <w:pStyle w:val="ListVerfuegungZiffer"/>
      <w:lvlText w:val="%2."/>
      <w:lvlJc w:val="left"/>
      <w:pPr>
        <w:tabs>
          <w:tab w:val="num" w:pos="567"/>
        </w:tabs>
        <w:ind w:left="0" w:firstLine="0"/>
      </w:pPr>
      <w:rPr>
        <w:rFonts w:hint="default"/>
      </w:rPr>
    </w:lvl>
    <w:lvl w:ilvl="2">
      <w:start w:val="1"/>
      <w:numFmt w:val="upperRoman"/>
      <w:lvlRestart w:val="0"/>
      <w:lvlText w:val="%2.%3."/>
      <w:lvlJc w:val="left"/>
      <w:pPr>
        <w:tabs>
          <w:tab w:val="num" w:pos="567"/>
        </w:tabs>
        <w:ind w:left="0" w:firstLine="0"/>
      </w:pPr>
      <w:rPr>
        <w:rFonts w:hint="default"/>
      </w:rPr>
    </w:lvl>
    <w:lvl w:ilvl="3">
      <w:start w:val="1"/>
      <w:numFmt w:val="upperRoman"/>
      <w:lvlRestart w:val="0"/>
      <w:lvlText w:val="%2.%3.%4."/>
      <w:lvlJc w:val="left"/>
      <w:pPr>
        <w:tabs>
          <w:tab w:val="num" w:pos="567"/>
        </w:tabs>
        <w:ind w:left="0" w:firstLine="0"/>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5" w15:restartNumberingAfterBreak="0">
    <w:nsid w:val="69A53327"/>
    <w:multiLevelType w:val="hybridMultilevel"/>
    <w:tmpl w:val="3BBAB058"/>
    <w:lvl w:ilvl="0" w:tplc="0A5016A0">
      <w:start w:val="1"/>
      <w:numFmt w:val="decimal"/>
      <w:lvlText w:val="%1."/>
      <w:lvlJc w:val="left"/>
      <w:pPr>
        <w:ind w:left="936" w:hanging="360"/>
      </w:pPr>
      <w:rPr>
        <w:rFonts w:hint="default"/>
      </w:rPr>
    </w:lvl>
    <w:lvl w:ilvl="1" w:tplc="08070019" w:tentative="1">
      <w:start w:val="1"/>
      <w:numFmt w:val="lowerLetter"/>
      <w:lvlText w:val="%2."/>
      <w:lvlJc w:val="left"/>
      <w:pPr>
        <w:ind w:left="1656" w:hanging="360"/>
      </w:pPr>
    </w:lvl>
    <w:lvl w:ilvl="2" w:tplc="0807001B" w:tentative="1">
      <w:start w:val="1"/>
      <w:numFmt w:val="lowerRoman"/>
      <w:lvlText w:val="%3."/>
      <w:lvlJc w:val="right"/>
      <w:pPr>
        <w:ind w:left="2376" w:hanging="180"/>
      </w:pPr>
    </w:lvl>
    <w:lvl w:ilvl="3" w:tplc="0807000F" w:tentative="1">
      <w:start w:val="1"/>
      <w:numFmt w:val="decimal"/>
      <w:lvlText w:val="%4."/>
      <w:lvlJc w:val="left"/>
      <w:pPr>
        <w:ind w:left="3096" w:hanging="360"/>
      </w:pPr>
    </w:lvl>
    <w:lvl w:ilvl="4" w:tplc="08070019" w:tentative="1">
      <w:start w:val="1"/>
      <w:numFmt w:val="lowerLetter"/>
      <w:lvlText w:val="%5."/>
      <w:lvlJc w:val="left"/>
      <w:pPr>
        <w:ind w:left="3816" w:hanging="360"/>
      </w:pPr>
    </w:lvl>
    <w:lvl w:ilvl="5" w:tplc="0807001B" w:tentative="1">
      <w:start w:val="1"/>
      <w:numFmt w:val="lowerRoman"/>
      <w:lvlText w:val="%6."/>
      <w:lvlJc w:val="right"/>
      <w:pPr>
        <w:ind w:left="4536" w:hanging="180"/>
      </w:pPr>
    </w:lvl>
    <w:lvl w:ilvl="6" w:tplc="0807000F" w:tentative="1">
      <w:start w:val="1"/>
      <w:numFmt w:val="decimal"/>
      <w:lvlText w:val="%7."/>
      <w:lvlJc w:val="left"/>
      <w:pPr>
        <w:ind w:left="5256" w:hanging="360"/>
      </w:pPr>
    </w:lvl>
    <w:lvl w:ilvl="7" w:tplc="08070019" w:tentative="1">
      <w:start w:val="1"/>
      <w:numFmt w:val="lowerLetter"/>
      <w:lvlText w:val="%8."/>
      <w:lvlJc w:val="left"/>
      <w:pPr>
        <w:ind w:left="5976" w:hanging="360"/>
      </w:pPr>
    </w:lvl>
    <w:lvl w:ilvl="8" w:tplc="0807001B" w:tentative="1">
      <w:start w:val="1"/>
      <w:numFmt w:val="lowerRoman"/>
      <w:lvlText w:val="%9."/>
      <w:lvlJc w:val="right"/>
      <w:pPr>
        <w:ind w:left="6696" w:hanging="180"/>
      </w:pPr>
    </w:lvl>
  </w:abstractNum>
  <w:abstractNum w:abstractNumId="26" w15:restartNumberingAfterBreak="0">
    <w:nsid w:val="6D594ACC"/>
    <w:multiLevelType w:val="multilevel"/>
    <w:tmpl w:val="F5820B72"/>
    <w:lvl w:ilvl="0">
      <w:start w:val="1"/>
      <w:numFmt w:val="decimal"/>
      <w:lvlText w:val="%1."/>
      <w:lvlJc w:val="left"/>
      <w:pPr>
        <w:ind w:left="360" w:hanging="360"/>
      </w:pPr>
    </w:lvl>
    <w:lvl w:ilvl="1">
      <w:start w:val="1"/>
      <w:numFmt w:val="decimal"/>
      <w:lvlText w:val="%1.%2."/>
      <w:lvlJc w:val="left"/>
      <w:pPr>
        <w:ind w:left="720" w:hanging="720"/>
      </w:pPr>
      <w:rPr>
        <w:rFonts w:ascii="Arial" w:hAnsi="Arial" w:hint="default"/>
        <w:sz w:val="21"/>
        <w:szCs w:val="21"/>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27" w15:restartNumberingAfterBreak="0">
    <w:nsid w:val="72956DA0"/>
    <w:multiLevelType w:val="hybridMultilevel"/>
    <w:tmpl w:val="AFA00032"/>
    <w:lvl w:ilvl="0" w:tplc="E5FCAD34">
      <w:start w:val="1"/>
      <w:numFmt w:val="decimal"/>
      <w:lvlText w:val="%1."/>
      <w:lvlJc w:val="left"/>
      <w:pPr>
        <w:ind w:left="360" w:hanging="360"/>
      </w:pPr>
    </w:lvl>
    <w:lvl w:ilvl="1" w:tplc="48985AB4">
      <w:start w:val="1"/>
      <w:numFmt w:val="lowerLetter"/>
      <w:lvlText w:val="%2."/>
      <w:lvlJc w:val="left"/>
      <w:pPr>
        <w:ind w:left="1080" w:hanging="360"/>
      </w:pPr>
    </w:lvl>
    <w:lvl w:ilvl="2" w:tplc="4118C110">
      <w:start w:val="1"/>
      <w:numFmt w:val="lowerRoman"/>
      <w:lvlText w:val="%3."/>
      <w:lvlJc w:val="right"/>
      <w:pPr>
        <w:ind w:left="1800" w:hanging="180"/>
      </w:pPr>
    </w:lvl>
    <w:lvl w:ilvl="3" w:tplc="14402C12">
      <w:start w:val="1"/>
      <w:numFmt w:val="decimal"/>
      <w:lvlText w:val="%4."/>
      <w:lvlJc w:val="left"/>
      <w:pPr>
        <w:ind w:left="2520" w:hanging="360"/>
      </w:pPr>
    </w:lvl>
    <w:lvl w:ilvl="4" w:tplc="168C5256">
      <w:start w:val="1"/>
      <w:numFmt w:val="lowerLetter"/>
      <w:lvlText w:val="%5."/>
      <w:lvlJc w:val="left"/>
      <w:pPr>
        <w:ind w:left="3240" w:hanging="360"/>
      </w:pPr>
    </w:lvl>
    <w:lvl w:ilvl="5" w:tplc="3C40E0C6">
      <w:start w:val="1"/>
      <w:numFmt w:val="lowerRoman"/>
      <w:lvlText w:val="%6."/>
      <w:lvlJc w:val="right"/>
      <w:pPr>
        <w:ind w:left="3960" w:hanging="180"/>
      </w:pPr>
    </w:lvl>
    <w:lvl w:ilvl="6" w:tplc="8954F802">
      <w:start w:val="1"/>
      <w:numFmt w:val="decimal"/>
      <w:lvlText w:val="%7."/>
      <w:lvlJc w:val="left"/>
      <w:pPr>
        <w:ind w:left="4680" w:hanging="360"/>
      </w:pPr>
    </w:lvl>
    <w:lvl w:ilvl="7" w:tplc="046E405A">
      <w:start w:val="1"/>
      <w:numFmt w:val="lowerLetter"/>
      <w:lvlText w:val="%8."/>
      <w:lvlJc w:val="left"/>
      <w:pPr>
        <w:ind w:left="5400" w:hanging="360"/>
      </w:pPr>
    </w:lvl>
    <w:lvl w:ilvl="8" w:tplc="0F0EE8C4">
      <w:start w:val="1"/>
      <w:numFmt w:val="lowerRoman"/>
      <w:lvlText w:val="%9."/>
      <w:lvlJc w:val="right"/>
      <w:pPr>
        <w:ind w:left="6120" w:hanging="180"/>
      </w:pPr>
    </w:lvl>
  </w:abstractNum>
  <w:abstractNum w:abstractNumId="28" w15:restartNumberingAfterBreak="0">
    <w:nsid w:val="742F09D8"/>
    <w:multiLevelType w:val="multilevel"/>
    <w:tmpl w:val="77A4472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FD859CA"/>
    <w:multiLevelType w:val="multilevel"/>
    <w:tmpl w:val="5BECC308"/>
    <w:lvl w:ilvl="0">
      <w:start w:val="1"/>
      <w:numFmt w:val="decimal"/>
      <w:pStyle w:val="TraktandumTite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none"/>
      <w:lvlText w:val=""/>
      <w:lvlJc w:val="left"/>
      <w:pPr>
        <w:ind w:left="567" w:hanging="567"/>
      </w:pPr>
    </w:lvl>
    <w:lvl w:ilvl="4">
      <w:start w:val="1"/>
      <w:numFmt w:val="none"/>
      <w:lvlText w:val=""/>
      <w:lvlJc w:val="left"/>
      <w:pPr>
        <w:ind w:left="567" w:hanging="567"/>
      </w:pPr>
    </w:lvl>
    <w:lvl w:ilvl="5">
      <w:start w:val="1"/>
      <w:numFmt w:val="none"/>
      <w:lvlText w:val=""/>
      <w:lvlJc w:val="left"/>
      <w:pPr>
        <w:ind w:left="567" w:hanging="567"/>
      </w:pPr>
    </w:lvl>
    <w:lvl w:ilvl="6">
      <w:start w:val="1"/>
      <w:numFmt w:val="none"/>
      <w:lvlText w:val=""/>
      <w:lvlJc w:val="left"/>
      <w:pPr>
        <w:ind w:left="567" w:hanging="567"/>
      </w:pPr>
    </w:lvl>
    <w:lvl w:ilvl="7">
      <w:start w:val="1"/>
      <w:numFmt w:val="none"/>
      <w:lvlText w:val=""/>
      <w:lvlJc w:val="left"/>
      <w:pPr>
        <w:ind w:left="567" w:hanging="567"/>
      </w:pPr>
    </w:lvl>
    <w:lvl w:ilvl="8">
      <w:start w:val="1"/>
      <w:numFmt w:val="none"/>
      <w:lvlText w:val=""/>
      <w:lvlJc w:val="left"/>
      <w:pPr>
        <w:ind w:left="567" w:hanging="567"/>
      </w:pPr>
    </w:lvl>
  </w:abstractNum>
  <w:num w:numId="1" w16cid:durableId="654454132">
    <w:abstractNumId w:val="21"/>
  </w:num>
  <w:num w:numId="2" w16cid:durableId="1609236592">
    <w:abstractNumId w:val="27"/>
  </w:num>
  <w:num w:numId="3" w16cid:durableId="1120492050">
    <w:abstractNumId w:val="17"/>
  </w:num>
  <w:num w:numId="4" w16cid:durableId="1391033256">
    <w:abstractNumId w:val="12"/>
  </w:num>
  <w:num w:numId="5" w16cid:durableId="2140103826">
    <w:abstractNumId w:val="10"/>
  </w:num>
  <w:num w:numId="6" w16cid:durableId="633872345">
    <w:abstractNumId w:val="18"/>
  </w:num>
  <w:num w:numId="7" w16cid:durableId="1208374189">
    <w:abstractNumId w:val="23"/>
  </w:num>
  <w:num w:numId="8" w16cid:durableId="963998303">
    <w:abstractNumId w:val="7"/>
  </w:num>
  <w:num w:numId="9" w16cid:durableId="1453091800">
    <w:abstractNumId w:val="19"/>
  </w:num>
  <w:num w:numId="10" w16cid:durableId="1091240048">
    <w:abstractNumId w:val="22"/>
  </w:num>
  <w:num w:numId="11" w16cid:durableId="501700074">
    <w:abstractNumId w:val="15"/>
  </w:num>
  <w:num w:numId="12" w16cid:durableId="1992467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0656673">
    <w:abstractNumId w:val="5"/>
  </w:num>
  <w:num w:numId="14" w16cid:durableId="781799027">
    <w:abstractNumId w:val="20"/>
  </w:num>
  <w:num w:numId="15" w16cid:durableId="710426354">
    <w:abstractNumId w:val="2"/>
  </w:num>
  <w:num w:numId="16" w16cid:durableId="731541038">
    <w:abstractNumId w:val="6"/>
  </w:num>
  <w:num w:numId="17" w16cid:durableId="359666551">
    <w:abstractNumId w:val="1"/>
  </w:num>
  <w:num w:numId="18" w16cid:durableId="889926992">
    <w:abstractNumId w:val="16"/>
  </w:num>
  <w:num w:numId="19" w16cid:durableId="2091268724">
    <w:abstractNumId w:val="24"/>
  </w:num>
  <w:num w:numId="20" w16cid:durableId="842865096">
    <w:abstractNumId w:val="14"/>
  </w:num>
  <w:num w:numId="21" w16cid:durableId="111825126">
    <w:abstractNumId w:val="9"/>
  </w:num>
  <w:num w:numId="22" w16cid:durableId="1664358041">
    <w:abstractNumId w:val="28"/>
  </w:num>
  <w:num w:numId="23" w16cid:durableId="1634827352">
    <w:abstractNumId w:val="26"/>
  </w:num>
  <w:num w:numId="24" w16cid:durableId="1540972251">
    <w:abstractNumId w:val="13"/>
  </w:num>
  <w:num w:numId="25" w16cid:durableId="435751012">
    <w:abstractNumId w:val="4"/>
  </w:num>
  <w:num w:numId="26" w16cid:durableId="577253688">
    <w:abstractNumId w:val="3"/>
  </w:num>
  <w:num w:numId="27" w16cid:durableId="890507431">
    <w:abstractNumId w:val="0"/>
  </w:num>
  <w:num w:numId="28" w16cid:durableId="1120294172">
    <w:abstractNumId w:val="13"/>
  </w:num>
  <w:num w:numId="29" w16cid:durableId="2035836818">
    <w:abstractNumId w:val="13"/>
  </w:num>
  <w:num w:numId="30" w16cid:durableId="2119597992">
    <w:abstractNumId w:val="8"/>
  </w:num>
  <w:num w:numId="31" w16cid:durableId="1041978490">
    <w:abstractNumId w:val="25"/>
  </w:num>
  <w:num w:numId="32" w16cid:durableId="912162613">
    <w:abstractNumId w:val="13"/>
  </w:num>
  <w:num w:numId="33" w16cid:durableId="65163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7095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82197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85550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1471735">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777"/>
    <w:rsid w:val="0000094D"/>
    <w:rsid w:val="0000115E"/>
    <w:rsid w:val="00001211"/>
    <w:rsid w:val="0000142F"/>
    <w:rsid w:val="00001F69"/>
    <w:rsid w:val="00001FB8"/>
    <w:rsid w:val="000028B3"/>
    <w:rsid w:val="00002908"/>
    <w:rsid w:val="00002C22"/>
    <w:rsid w:val="000033BB"/>
    <w:rsid w:val="00003C23"/>
    <w:rsid w:val="000047CB"/>
    <w:rsid w:val="000049AB"/>
    <w:rsid w:val="000050B2"/>
    <w:rsid w:val="00005375"/>
    <w:rsid w:val="00005C19"/>
    <w:rsid w:val="00006078"/>
    <w:rsid w:val="00006504"/>
    <w:rsid w:val="00006564"/>
    <w:rsid w:val="00006B0F"/>
    <w:rsid w:val="00006C21"/>
    <w:rsid w:val="00006DBF"/>
    <w:rsid w:val="00007388"/>
    <w:rsid w:val="00007EFD"/>
    <w:rsid w:val="000105FB"/>
    <w:rsid w:val="0001070E"/>
    <w:rsid w:val="00010C19"/>
    <w:rsid w:val="00010D8C"/>
    <w:rsid w:val="000114A0"/>
    <w:rsid w:val="000116E4"/>
    <w:rsid w:val="00011BA1"/>
    <w:rsid w:val="00011F8E"/>
    <w:rsid w:val="000127E5"/>
    <w:rsid w:val="00012978"/>
    <w:rsid w:val="00012B4C"/>
    <w:rsid w:val="00012D7B"/>
    <w:rsid w:val="000134E2"/>
    <w:rsid w:val="000139D6"/>
    <w:rsid w:val="00013A52"/>
    <w:rsid w:val="00013BC8"/>
    <w:rsid w:val="00013D39"/>
    <w:rsid w:val="00013F2D"/>
    <w:rsid w:val="000142B3"/>
    <w:rsid w:val="00014403"/>
    <w:rsid w:val="0001520E"/>
    <w:rsid w:val="00015246"/>
    <w:rsid w:val="0001532E"/>
    <w:rsid w:val="000153BF"/>
    <w:rsid w:val="0001574E"/>
    <w:rsid w:val="00015F15"/>
    <w:rsid w:val="00016638"/>
    <w:rsid w:val="000166E3"/>
    <w:rsid w:val="00016DF1"/>
    <w:rsid w:val="0001705C"/>
    <w:rsid w:val="00017517"/>
    <w:rsid w:val="00017725"/>
    <w:rsid w:val="00017B94"/>
    <w:rsid w:val="00017CF2"/>
    <w:rsid w:val="0002050C"/>
    <w:rsid w:val="00020720"/>
    <w:rsid w:val="000215A7"/>
    <w:rsid w:val="0002163E"/>
    <w:rsid w:val="00021989"/>
    <w:rsid w:val="00021E9B"/>
    <w:rsid w:val="00022707"/>
    <w:rsid w:val="00022ADB"/>
    <w:rsid w:val="00022B6E"/>
    <w:rsid w:val="00023517"/>
    <w:rsid w:val="0002381C"/>
    <w:rsid w:val="00023923"/>
    <w:rsid w:val="00023BA5"/>
    <w:rsid w:val="00024070"/>
    <w:rsid w:val="00024492"/>
    <w:rsid w:val="000245F4"/>
    <w:rsid w:val="0002478B"/>
    <w:rsid w:val="000248E4"/>
    <w:rsid w:val="00024AA1"/>
    <w:rsid w:val="000250CE"/>
    <w:rsid w:val="00025101"/>
    <w:rsid w:val="000254DB"/>
    <w:rsid w:val="00025742"/>
    <w:rsid w:val="00025D1D"/>
    <w:rsid w:val="00025D50"/>
    <w:rsid w:val="000269A8"/>
    <w:rsid w:val="00026EB5"/>
    <w:rsid w:val="00026F39"/>
    <w:rsid w:val="00027801"/>
    <w:rsid w:val="00027830"/>
    <w:rsid w:val="00027E06"/>
    <w:rsid w:val="00030527"/>
    <w:rsid w:val="0003162C"/>
    <w:rsid w:val="00031F8D"/>
    <w:rsid w:val="00031FBB"/>
    <w:rsid w:val="0003216F"/>
    <w:rsid w:val="0003278F"/>
    <w:rsid w:val="0003323B"/>
    <w:rsid w:val="000335BE"/>
    <w:rsid w:val="00033CC2"/>
    <w:rsid w:val="00033EFD"/>
    <w:rsid w:val="000344CB"/>
    <w:rsid w:val="00034D27"/>
    <w:rsid w:val="0003548A"/>
    <w:rsid w:val="00035B4B"/>
    <w:rsid w:val="00035CA4"/>
    <w:rsid w:val="00035E53"/>
    <w:rsid w:val="0003605A"/>
    <w:rsid w:val="000363E6"/>
    <w:rsid w:val="00036815"/>
    <w:rsid w:val="00036B26"/>
    <w:rsid w:val="00036B8A"/>
    <w:rsid w:val="00036C69"/>
    <w:rsid w:val="00036F66"/>
    <w:rsid w:val="0003743D"/>
    <w:rsid w:val="00037642"/>
    <w:rsid w:val="00037F9C"/>
    <w:rsid w:val="0004000C"/>
    <w:rsid w:val="000414C1"/>
    <w:rsid w:val="00041581"/>
    <w:rsid w:val="000415C6"/>
    <w:rsid w:val="000415D7"/>
    <w:rsid w:val="00041641"/>
    <w:rsid w:val="00041E96"/>
    <w:rsid w:val="000431A9"/>
    <w:rsid w:val="0004350B"/>
    <w:rsid w:val="00043B91"/>
    <w:rsid w:val="00043FB2"/>
    <w:rsid w:val="000440E0"/>
    <w:rsid w:val="000441D1"/>
    <w:rsid w:val="00044561"/>
    <w:rsid w:val="0004477C"/>
    <w:rsid w:val="0004480A"/>
    <w:rsid w:val="0004534E"/>
    <w:rsid w:val="000453FF"/>
    <w:rsid w:val="00045757"/>
    <w:rsid w:val="000457D4"/>
    <w:rsid w:val="000458C9"/>
    <w:rsid w:val="00045C4F"/>
    <w:rsid w:val="00045DE1"/>
    <w:rsid w:val="0004621C"/>
    <w:rsid w:val="000463D4"/>
    <w:rsid w:val="00046481"/>
    <w:rsid w:val="000467E6"/>
    <w:rsid w:val="000468BA"/>
    <w:rsid w:val="00046F29"/>
    <w:rsid w:val="00051325"/>
    <w:rsid w:val="000516CE"/>
    <w:rsid w:val="000516F3"/>
    <w:rsid w:val="0005211E"/>
    <w:rsid w:val="00052857"/>
    <w:rsid w:val="000529BB"/>
    <w:rsid w:val="00052B70"/>
    <w:rsid w:val="00053141"/>
    <w:rsid w:val="000533DD"/>
    <w:rsid w:val="00053514"/>
    <w:rsid w:val="000536D9"/>
    <w:rsid w:val="00053B2C"/>
    <w:rsid w:val="00053E2D"/>
    <w:rsid w:val="00054111"/>
    <w:rsid w:val="0005426D"/>
    <w:rsid w:val="00054278"/>
    <w:rsid w:val="0005462A"/>
    <w:rsid w:val="00054A43"/>
    <w:rsid w:val="00054A8E"/>
    <w:rsid w:val="0005516F"/>
    <w:rsid w:val="0005528F"/>
    <w:rsid w:val="000567D2"/>
    <w:rsid w:val="00056DC5"/>
    <w:rsid w:val="0005743F"/>
    <w:rsid w:val="0005750C"/>
    <w:rsid w:val="000576E1"/>
    <w:rsid w:val="00057A0C"/>
    <w:rsid w:val="00057C2D"/>
    <w:rsid w:val="00057D06"/>
    <w:rsid w:val="00060468"/>
    <w:rsid w:val="00060D25"/>
    <w:rsid w:val="00060EF0"/>
    <w:rsid w:val="00061688"/>
    <w:rsid w:val="00061A28"/>
    <w:rsid w:val="00061B4C"/>
    <w:rsid w:val="00061D01"/>
    <w:rsid w:val="00062AEE"/>
    <w:rsid w:val="00063030"/>
    <w:rsid w:val="00063C5E"/>
    <w:rsid w:val="00063DBA"/>
    <w:rsid w:val="00064FB3"/>
    <w:rsid w:val="000650E2"/>
    <w:rsid w:val="00065264"/>
    <w:rsid w:val="000652F4"/>
    <w:rsid w:val="00065396"/>
    <w:rsid w:val="0006587F"/>
    <w:rsid w:val="00066060"/>
    <w:rsid w:val="0006609D"/>
    <w:rsid w:val="00066C27"/>
    <w:rsid w:val="00066D03"/>
    <w:rsid w:val="00067572"/>
    <w:rsid w:val="00067DA6"/>
    <w:rsid w:val="00067F68"/>
    <w:rsid w:val="0007028C"/>
    <w:rsid w:val="000703A4"/>
    <w:rsid w:val="00071434"/>
    <w:rsid w:val="0007180A"/>
    <w:rsid w:val="00071C3D"/>
    <w:rsid w:val="00071CA5"/>
    <w:rsid w:val="0007216E"/>
    <w:rsid w:val="000726B2"/>
    <w:rsid w:val="00072ADF"/>
    <w:rsid w:val="000733BB"/>
    <w:rsid w:val="00073C10"/>
    <w:rsid w:val="000741B6"/>
    <w:rsid w:val="000746A2"/>
    <w:rsid w:val="0007482F"/>
    <w:rsid w:val="000749F8"/>
    <w:rsid w:val="0007551F"/>
    <w:rsid w:val="000758C6"/>
    <w:rsid w:val="00076741"/>
    <w:rsid w:val="00076AF0"/>
    <w:rsid w:val="00076C54"/>
    <w:rsid w:val="00077313"/>
    <w:rsid w:val="000778A4"/>
    <w:rsid w:val="0008011B"/>
    <w:rsid w:val="00080254"/>
    <w:rsid w:val="0008080B"/>
    <w:rsid w:val="00081205"/>
    <w:rsid w:val="00081BA4"/>
    <w:rsid w:val="00082366"/>
    <w:rsid w:val="000824C0"/>
    <w:rsid w:val="00082969"/>
    <w:rsid w:val="00082B76"/>
    <w:rsid w:val="000830E9"/>
    <w:rsid w:val="00083413"/>
    <w:rsid w:val="00083414"/>
    <w:rsid w:val="00083934"/>
    <w:rsid w:val="00083E95"/>
    <w:rsid w:val="0008404E"/>
    <w:rsid w:val="00084505"/>
    <w:rsid w:val="0008497F"/>
    <w:rsid w:val="0008543E"/>
    <w:rsid w:val="00085833"/>
    <w:rsid w:val="00085B6E"/>
    <w:rsid w:val="00085BE5"/>
    <w:rsid w:val="00085FE7"/>
    <w:rsid w:val="000867C3"/>
    <w:rsid w:val="00086B80"/>
    <w:rsid w:val="00086BB1"/>
    <w:rsid w:val="00087242"/>
    <w:rsid w:val="00087324"/>
    <w:rsid w:val="00087D61"/>
    <w:rsid w:val="00087EC5"/>
    <w:rsid w:val="00090A0A"/>
    <w:rsid w:val="0009122D"/>
    <w:rsid w:val="0009138F"/>
    <w:rsid w:val="000918DA"/>
    <w:rsid w:val="00092134"/>
    <w:rsid w:val="000921FB"/>
    <w:rsid w:val="00092503"/>
    <w:rsid w:val="0009260A"/>
    <w:rsid w:val="00092625"/>
    <w:rsid w:val="00092BB0"/>
    <w:rsid w:val="00093419"/>
    <w:rsid w:val="0009361F"/>
    <w:rsid w:val="00095534"/>
    <w:rsid w:val="00095F19"/>
    <w:rsid w:val="00096413"/>
    <w:rsid w:val="000966AF"/>
    <w:rsid w:val="00096D7C"/>
    <w:rsid w:val="00096FA5"/>
    <w:rsid w:val="0009705F"/>
    <w:rsid w:val="000970B1"/>
    <w:rsid w:val="00097462"/>
    <w:rsid w:val="000978D1"/>
    <w:rsid w:val="000979A0"/>
    <w:rsid w:val="00097C21"/>
    <w:rsid w:val="00097CE0"/>
    <w:rsid w:val="000A0FDD"/>
    <w:rsid w:val="000A1205"/>
    <w:rsid w:val="000A23F2"/>
    <w:rsid w:val="000A2E34"/>
    <w:rsid w:val="000A37DF"/>
    <w:rsid w:val="000A387F"/>
    <w:rsid w:val="000A3E8B"/>
    <w:rsid w:val="000A411E"/>
    <w:rsid w:val="000A5765"/>
    <w:rsid w:val="000A5AF7"/>
    <w:rsid w:val="000A61FA"/>
    <w:rsid w:val="000A6317"/>
    <w:rsid w:val="000A6879"/>
    <w:rsid w:val="000A688D"/>
    <w:rsid w:val="000A7031"/>
    <w:rsid w:val="000A75F8"/>
    <w:rsid w:val="000A7C59"/>
    <w:rsid w:val="000B0415"/>
    <w:rsid w:val="000B053F"/>
    <w:rsid w:val="000B0D73"/>
    <w:rsid w:val="000B0E89"/>
    <w:rsid w:val="000B102D"/>
    <w:rsid w:val="000B13DF"/>
    <w:rsid w:val="000B189B"/>
    <w:rsid w:val="000B1A05"/>
    <w:rsid w:val="000B24F5"/>
    <w:rsid w:val="000B2790"/>
    <w:rsid w:val="000B32C0"/>
    <w:rsid w:val="000B3A6C"/>
    <w:rsid w:val="000B3D18"/>
    <w:rsid w:val="000B3D52"/>
    <w:rsid w:val="000B445E"/>
    <w:rsid w:val="000B526E"/>
    <w:rsid w:val="000B542C"/>
    <w:rsid w:val="000B587F"/>
    <w:rsid w:val="000B5B76"/>
    <w:rsid w:val="000B5E2B"/>
    <w:rsid w:val="000B6021"/>
    <w:rsid w:val="000B6178"/>
    <w:rsid w:val="000B6304"/>
    <w:rsid w:val="000B6F1D"/>
    <w:rsid w:val="000B7051"/>
    <w:rsid w:val="000B7670"/>
    <w:rsid w:val="000B7804"/>
    <w:rsid w:val="000B78DC"/>
    <w:rsid w:val="000B79AF"/>
    <w:rsid w:val="000B7F12"/>
    <w:rsid w:val="000B7FFA"/>
    <w:rsid w:val="000C0B18"/>
    <w:rsid w:val="000C0B1A"/>
    <w:rsid w:val="000C0EEF"/>
    <w:rsid w:val="000C1018"/>
    <w:rsid w:val="000C188A"/>
    <w:rsid w:val="000C18BD"/>
    <w:rsid w:val="000C21D6"/>
    <w:rsid w:val="000C2279"/>
    <w:rsid w:val="000C2984"/>
    <w:rsid w:val="000C29A0"/>
    <w:rsid w:val="000C2AC4"/>
    <w:rsid w:val="000C31F1"/>
    <w:rsid w:val="000C3BA9"/>
    <w:rsid w:val="000C3D10"/>
    <w:rsid w:val="000C3FFB"/>
    <w:rsid w:val="000C438F"/>
    <w:rsid w:val="000C4C5F"/>
    <w:rsid w:val="000C4F30"/>
    <w:rsid w:val="000C5429"/>
    <w:rsid w:val="000C54C1"/>
    <w:rsid w:val="000C699B"/>
    <w:rsid w:val="000C6AF9"/>
    <w:rsid w:val="000C7267"/>
    <w:rsid w:val="000C7363"/>
    <w:rsid w:val="000C7CE0"/>
    <w:rsid w:val="000D08E0"/>
    <w:rsid w:val="000D08FF"/>
    <w:rsid w:val="000D0B3E"/>
    <w:rsid w:val="000D0B8F"/>
    <w:rsid w:val="000D0FC9"/>
    <w:rsid w:val="000D13DD"/>
    <w:rsid w:val="000D1436"/>
    <w:rsid w:val="000D2302"/>
    <w:rsid w:val="000D2781"/>
    <w:rsid w:val="000D288D"/>
    <w:rsid w:val="000D2A26"/>
    <w:rsid w:val="000D344C"/>
    <w:rsid w:val="000D3541"/>
    <w:rsid w:val="000D357F"/>
    <w:rsid w:val="000D40B8"/>
    <w:rsid w:val="000D4C3F"/>
    <w:rsid w:val="000D4CA2"/>
    <w:rsid w:val="000D52C9"/>
    <w:rsid w:val="000D5734"/>
    <w:rsid w:val="000D57BE"/>
    <w:rsid w:val="000D5800"/>
    <w:rsid w:val="000D6B38"/>
    <w:rsid w:val="000D7908"/>
    <w:rsid w:val="000D7B84"/>
    <w:rsid w:val="000D7F98"/>
    <w:rsid w:val="000E07AA"/>
    <w:rsid w:val="000E0817"/>
    <w:rsid w:val="000E0B8E"/>
    <w:rsid w:val="000E1613"/>
    <w:rsid w:val="000E178C"/>
    <w:rsid w:val="000E1A1C"/>
    <w:rsid w:val="000E2751"/>
    <w:rsid w:val="000E2A08"/>
    <w:rsid w:val="000E413B"/>
    <w:rsid w:val="000E4489"/>
    <w:rsid w:val="000E4522"/>
    <w:rsid w:val="000E45F2"/>
    <w:rsid w:val="000E478B"/>
    <w:rsid w:val="000E490F"/>
    <w:rsid w:val="000E4B65"/>
    <w:rsid w:val="000E50C7"/>
    <w:rsid w:val="000E5132"/>
    <w:rsid w:val="000E55D3"/>
    <w:rsid w:val="000E594D"/>
    <w:rsid w:val="000E5C9A"/>
    <w:rsid w:val="000E635A"/>
    <w:rsid w:val="000E68BB"/>
    <w:rsid w:val="000E6CA7"/>
    <w:rsid w:val="000E6D3E"/>
    <w:rsid w:val="000E6E2A"/>
    <w:rsid w:val="000E6F13"/>
    <w:rsid w:val="000E7390"/>
    <w:rsid w:val="000E7714"/>
    <w:rsid w:val="000E7C3A"/>
    <w:rsid w:val="000F004F"/>
    <w:rsid w:val="000F02CD"/>
    <w:rsid w:val="000F059F"/>
    <w:rsid w:val="000F0A47"/>
    <w:rsid w:val="000F162C"/>
    <w:rsid w:val="000F1AAA"/>
    <w:rsid w:val="000F2C28"/>
    <w:rsid w:val="000F3AB2"/>
    <w:rsid w:val="000F4D1A"/>
    <w:rsid w:val="000F575D"/>
    <w:rsid w:val="000F58AD"/>
    <w:rsid w:val="000F58D0"/>
    <w:rsid w:val="000F6293"/>
    <w:rsid w:val="000F6385"/>
    <w:rsid w:val="000F64F4"/>
    <w:rsid w:val="000F6551"/>
    <w:rsid w:val="000F656E"/>
    <w:rsid w:val="000F6B07"/>
    <w:rsid w:val="000F7427"/>
    <w:rsid w:val="000F7A5F"/>
    <w:rsid w:val="000F7B08"/>
    <w:rsid w:val="00100554"/>
    <w:rsid w:val="0010163D"/>
    <w:rsid w:val="00101770"/>
    <w:rsid w:val="00101BA3"/>
    <w:rsid w:val="0010272F"/>
    <w:rsid w:val="00102BA6"/>
    <w:rsid w:val="00102E37"/>
    <w:rsid w:val="001031B1"/>
    <w:rsid w:val="00103933"/>
    <w:rsid w:val="0010441A"/>
    <w:rsid w:val="00104902"/>
    <w:rsid w:val="00104D00"/>
    <w:rsid w:val="00105ED8"/>
    <w:rsid w:val="00106132"/>
    <w:rsid w:val="001067BC"/>
    <w:rsid w:val="00106818"/>
    <w:rsid w:val="00106C1B"/>
    <w:rsid w:val="00106FB3"/>
    <w:rsid w:val="00107225"/>
    <w:rsid w:val="001105F2"/>
    <w:rsid w:val="00110A56"/>
    <w:rsid w:val="00110C80"/>
    <w:rsid w:val="00112DCB"/>
    <w:rsid w:val="00113013"/>
    <w:rsid w:val="00113E9A"/>
    <w:rsid w:val="001144F1"/>
    <w:rsid w:val="00114575"/>
    <w:rsid w:val="0011487C"/>
    <w:rsid w:val="00116318"/>
    <w:rsid w:val="001163CB"/>
    <w:rsid w:val="001163DD"/>
    <w:rsid w:val="00116641"/>
    <w:rsid w:val="0011670B"/>
    <w:rsid w:val="00116843"/>
    <w:rsid w:val="00116C4E"/>
    <w:rsid w:val="00117399"/>
    <w:rsid w:val="0011739A"/>
    <w:rsid w:val="00117556"/>
    <w:rsid w:val="001179A3"/>
    <w:rsid w:val="00120384"/>
    <w:rsid w:val="001215D1"/>
    <w:rsid w:val="00121A3C"/>
    <w:rsid w:val="00121E8F"/>
    <w:rsid w:val="001220E1"/>
    <w:rsid w:val="001220E4"/>
    <w:rsid w:val="00122277"/>
    <w:rsid w:val="00122B7F"/>
    <w:rsid w:val="0012373E"/>
    <w:rsid w:val="00123A9B"/>
    <w:rsid w:val="00124108"/>
    <w:rsid w:val="001245CD"/>
    <w:rsid w:val="001247E3"/>
    <w:rsid w:val="00124EB8"/>
    <w:rsid w:val="00125136"/>
    <w:rsid w:val="00125214"/>
    <w:rsid w:val="001254E5"/>
    <w:rsid w:val="00125635"/>
    <w:rsid w:val="00125B36"/>
    <w:rsid w:val="00125D14"/>
    <w:rsid w:val="0012604B"/>
    <w:rsid w:val="0012610C"/>
    <w:rsid w:val="00126372"/>
    <w:rsid w:val="00126B52"/>
    <w:rsid w:val="00126CA2"/>
    <w:rsid w:val="001305DC"/>
    <w:rsid w:val="00131210"/>
    <w:rsid w:val="00131B95"/>
    <w:rsid w:val="00131CEB"/>
    <w:rsid w:val="00131D50"/>
    <w:rsid w:val="00132668"/>
    <w:rsid w:val="00132FEC"/>
    <w:rsid w:val="0013315B"/>
    <w:rsid w:val="001332A8"/>
    <w:rsid w:val="0013351A"/>
    <w:rsid w:val="001335BD"/>
    <w:rsid w:val="0013365C"/>
    <w:rsid w:val="00133D16"/>
    <w:rsid w:val="00133DD7"/>
    <w:rsid w:val="001348DC"/>
    <w:rsid w:val="00135814"/>
    <w:rsid w:val="00135E10"/>
    <w:rsid w:val="00135F71"/>
    <w:rsid w:val="00136505"/>
    <w:rsid w:val="00136869"/>
    <w:rsid w:val="00136A30"/>
    <w:rsid w:val="00136AB9"/>
    <w:rsid w:val="00136AEB"/>
    <w:rsid w:val="00136C5E"/>
    <w:rsid w:val="0013700C"/>
    <w:rsid w:val="00137146"/>
    <w:rsid w:val="001376BD"/>
    <w:rsid w:val="001378F9"/>
    <w:rsid w:val="00137A53"/>
    <w:rsid w:val="00137FA2"/>
    <w:rsid w:val="00140009"/>
    <w:rsid w:val="001401BA"/>
    <w:rsid w:val="00140470"/>
    <w:rsid w:val="001408C4"/>
    <w:rsid w:val="00141256"/>
    <w:rsid w:val="00141868"/>
    <w:rsid w:val="0014189C"/>
    <w:rsid w:val="001418DF"/>
    <w:rsid w:val="00141B9C"/>
    <w:rsid w:val="00142D7D"/>
    <w:rsid w:val="001430B9"/>
    <w:rsid w:val="00143301"/>
    <w:rsid w:val="00143587"/>
    <w:rsid w:val="00143659"/>
    <w:rsid w:val="00143905"/>
    <w:rsid w:val="0014398C"/>
    <w:rsid w:val="001441E6"/>
    <w:rsid w:val="001446D9"/>
    <w:rsid w:val="00144AAA"/>
    <w:rsid w:val="00145058"/>
    <w:rsid w:val="001452F6"/>
    <w:rsid w:val="00145988"/>
    <w:rsid w:val="00145DF6"/>
    <w:rsid w:val="00147325"/>
    <w:rsid w:val="001517D7"/>
    <w:rsid w:val="00152459"/>
    <w:rsid w:val="001526CB"/>
    <w:rsid w:val="00153959"/>
    <w:rsid w:val="00153A43"/>
    <w:rsid w:val="00153B57"/>
    <w:rsid w:val="00153DC1"/>
    <w:rsid w:val="00154382"/>
    <w:rsid w:val="00154A33"/>
    <w:rsid w:val="00154CD1"/>
    <w:rsid w:val="00155433"/>
    <w:rsid w:val="00155A8B"/>
    <w:rsid w:val="00155D4A"/>
    <w:rsid w:val="00155F1A"/>
    <w:rsid w:val="00156456"/>
    <w:rsid w:val="001570D8"/>
    <w:rsid w:val="00157434"/>
    <w:rsid w:val="00157A7B"/>
    <w:rsid w:val="00160285"/>
    <w:rsid w:val="001608B5"/>
    <w:rsid w:val="00161429"/>
    <w:rsid w:val="00162036"/>
    <w:rsid w:val="0016203E"/>
    <w:rsid w:val="00162322"/>
    <w:rsid w:val="001625B9"/>
    <w:rsid w:val="001628B1"/>
    <w:rsid w:val="00162A09"/>
    <w:rsid w:val="00162E2A"/>
    <w:rsid w:val="00162F02"/>
    <w:rsid w:val="001630BF"/>
    <w:rsid w:val="001634A9"/>
    <w:rsid w:val="001635A5"/>
    <w:rsid w:val="0016378B"/>
    <w:rsid w:val="001639DB"/>
    <w:rsid w:val="00163B13"/>
    <w:rsid w:val="0016444E"/>
    <w:rsid w:val="001648D1"/>
    <w:rsid w:val="00164979"/>
    <w:rsid w:val="00164A1C"/>
    <w:rsid w:val="00164CC6"/>
    <w:rsid w:val="00164EF3"/>
    <w:rsid w:val="00165AC3"/>
    <w:rsid w:val="001660B4"/>
    <w:rsid w:val="00166ABB"/>
    <w:rsid w:val="00166E7A"/>
    <w:rsid w:val="00166F4E"/>
    <w:rsid w:val="001674BD"/>
    <w:rsid w:val="001674F8"/>
    <w:rsid w:val="001676D4"/>
    <w:rsid w:val="00167798"/>
    <w:rsid w:val="00167828"/>
    <w:rsid w:val="00167B94"/>
    <w:rsid w:val="00167D24"/>
    <w:rsid w:val="0017025E"/>
    <w:rsid w:val="00170337"/>
    <w:rsid w:val="00170DB8"/>
    <w:rsid w:val="00170F93"/>
    <w:rsid w:val="001711E4"/>
    <w:rsid w:val="0017122B"/>
    <w:rsid w:val="0017177C"/>
    <w:rsid w:val="00171BD8"/>
    <w:rsid w:val="0017210F"/>
    <w:rsid w:val="00172607"/>
    <w:rsid w:val="00172938"/>
    <w:rsid w:val="00172D10"/>
    <w:rsid w:val="0017320F"/>
    <w:rsid w:val="00173637"/>
    <w:rsid w:val="001738A3"/>
    <w:rsid w:val="00173BBD"/>
    <w:rsid w:val="0017400B"/>
    <w:rsid w:val="001747CE"/>
    <w:rsid w:val="00174CB8"/>
    <w:rsid w:val="00174F59"/>
    <w:rsid w:val="00175E40"/>
    <w:rsid w:val="00176392"/>
    <w:rsid w:val="0017677F"/>
    <w:rsid w:val="00177636"/>
    <w:rsid w:val="001779F1"/>
    <w:rsid w:val="00177C49"/>
    <w:rsid w:val="00177CDB"/>
    <w:rsid w:val="00180055"/>
    <w:rsid w:val="001804BD"/>
    <w:rsid w:val="001812F0"/>
    <w:rsid w:val="00181852"/>
    <w:rsid w:val="0018189B"/>
    <w:rsid w:val="00182025"/>
    <w:rsid w:val="00182814"/>
    <w:rsid w:val="0018350D"/>
    <w:rsid w:val="0018400F"/>
    <w:rsid w:val="001843D6"/>
    <w:rsid w:val="0018533E"/>
    <w:rsid w:val="0018592D"/>
    <w:rsid w:val="00185BB1"/>
    <w:rsid w:val="00186734"/>
    <w:rsid w:val="001867BB"/>
    <w:rsid w:val="00186A92"/>
    <w:rsid w:val="001875E7"/>
    <w:rsid w:val="00190677"/>
    <w:rsid w:val="00190D99"/>
    <w:rsid w:val="001917FA"/>
    <w:rsid w:val="00191F99"/>
    <w:rsid w:val="00191FCF"/>
    <w:rsid w:val="00192450"/>
    <w:rsid w:val="001925B1"/>
    <w:rsid w:val="0019270B"/>
    <w:rsid w:val="00193307"/>
    <w:rsid w:val="0019365B"/>
    <w:rsid w:val="00193E40"/>
    <w:rsid w:val="00193F65"/>
    <w:rsid w:val="00193FEC"/>
    <w:rsid w:val="0019424F"/>
    <w:rsid w:val="00194BDF"/>
    <w:rsid w:val="00195200"/>
    <w:rsid w:val="0019541F"/>
    <w:rsid w:val="001955EB"/>
    <w:rsid w:val="00195654"/>
    <w:rsid w:val="00195783"/>
    <w:rsid w:val="001957B8"/>
    <w:rsid w:val="001961F2"/>
    <w:rsid w:val="00196216"/>
    <w:rsid w:val="001965B4"/>
    <w:rsid w:val="00196739"/>
    <w:rsid w:val="00196A9C"/>
    <w:rsid w:val="00196FD8"/>
    <w:rsid w:val="00197652"/>
    <w:rsid w:val="001976D4"/>
    <w:rsid w:val="00197837"/>
    <w:rsid w:val="001A002F"/>
    <w:rsid w:val="001A0182"/>
    <w:rsid w:val="001A08AA"/>
    <w:rsid w:val="001A0FEE"/>
    <w:rsid w:val="001A1618"/>
    <w:rsid w:val="001A1A67"/>
    <w:rsid w:val="001A1EC1"/>
    <w:rsid w:val="001A2425"/>
    <w:rsid w:val="001A2F5A"/>
    <w:rsid w:val="001A3073"/>
    <w:rsid w:val="001A3940"/>
    <w:rsid w:val="001A3991"/>
    <w:rsid w:val="001A45D8"/>
    <w:rsid w:val="001A4905"/>
    <w:rsid w:val="001A4A7C"/>
    <w:rsid w:val="001A55C9"/>
    <w:rsid w:val="001A55E4"/>
    <w:rsid w:val="001A5635"/>
    <w:rsid w:val="001A57D7"/>
    <w:rsid w:val="001A5A70"/>
    <w:rsid w:val="001A63C0"/>
    <w:rsid w:val="001A665D"/>
    <w:rsid w:val="001A72BF"/>
    <w:rsid w:val="001A7FF1"/>
    <w:rsid w:val="001B0469"/>
    <w:rsid w:val="001B049B"/>
    <w:rsid w:val="001B0987"/>
    <w:rsid w:val="001B11C4"/>
    <w:rsid w:val="001B14BD"/>
    <w:rsid w:val="001B14D4"/>
    <w:rsid w:val="001B1D7D"/>
    <w:rsid w:val="001B2359"/>
    <w:rsid w:val="001B25A3"/>
    <w:rsid w:val="001B2AF4"/>
    <w:rsid w:val="001B2B12"/>
    <w:rsid w:val="001B2EC0"/>
    <w:rsid w:val="001B2F75"/>
    <w:rsid w:val="001B3428"/>
    <w:rsid w:val="001B3441"/>
    <w:rsid w:val="001B3570"/>
    <w:rsid w:val="001B3B98"/>
    <w:rsid w:val="001B3C7F"/>
    <w:rsid w:val="001B3E13"/>
    <w:rsid w:val="001B4352"/>
    <w:rsid w:val="001B44E9"/>
    <w:rsid w:val="001B4A4F"/>
    <w:rsid w:val="001B5099"/>
    <w:rsid w:val="001B58B0"/>
    <w:rsid w:val="001B65AC"/>
    <w:rsid w:val="001B6CE9"/>
    <w:rsid w:val="001B733F"/>
    <w:rsid w:val="001B73C2"/>
    <w:rsid w:val="001B7569"/>
    <w:rsid w:val="001B7899"/>
    <w:rsid w:val="001B78F7"/>
    <w:rsid w:val="001B7E86"/>
    <w:rsid w:val="001C017E"/>
    <w:rsid w:val="001C0794"/>
    <w:rsid w:val="001C0BF0"/>
    <w:rsid w:val="001C0FAE"/>
    <w:rsid w:val="001C184A"/>
    <w:rsid w:val="001C1A2B"/>
    <w:rsid w:val="001C1A5F"/>
    <w:rsid w:val="001C1EC6"/>
    <w:rsid w:val="001C1F09"/>
    <w:rsid w:val="001C2DFF"/>
    <w:rsid w:val="001C3A1A"/>
    <w:rsid w:val="001C3DA8"/>
    <w:rsid w:val="001C4430"/>
    <w:rsid w:val="001C47CF"/>
    <w:rsid w:val="001C4AA2"/>
    <w:rsid w:val="001C4E77"/>
    <w:rsid w:val="001C5C3D"/>
    <w:rsid w:val="001C5DDE"/>
    <w:rsid w:val="001C64D7"/>
    <w:rsid w:val="001C6657"/>
    <w:rsid w:val="001C68C1"/>
    <w:rsid w:val="001C6B2E"/>
    <w:rsid w:val="001C6DA8"/>
    <w:rsid w:val="001C758C"/>
    <w:rsid w:val="001C7E81"/>
    <w:rsid w:val="001C7E89"/>
    <w:rsid w:val="001D00AE"/>
    <w:rsid w:val="001D02CA"/>
    <w:rsid w:val="001D0586"/>
    <w:rsid w:val="001D067F"/>
    <w:rsid w:val="001D1318"/>
    <w:rsid w:val="001D1383"/>
    <w:rsid w:val="001D27D7"/>
    <w:rsid w:val="001D2906"/>
    <w:rsid w:val="001D2DE9"/>
    <w:rsid w:val="001D3160"/>
    <w:rsid w:val="001D37EE"/>
    <w:rsid w:val="001D384C"/>
    <w:rsid w:val="001D3A4B"/>
    <w:rsid w:val="001D3FEF"/>
    <w:rsid w:val="001D4442"/>
    <w:rsid w:val="001D45CF"/>
    <w:rsid w:val="001D470B"/>
    <w:rsid w:val="001D4D29"/>
    <w:rsid w:val="001D5CCE"/>
    <w:rsid w:val="001D5E88"/>
    <w:rsid w:val="001D5FD4"/>
    <w:rsid w:val="001D6184"/>
    <w:rsid w:val="001D6542"/>
    <w:rsid w:val="001D6B5C"/>
    <w:rsid w:val="001D7162"/>
    <w:rsid w:val="001D762C"/>
    <w:rsid w:val="001D78D6"/>
    <w:rsid w:val="001D7B53"/>
    <w:rsid w:val="001E0B73"/>
    <w:rsid w:val="001E0F08"/>
    <w:rsid w:val="001E115C"/>
    <w:rsid w:val="001E120E"/>
    <w:rsid w:val="001E129B"/>
    <w:rsid w:val="001E2561"/>
    <w:rsid w:val="001E2A52"/>
    <w:rsid w:val="001E3865"/>
    <w:rsid w:val="001E46B9"/>
    <w:rsid w:val="001E474A"/>
    <w:rsid w:val="001E4860"/>
    <w:rsid w:val="001E50B5"/>
    <w:rsid w:val="001E5DE2"/>
    <w:rsid w:val="001E65D3"/>
    <w:rsid w:val="001E713E"/>
    <w:rsid w:val="001E74B7"/>
    <w:rsid w:val="001E75FF"/>
    <w:rsid w:val="001E7903"/>
    <w:rsid w:val="001E79B5"/>
    <w:rsid w:val="001E7A5A"/>
    <w:rsid w:val="001F0242"/>
    <w:rsid w:val="001F0642"/>
    <w:rsid w:val="001F0F5A"/>
    <w:rsid w:val="001F15FB"/>
    <w:rsid w:val="001F24F5"/>
    <w:rsid w:val="001F2B80"/>
    <w:rsid w:val="001F2FB6"/>
    <w:rsid w:val="001F356D"/>
    <w:rsid w:val="001F4076"/>
    <w:rsid w:val="001F44C1"/>
    <w:rsid w:val="001F457F"/>
    <w:rsid w:val="001F4F70"/>
    <w:rsid w:val="001F5152"/>
    <w:rsid w:val="001F525D"/>
    <w:rsid w:val="001F5824"/>
    <w:rsid w:val="001F5881"/>
    <w:rsid w:val="001F5AE8"/>
    <w:rsid w:val="001F5AFE"/>
    <w:rsid w:val="001F6328"/>
    <w:rsid w:val="001F66EA"/>
    <w:rsid w:val="001F702E"/>
    <w:rsid w:val="001F734B"/>
    <w:rsid w:val="002000AF"/>
    <w:rsid w:val="002005AE"/>
    <w:rsid w:val="002011AA"/>
    <w:rsid w:val="0020176A"/>
    <w:rsid w:val="0020179C"/>
    <w:rsid w:val="0020236F"/>
    <w:rsid w:val="00203452"/>
    <w:rsid w:val="00203467"/>
    <w:rsid w:val="00203E67"/>
    <w:rsid w:val="00203EDA"/>
    <w:rsid w:val="002040FE"/>
    <w:rsid w:val="00204405"/>
    <w:rsid w:val="00204A48"/>
    <w:rsid w:val="0020534F"/>
    <w:rsid w:val="00205462"/>
    <w:rsid w:val="002059A1"/>
    <w:rsid w:val="0020612B"/>
    <w:rsid w:val="00206167"/>
    <w:rsid w:val="002064AF"/>
    <w:rsid w:val="00206933"/>
    <w:rsid w:val="00206D56"/>
    <w:rsid w:val="002071BD"/>
    <w:rsid w:val="00207288"/>
    <w:rsid w:val="00207391"/>
    <w:rsid w:val="0020750C"/>
    <w:rsid w:val="002079ED"/>
    <w:rsid w:val="002104CB"/>
    <w:rsid w:val="0021065E"/>
    <w:rsid w:val="00210F83"/>
    <w:rsid w:val="0021147C"/>
    <w:rsid w:val="002114AC"/>
    <w:rsid w:val="00211CD6"/>
    <w:rsid w:val="00211DDB"/>
    <w:rsid w:val="00211EBA"/>
    <w:rsid w:val="00212936"/>
    <w:rsid w:val="00212B34"/>
    <w:rsid w:val="00213000"/>
    <w:rsid w:val="00213142"/>
    <w:rsid w:val="002137EE"/>
    <w:rsid w:val="00213FB6"/>
    <w:rsid w:val="002142E9"/>
    <w:rsid w:val="00214CD6"/>
    <w:rsid w:val="0021560F"/>
    <w:rsid w:val="0021582C"/>
    <w:rsid w:val="00215E4C"/>
    <w:rsid w:val="00215F2E"/>
    <w:rsid w:val="00215FFE"/>
    <w:rsid w:val="0021693E"/>
    <w:rsid w:val="002173C9"/>
    <w:rsid w:val="00217E1B"/>
    <w:rsid w:val="00220D95"/>
    <w:rsid w:val="00220F6A"/>
    <w:rsid w:val="002210AC"/>
    <w:rsid w:val="00221414"/>
    <w:rsid w:val="00221C39"/>
    <w:rsid w:val="00221E1D"/>
    <w:rsid w:val="00221EBA"/>
    <w:rsid w:val="002228C5"/>
    <w:rsid w:val="00222BEE"/>
    <w:rsid w:val="00223163"/>
    <w:rsid w:val="0022352A"/>
    <w:rsid w:val="002238E3"/>
    <w:rsid w:val="00223C84"/>
    <w:rsid w:val="00224834"/>
    <w:rsid w:val="002249CD"/>
    <w:rsid w:val="00224F14"/>
    <w:rsid w:val="002257E9"/>
    <w:rsid w:val="00225CD0"/>
    <w:rsid w:val="00226382"/>
    <w:rsid w:val="00226582"/>
    <w:rsid w:val="00227882"/>
    <w:rsid w:val="00227FDE"/>
    <w:rsid w:val="0023018D"/>
    <w:rsid w:val="00230E57"/>
    <w:rsid w:val="00231BC1"/>
    <w:rsid w:val="00233D84"/>
    <w:rsid w:val="00234159"/>
    <w:rsid w:val="00234281"/>
    <w:rsid w:val="0023466F"/>
    <w:rsid w:val="0023471A"/>
    <w:rsid w:val="00234A14"/>
    <w:rsid w:val="00234BD2"/>
    <w:rsid w:val="00234C79"/>
    <w:rsid w:val="00234EF4"/>
    <w:rsid w:val="00234F0F"/>
    <w:rsid w:val="00235447"/>
    <w:rsid w:val="00236450"/>
    <w:rsid w:val="00236693"/>
    <w:rsid w:val="00236A46"/>
    <w:rsid w:val="002377B0"/>
    <w:rsid w:val="00240024"/>
    <w:rsid w:val="002400B4"/>
    <w:rsid w:val="0024017D"/>
    <w:rsid w:val="002404F9"/>
    <w:rsid w:val="00240A79"/>
    <w:rsid w:val="00240AC4"/>
    <w:rsid w:val="00240B27"/>
    <w:rsid w:val="0024117A"/>
    <w:rsid w:val="00241AFA"/>
    <w:rsid w:val="00242188"/>
    <w:rsid w:val="002429F5"/>
    <w:rsid w:val="0024317D"/>
    <w:rsid w:val="002431A2"/>
    <w:rsid w:val="00243A0A"/>
    <w:rsid w:val="00244348"/>
    <w:rsid w:val="00244AB2"/>
    <w:rsid w:val="00245025"/>
    <w:rsid w:val="0024550A"/>
    <w:rsid w:val="002455DC"/>
    <w:rsid w:val="00245BFA"/>
    <w:rsid w:val="002464D6"/>
    <w:rsid w:val="00246996"/>
    <w:rsid w:val="00247B17"/>
    <w:rsid w:val="00250AF0"/>
    <w:rsid w:val="00251102"/>
    <w:rsid w:val="0025112B"/>
    <w:rsid w:val="0025135B"/>
    <w:rsid w:val="002514AE"/>
    <w:rsid w:val="002516E8"/>
    <w:rsid w:val="00252363"/>
    <w:rsid w:val="00252542"/>
    <w:rsid w:val="00252A3A"/>
    <w:rsid w:val="00253095"/>
    <w:rsid w:val="00253163"/>
    <w:rsid w:val="00253661"/>
    <w:rsid w:val="00253A2E"/>
    <w:rsid w:val="00253AA3"/>
    <w:rsid w:val="00253B65"/>
    <w:rsid w:val="00254072"/>
    <w:rsid w:val="00254165"/>
    <w:rsid w:val="002541CB"/>
    <w:rsid w:val="00254370"/>
    <w:rsid w:val="002545CE"/>
    <w:rsid w:val="00254B87"/>
    <w:rsid w:val="00254C1F"/>
    <w:rsid w:val="00255067"/>
    <w:rsid w:val="002557B1"/>
    <w:rsid w:val="002557FB"/>
    <w:rsid w:val="00255A3E"/>
    <w:rsid w:val="00255EF5"/>
    <w:rsid w:val="00256843"/>
    <w:rsid w:val="00256AD9"/>
    <w:rsid w:val="00256DAF"/>
    <w:rsid w:val="00257363"/>
    <w:rsid w:val="00257558"/>
    <w:rsid w:val="00257FD8"/>
    <w:rsid w:val="0026043C"/>
    <w:rsid w:val="00260462"/>
    <w:rsid w:val="002616A3"/>
    <w:rsid w:val="002618AC"/>
    <w:rsid w:val="00261F4D"/>
    <w:rsid w:val="0026252E"/>
    <w:rsid w:val="002627E4"/>
    <w:rsid w:val="002628F1"/>
    <w:rsid w:val="00262CC4"/>
    <w:rsid w:val="00262E72"/>
    <w:rsid w:val="002632F1"/>
    <w:rsid w:val="002633A2"/>
    <w:rsid w:val="00263E39"/>
    <w:rsid w:val="00264030"/>
    <w:rsid w:val="002642EA"/>
    <w:rsid w:val="0026441A"/>
    <w:rsid w:val="00264BF2"/>
    <w:rsid w:val="00264E1A"/>
    <w:rsid w:val="00265780"/>
    <w:rsid w:val="002658E9"/>
    <w:rsid w:val="00265C17"/>
    <w:rsid w:val="00266241"/>
    <w:rsid w:val="00266723"/>
    <w:rsid w:val="00266A69"/>
    <w:rsid w:val="00266E18"/>
    <w:rsid w:val="00267398"/>
    <w:rsid w:val="00267442"/>
    <w:rsid w:val="00267861"/>
    <w:rsid w:val="002706DE"/>
    <w:rsid w:val="002706EF"/>
    <w:rsid w:val="00270791"/>
    <w:rsid w:val="002708DE"/>
    <w:rsid w:val="00270E8F"/>
    <w:rsid w:val="0027143F"/>
    <w:rsid w:val="00271652"/>
    <w:rsid w:val="00271A77"/>
    <w:rsid w:val="00271ADD"/>
    <w:rsid w:val="00271C87"/>
    <w:rsid w:val="00272198"/>
    <w:rsid w:val="002732D6"/>
    <w:rsid w:val="0027353C"/>
    <w:rsid w:val="00273704"/>
    <w:rsid w:val="00273927"/>
    <w:rsid w:val="00273D19"/>
    <w:rsid w:val="00274D7D"/>
    <w:rsid w:val="00274DC1"/>
    <w:rsid w:val="002756D9"/>
    <w:rsid w:val="00275753"/>
    <w:rsid w:val="0027633E"/>
    <w:rsid w:val="00276636"/>
    <w:rsid w:val="00277378"/>
    <w:rsid w:val="00277E07"/>
    <w:rsid w:val="002807F4"/>
    <w:rsid w:val="0028082F"/>
    <w:rsid w:val="002808B1"/>
    <w:rsid w:val="00281585"/>
    <w:rsid w:val="00281919"/>
    <w:rsid w:val="00281A0B"/>
    <w:rsid w:val="00281C26"/>
    <w:rsid w:val="00281FB0"/>
    <w:rsid w:val="00282065"/>
    <w:rsid w:val="002820F6"/>
    <w:rsid w:val="002823FF"/>
    <w:rsid w:val="00282B53"/>
    <w:rsid w:val="00282C35"/>
    <w:rsid w:val="002831B3"/>
    <w:rsid w:val="0028337D"/>
    <w:rsid w:val="00284004"/>
    <w:rsid w:val="0028431C"/>
    <w:rsid w:val="002846AE"/>
    <w:rsid w:val="00284AEA"/>
    <w:rsid w:val="00284BEA"/>
    <w:rsid w:val="00284D66"/>
    <w:rsid w:val="002853DD"/>
    <w:rsid w:val="00285731"/>
    <w:rsid w:val="00285857"/>
    <w:rsid w:val="00285ABC"/>
    <w:rsid w:val="00286DC0"/>
    <w:rsid w:val="00286E2C"/>
    <w:rsid w:val="00286EA1"/>
    <w:rsid w:val="002870EA"/>
    <w:rsid w:val="00287208"/>
    <w:rsid w:val="002875C2"/>
    <w:rsid w:val="002875F1"/>
    <w:rsid w:val="002878D7"/>
    <w:rsid w:val="00290A2C"/>
    <w:rsid w:val="00290B87"/>
    <w:rsid w:val="00290DD4"/>
    <w:rsid w:val="00290FFB"/>
    <w:rsid w:val="00291312"/>
    <w:rsid w:val="0029151C"/>
    <w:rsid w:val="00291877"/>
    <w:rsid w:val="002918B2"/>
    <w:rsid w:val="00291EB3"/>
    <w:rsid w:val="00292F77"/>
    <w:rsid w:val="00293897"/>
    <w:rsid w:val="002939FF"/>
    <w:rsid w:val="00293B01"/>
    <w:rsid w:val="00293C23"/>
    <w:rsid w:val="00294396"/>
    <w:rsid w:val="00296041"/>
    <w:rsid w:val="00296D00"/>
    <w:rsid w:val="00297C26"/>
    <w:rsid w:val="00297EFE"/>
    <w:rsid w:val="002A0370"/>
    <w:rsid w:val="002A0480"/>
    <w:rsid w:val="002A08AF"/>
    <w:rsid w:val="002A110B"/>
    <w:rsid w:val="002A1604"/>
    <w:rsid w:val="002A202B"/>
    <w:rsid w:val="002A2246"/>
    <w:rsid w:val="002A2BEF"/>
    <w:rsid w:val="002A2D93"/>
    <w:rsid w:val="002A32C0"/>
    <w:rsid w:val="002A353F"/>
    <w:rsid w:val="002A3A01"/>
    <w:rsid w:val="002A3BFF"/>
    <w:rsid w:val="002A3E45"/>
    <w:rsid w:val="002A4F6B"/>
    <w:rsid w:val="002A4FCE"/>
    <w:rsid w:val="002A543B"/>
    <w:rsid w:val="002A54CA"/>
    <w:rsid w:val="002A5927"/>
    <w:rsid w:val="002A5A36"/>
    <w:rsid w:val="002A6178"/>
    <w:rsid w:val="002A6184"/>
    <w:rsid w:val="002A699E"/>
    <w:rsid w:val="002A6B26"/>
    <w:rsid w:val="002A6D50"/>
    <w:rsid w:val="002A710B"/>
    <w:rsid w:val="002A7448"/>
    <w:rsid w:val="002A7814"/>
    <w:rsid w:val="002A7AAD"/>
    <w:rsid w:val="002A7CFD"/>
    <w:rsid w:val="002B0295"/>
    <w:rsid w:val="002B0728"/>
    <w:rsid w:val="002B1103"/>
    <w:rsid w:val="002B173C"/>
    <w:rsid w:val="002B1A34"/>
    <w:rsid w:val="002B260E"/>
    <w:rsid w:val="002B275E"/>
    <w:rsid w:val="002B326F"/>
    <w:rsid w:val="002B3A78"/>
    <w:rsid w:val="002B3DDA"/>
    <w:rsid w:val="002B4067"/>
    <w:rsid w:val="002B421E"/>
    <w:rsid w:val="002B4260"/>
    <w:rsid w:val="002B47C5"/>
    <w:rsid w:val="002B50E6"/>
    <w:rsid w:val="002B511B"/>
    <w:rsid w:val="002B5922"/>
    <w:rsid w:val="002B6133"/>
    <w:rsid w:val="002B61D8"/>
    <w:rsid w:val="002B66D1"/>
    <w:rsid w:val="002B6E5C"/>
    <w:rsid w:val="002B7755"/>
    <w:rsid w:val="002C01D4"/>
    <w:rsid w:val="002C0394"/>
    <w:rsid w:val="002C1077"/>
    <w:rsid w:val="002C1648"/>
    <w:rsid w:val="002C1ADA"/>
    <w:rsid w:val="002C21E5"/>
    <w:rsid w:val="002C2E3F"/>
    <w:rsid w:val="002C2FCB"/>
    <w:rsid w:val="002C318F"/>
    <w:rsid w:val="002C38B2"/>
    <w:rsid w:val="002C39AD"/>
    <w:rsid w:val="002C3A3D"/>
    <w:rsid w:val="002C3BBE"/>
    <w:rsid w:val="002C409B"/>
    <w:rsid w:val="002C46C3"/>
    <w:rsid w:val="002C4A6D"/>
    <w:rsid w:val="002C5474"/>
    <w:rsid w:val="002C57C1"/>
    <w:rsid w:val="002C59A7"/>
    <w:rsid w:val="002C59B0"/>
    <w:rsid w:val="002C5B4A"/>
    <w:rsid w:val="002C6668"/>
    <w:rsid w:val="002C6E2B"/>
    <w:rsid w:val="002C7474"/>
    <w:rsid w:val="002C7C8F"/>
    <w:rsid w:val="002C7D4D"/>
    <w:rsid w:val="002D0DBD"/>
    <w:rsid w:val="002D1B56"/>
    <w:rsid w:val="002D1B87"/>
    <w:rsid w:val="002D216E"/>
    <w:rsid w:val="002D255E"/>
    <w:rsid w:val="002D2ECC"/>
    <w:rsid w:val="002D3094"/>
    <w:rsid w:val="002D3584"/>
    <w:rsid w:val="002D3CDA"/>
    <w:rsid w:val="002D3F08"/>
    <w:rsid w:val="002D406B"/>
    <w:rsid w:val="002D4985"/>
    <w:rsid w:val="002D499B"/>
    <w:rsid w:val="002D512F"/>
    <w:rsid w:val="002D52AC"/>
    <w:rsid w:val="002D59EB"/>
    <w:rsid w:val="002D64E3"/>
    <w:rsid w:val="002D66D4"/>
    <w:rsid w:val="002D69AC"/>
    <w:rsid w:val="002D6E2D"/>
    <w:rsid w:val="002D7167"/>
    <w:rsid w:val="002D72D4"/>
    <w:rsid w:val="002D7663"/>
    <w:rsid w:val="002E06E2"/>
    <w:rsid w:val="002E091D"/>
    <w:rsid w:val="002E0967"/>
    <w:rsid w:val="002E16A1"/>
    <w:rsid w:val="002E16D7"/>
    <w:rsid w:val="002E193C"/>
    <w:rsid w:val="002E1CEC"/>
    <w:rsid w:val="002E1DCE"/>
    <w:rsid w:val="002E2627"/>
    <w:rsid w:val="002E2C10"/>
    <w:rsid w:val="002E3468"/>
    <w:rsid w:val="002E36C7"/>
    <w:rsid w:val="002E39C5"/>
    <w:rsid w:val="002E3BB5"/>
    <w:rsid w:val="002E3C23"/>
    <w:rsid w:val="002E3C9C"/>
    <w:rsid w:val="002E4576"/>
    <w:rsid w:val="002E4960"/>
    <w:rsid w:val="002E49A5"/>
    <w:rsid w:val="002E5AFB"/>
    <w:rsid w:val="002E5D4E"/>
    <w:rsid w:val="002E5E6C"/>
    <w:rsid w:val="002E5E74"/>
    <w:rsid w:val="002E6349"/>
    <w:rsid w:val="002E6F1F"/>
    <w:rsid w:val="002E7124"/>
    <w:rsid w:val="002E7CC7"/>
    <w:rsid w:val="002E7D3C"/>
    <w:rsid w:val="002F0C8E"/>
    <w:rsid w:val="002F15DB"/>
    <w:rsid w:val="002F1F9D"/>
    <w:rsid w:val="002F2CFF"/>
    <w:rsid w:val="002F2DD9"/>
    <w:rsid w:val="002F3C8C"/>
    <w:rsid w:val="002F402F"/>
    <w:rsid w:val="002F484F"/>
    <w:rsid w:val="002F500D"/>
    <w:rsid w:val="002F5322"/>
    <w:rsid w:val="002F54B7"/>
    <w:rsid w:val="002F572C"/>
    <w:rsid w:val="002F5A69"/>
    <w:rsid w:val="002F5F45"/>
    <w:rsid w:val="002F6188"/>
    <w:rsid w:val="002F6784"/>
    <w:rsid w:val="002F6A84"/>
    <w:rsid w:val="002F7079"/>
    <w:rsid w:val="002F75C3"/>
    <w:rsid w:val="002F77A0"/>
    <w:rsid w:val="002F7B74"/>
    <w:rsid w:val="002F7C70"/>
    <w:rsid w:val="00300313"/>
    <w:rsid w:val="003003B6"/>
    <w:rsid w:val="003006D2"/>
    <w:rsid w:val="003008D1"/>
    <w:rsid w:val="0030100E"/>
    <w:rsid w:val="00301657"/>
    <w:rsid w:val="0030189B"/>
    <w:rsid w:val="00301BA1"/>
    <w:rsid w:val="00301C21"/>
    <w:rsid w:val="00302304"/>
    <w:rsid w:val="00302331"/>
    <w:rsid w:val="00302E23"/>
    <w:rsid w:val="00303123"/>
    <w:rsid w:val="0030336E"/>
    <w:rsid w:val="003046FC"/>
    <w:rsid w:val="00304EFE"/>
    <w:rsid w:val="0030509A"/>
    <w:rsid w:val="00305131"/>
    <w:rsid w:val="00305A4D"/>
    <w:rsid w:val="00305DA7"/>
    <w:rsid w:val="0030642E"/>
    <w:rsid w:val="00306F01"/>
    <w:rsid w:val="003071FE"/>
    <w:rsid w:val="003072BE"/>
    <w:rsid w:val="00307ABB"/>
    <w:rsid w:val="003104B4"/>
    <w:rsid w:val="00310594"/>
    <w:rsid w:val="003105DC"/>
    <w:rsid w:val="00310791"/>
    <w:rsid w:val="003116BA"/>
    <w:rsid w:val="003118A7"/>
    <w:rsid w:val="0031235A"/>
    <w:rsid w:val="0031293D"/>
    <w:rsid w:val="00312BD0"/>
    <w:rsid w:val="003135C9"/>
    <w:rsid w:val="003136E3"/>
    <w:rsid w:val="003138E4"/>
    <w:rsid w:val="00313E3C"/>
    <w:rsid w:val="003149DE"/>
    <w:rsid w:val="00314E78"/>
    <w:rsid w:val="003152D4"/>
    <w:rsid w:val="00315536"/>
    <w:rsid w:val="00316755"/>
    <w:rsid w:val="0031697D"/>
    <w:rsid w:val="00316B93"/>
    <w:rsid w:val="00316CAB"/>
    <w:rsid w:val="0031721D"/>
    <w:rsid w:val="003177E7"/>
    <w:rsid w:val="003202D9"/>
    <w:rsid w:val="00320B34"/>
    <w:rsid w:val="00321041"/>
    <w:rsid w:val="00321652"/>
    <w:rsid w:val="00321FEB"/>
    <w:rsid w:val="0032292B"/>
    <w:rsid w:val="00323301"/>
    <w:rsid w:val="00324436"/>
    <w:rsid w:val="00324D31"/>
    <w:rsid w:val="00325B64"/>
    <w:rsid w:val="00326212"/>
    <w:rsid w:val="0032624F"/>
    <w:rsid w:val="00326399"/>
    <w:rsid w:val="003266AF"/>
    <w:rsid w:val="00326754"/>
    <w:rsid w:val="003269C0"/>
    <w:rsid w:val="00326DDE"/>
    <w:rsid w:val="00326F84"/>
    <w:rsid w:val="00327141"/>
    <w:rsid w:val="00327F63"/>
    <w:rsid w:val="00330A77"/>
    <w:rsid w:val="003316E0"/>
    <w:rsid w:val="00332109"/>
    <w:rsid w:val="00332771"/>
    <w:rsid w:val="00332A3C"/>
    <w:rsid w:val="00332D94"/>
    <w:rsid w:val="00333777"/>
    <w:rsid w:val="00333B4F"/>
    <w:rsid w:val="00334044"/>
    <w:rsid w:val="00334B05"/>
    <w:rsid w:val="00335A26"/>
    <w:rsid w:val="00335DCD"/>
    <w:rsid w:val="00336071"/>
    <w:rsid w:val="00336E6B"/>
    <w:rsid w:val="00336FCB"/>
    <w:rsid w:val="003373E1"/>
    <w:rsid w:val="00340734"/>
    <w:rsid w:val="003409B9"/>
    <w:rsid w:val="00340D10"/>
    <w:rsid w:val="003412EF"/>
    <w:rsid w:val="0034134F"/>
    <w:rsid w:val="003417DD"/>
    <w:rsid w:val="003419FC"/>
    <w:rsid w:val="00341D43"/>
    <w:rsid w:val="0034222E"/>
    <w:rsid w:val="0034282C"/>
    <w:rsid w:val="00342F06"/>
    <w:rsid w:val="00343399"/>
    <w:rsid w:val="00343415"/>
    <w:rsid w:val="00343514"/>
    <w:rsid w:val="00343CB7"/>
    <w:rsid w:val="00343CD1"/>
    <w:rsid w:val="00343D42"/>
    <w:rsid w:val="00343DB4"/>
    <w:rsid w:val="003447E7"/>
    <w:rsid w:val="00344DFE"/>
    <w:rsid w:val="003459B6"/>
    <w:rsid w:val="003459FE"/>
    <w:rsid w:val="00345E9D"/>
    <w:rsid w:val="00346A53"/>
    <w:rsid w:val="003471AA"/>
    <w:rsid w:val="003476DB"/>
    <w:rsid w:val="00350D4D"/>
    <w:rsid w:val="00351102"/>
    <w:rsid w:val="003512A1"/>
    <w:rsid w:val="00351622"/>
    <w:rsid w:val="0035224B"/>
    <w:rsid w:val="003525DC"/>
    <w:rsid w:val="00352688"/>
    <w:rsid w:val="003529CA"/>
    <w:rsid w:val="00352B55"/>
    <w:rsid w:val="00352E6A"/>
    <w:rsid w:val="00353C3B"/>
    <w:rsid w:val="00353FCF"/>
    <w:rsid w:val="00355B60"/>
    <w:rsid w:val="00355BC4"/>
    <w:rsid w:val="00356174"/>
    <w:rsid w:val="0035687B"/>
    <w:rsid w:val="00356BD2"/>
    <w:rsid w:val="00356E03"/>
    <w:rsid w:val="00356EEA"/>
    <w:rsid w:val="00357535"/>
    <w:rsid w:val="00357CA5"/>
    <w:rsid w:val="00360431"/>
    <w:rsid w:val="00360593"/>
    <w:rsid w:val="00360636"/>
    <w:rsid w:val="003609FB"/>
    <w:rsid w:val="00360DDD"/>
    <w:rsid w:val="00360E26"/>
    <w:rsid w:val="00360EBC"/>
    <w:rsid w:val="00361198"/>
    <w:rsid w:val="00361560"/>
    <w:rsid w:val="00361D11"/>
    <w:rsid w:val="00361DD1"/>
    <w:rsid w:val="00361EE1"/>
    <w:rsid w:val="00362108"/>
    <w:rsid w:val="0036233A"/>
    <w:rsid w:val="003630AC"/>
    <w:rsid w:val="003638C2"/>
    <w:rsid w:val="003638F4"/>
    <w:rsid w:val="00363994"/>
    <w:rsid w:val="003642C9"/>
    <w:rsid w:val="0036432C"/>
    <w:rsid w:val="00364A7D"/>
    <w:rsid w:val="00364C85"/>
    <w:rsid w:val="00364D69"/>
    <w:rsid w:val="0036542E"/>
    <w:rsid w:val="00365578"/>
    <w:rsid w:val="003656C6"/>
    <w:rsid w:val="00365B61"/>
    <w:rsid w:val="00366171"/>
    <w:rsid w:val="0036679D"/>
    <w:rsid w:val="0036739C"/>
    <w:rsid w:val="003676EB"/>
    <w:rsid w:val="00367844"/>
    <w:rsid w:val="0036796D"/>
    <w:rsid w:val="00367C75"/>
    <w:rsid w:val="00367D87"/>
    <w:rsid w:val="003700B7"/>
    <w:rsid w:val="00370273"/>
    <w:rsid w:val="00370666"/>
    <w:rsid w:val="00370E83"/>
    <w:rsid w:val="003712DD"/>
    <w:rsid w:val="003716EC"/>
    <w:rsid w:val="00371701"/>
    <w:rsid w:val="003719EA"/>
    <w:rsid w:val="00371A80"/>
    <w:rsid w:val="00372A9B"/>
    <w:rsid w:val="00372C9E"/>
    <w:rsid w:val="00372CE3"/>
    <w:rsid w:val="003731D1"/>
    <w:rsid w:val="003735F7"/>
    <w:rsid w:val="00373688"/>
    <w:rsid w:val="00374844"/>
    <w:rsid w:val="00374C1A"/>
    <w:rsid w:val="003750B7"/>
    <w:rsid w:val="00375184"/>
    <w:rsid w:val="00375307"/>
    <w:rsid w:val="0037561E"/>
    <w:rsid w:val="00376FF0"/>
    <w:rsid w:val="00377523"/>
    <w:rsid w:val="003775F1"/>
    <w:rsid w:val="00377C14"/>
    <w:rsid w:val="00380394"/>
    <w:rsid w:val="003808AB"/>
    <w:rsid w:val="00381066"/>
    <w:rsid w:val="003814D8"/>
    <w:rsid w:val="00381A35"/>
    <w:rsid w:val="00381A59"/>
    <w:rsid w:val="00382074"/>
    <w:rsid w:val="00382429"/>
    <w:rsid w:val="00382A7E"/>
    <w:rsid w:val="00382C05"/>
    <w:rsid w:val="00382CDF"/>
    <w:rsid w:val="0038348C"/>
    <w:rsid w:val="00383934"/>
    <w:rsid w:val="0038420A"/>
    <w:rsid w:val="0038433B"/>
    <w:rsid w:val="0038439C"/>
    <w:rsid w:val="00384788"/>
    <w:rsid w:val="003850BC"/>
    <w:rsid w:val="0038537B"/>
    <w:rsid w:val="00385652"/>
    <w:rsid w:val="0038677A"/>
    <w:rsid w:val="003872B6"/>
    <w:rsid w:val="00387862"/>
    <w:rsid w:val="00387A9E"/>
    <w:rsid w:val="00387B5A"/>
    <w:rsid w:val="00387CF9"/>
    <w:rsid w:val="0039050D"/>
    <w:rsid w:val="0039059E"/>
    <w:rsid w:val="00390C0D"/>
    <w:rsid w:val="00390C29"/>
    <w:rsid w:val="00390DAD"/>
    <w:rsid w:val="00390E24"/>
    <w:rsid w:val="0039283F"/>
    <w:rsid w:val="00392A69"/>
    <w:rsid w:val="00393406"/>
    <w:rsid w:val="003934A4"/>
    <w:rsid w:val="003935D1"/>
    <w:rsid w:val="00393704"/>
    <w:rsid w:val="00393C9D"/>
    <w:rsid w:val="0039402C"/>
    <w:rsid w:val="0039473D"/>
    <w:rsid w:val="00394783"/>
    <w:rsid w:val="003948FF"/>
    <w:rsid w:val="0039493A"/>
    <w:rsid w:val="00394CE4"/>
    <w:rsid w:val="0039574B"/>
    <w:rsid w:val="00396423"/>
    <w:rsid w:val="0039670E"/>
    <w:rsid w:val="003978FA"/>
    <w:rsid w:val="00397BBD"/>
    <w:rsid w:val="00397D20"/>
    <w:rsid w:val="003A0C83"/>
    <w:rsid w:val="003A1BCA"/>
    <w:rsid w:val="003A203B"/>
    <w:rsid w:val="003A21B8"/>
    <w:rsid w:val="003A271F"/>
    <w:rsid w:val="003A29B6"/>
    <w:rsid w:val="003A2A58"/>
    <w:rsid w:val="003A2CCD"/>
    <w:rsid w:val="003A2D6C"/>
    <w:rsid w:val="003A32DE"/>
    <w:rsid w:val="003A3494"/>
    <w:rsid w:val="003A3D9D"/>
    <w:rsid w:val="003A4737"/>
    <w:rsid w:val="003A48FE"/>
    <w:rsid w:val="003A50D2"/>
    <w:rsid w:val="003A6812"/>
    <w:rsid w:val="003A68BD"/>
    <w:rsid w:val="003B0C82"/>
    <w:rsid w:val="003B2391"/>
    <w:rsid w:val="003B2A92"/>
    <w:rsid w:val="003B3861"/>
    <w:rsid w:val="003B3AAA"/>
    <w:rsid w:val="003B3BDA"/>
    <w:rsid w:val="003B4047"/>
    <w:rsid w:val="003B5751"/>
    <w:rsid w:val="003B598E"/>
    <w:rsid w:val="003B5D5F"/>
    <w:rsid w:val="003B5E22"/>
    <w:rsid w:val="003B6241"/>
    <w:rsid w:val="003B62BB"/>
    <w:rsid w:val="003B6417"/>
    <w:rsid w:val="003B68B9"/>
    <w:rsid w:val="003B6B6D"/>
    <w:rsid w:val="003B6DFD"/>
    <w:rsid w:val="003B7D19"/>
    <w:rsid w:val="003C02A2"/>
    <w:rsid w:val="003C0771"/>
    <w:rsid w:val="003C0DC7"/>
    <w:rsid w:val="003C0ECC"/>
    <w:rsid w:val="003C1447"/>
    <w:rsid w:val="003C1905"/>
    <w:rsid w:val="003C1CEB"/>
    <w:rsid w:val="003C2636"/>
    <w:rsid w:val="003C2C77"/>
    <w:rsid w:val="003C2CFB"/>
    <w:rsid w:val="003C33EE"/>
    <w:rsid w:val="003C3428"/>
    <w:rsid w:val="003C3659"/>
    <w:rsid w:val="003C3933"/>
    <w:rsid w:val="003C409D"/>
    <w:rsid w:val="003C4145"/>
    <w:rsid w:val="003C4725"/>
    <w:rsid w:val="003C47B3"/>
    <w:rsid w:val="003C4C90"/>
    <w:rsid w:val="003C51BF"/>
    <w:rsid w:val="003C552A"/>
    <w:rsid w:val="003C5BB8"/>
    <w:rsid w:val="003C5DC0"/>
    <w:rsid w:val="003C646E"/>
    <w:rsid w:val="003C6DD6"/>
    <w:rsid w:val="003C6F7C"/>
    <w:rsid w:val="003C748F"/>
    <w:rsid w:val="003D021E"/>
    <w:rsid w:val="003D08B7"/>
    <w:rsid w:val="003D1B96"/>
    <w:rsid w:val="003D20FB"/>
    <w:rsid w:val="003D21A6"/>
    <w:rsid w:val="003D27D3"/>
    <w:rsid w:val="003D2828"/>
    <w:rsid w:val="003D2C6D"/>
    <w:rsid w:val="003D2D11"/>
    <w:rsid w:val="003D36A6"/>
    <w:rsid w:val="003D3C35"/>
    <w:rsid w:val="003D3E2E"/>
    <w:rsid w:val="003D4F2A"/>
    <w:rsid w:val="003D52AD"/>
    <w:rsid w:val="003D5BC2"/>
    <w:rsid w:val="003D7114"/>
    <w:rsid w:val="003D71E0"/>
    <w:rsid w:val="003D7295"/>
    <w:rsid w:val="003D75DF"/>
    <w:rsid w:val="003D76C2"/>
    <w:rsid w:val="003E0211"/>
    <w:rsid w:val="003E0612"/>
    <w:rsid w:val="003E0C0E"/>
    <w:rsid w:val="003E0CE3"/>
    <w:rsid w:val="003E0F16"/>
    <w:rsid w:val="003E12A7"/>
    <w:rsid w:val="003E1B96"/>
    <w:rsid w:val="003E1E2B"/>
    <w:rsid w:val="003E32DB"/>
    <w:rsid w:val="003E3701"/>
    <w:rsid w:val="003E3773"/>
    <w:rsid w:val="003E37EE"/>
    <w:rsid w:val="003E3A1D"/>
    <w:rsid w:val="003E3EB3"/>
    <w:rsid w:val="003E447E"/>
    <w:rsid w:val="003E45B6"/>
    <w:rsid w:val="003E4F33"/>
    <w:rsid w:val="003E52A7"/>
    <w:rsid w:val="003E5441"/>
    <w:rsid w:val="003E582E"/>
    <w:rsid w:val="003E5932"/>
    <w:rsid w:val="003E5C6A"/>
    <w:rsid w:val="003E6A41"/>
    <w:rsid w:val="003E6B4D"/>
    <w:rsid w:val="003E7058"/>
    <w:rsid w:val="003E75E7"/>
    <w:rsid w:val="003F0059"/>
    <w:rsid w:val="003F05C3"/>
    <w:rsid w:val="003F0BE7"/>
    <w:rsid w:val="003F0FA0"/>
    <w:rsid w:val="003F140C"/>
    <w:rsid w:val="003F1DFF"/>
    <w:rsid w:val="003F1FFA"/>
    <w:rsid w:val="003F2694"/>
    <w:rsid w:val="003F2E23"/>
    <w:rsid w:val="003F4078"/>
    <w:rsid w:val="003F4410"/>
    <w:rsid w:val="003F531E"/>
    <w:rsid w:val="003F5402"/>
    <w:rsid w:val="003F557F"/>
    <w:rsid w:val="003F55FE"/>
    <w:rsid w:val="003F5B6E"/>
    <w:rsid w:val="003F667A"/>
    <w:rsid w:val="003F6711"/>
    <w:rsid w:val="003F694A"/>
    <w:rsid w:val="003F6E82"/>
    <w:rsid w:val="003F79BD"/>
    <w:rsid w:val="003F7EE5"/>
    <w:rsid w:val="004000A4"/>
    <w:rsid w:val="00400F93"/>
    <w:rsid w:val="0040109D"/>
    <w:rsid w:val="00401280"/>
    <w:rsid w:val="00401590"/>
    <w:rsid w:val="00401AEB"/>
    <w:rsid w:val="004021E4"/>
    <w:rsid w:val="00402E4C"/>
    <w:rsid w:val="00402E7B"/>
    <w:rsid w:val="00402FDC"/>
    <w:rsid w:val="004033D7"/>
    <w:rsid w:val="00403A1B"/>
    <w:rsid w:val="00403B50"/>
    <w:rsid w:val="004040E1"/>
    <w:rsid w:val="00404221"/>
    <w:rsid w:val="004043AB"/>
    <w:rsid w:val="0040446E"/>
    <w:rsid w:val="00404DC2"/>
    <w:rsid w:val="00405162"/>
    <w:rsid w:val="00405471"/>
    <w:rsid w:val="00405815"/>
    <w:rsid w:val="00406C0E"/>
    <w:rsid w:val="00406D49"/>
    <w:rsid w:val="004075D4"/>
    <w:rsid w:val="00407922"/>
    <w:rsid w:val="00410AEA"/>
    <w:rsid w:val="00411689"/>
    <w:rsid w:val="00411CF1"/>
    <w:rsid w:val="00413143"/>
    <w:rsid w:val="004136E0"/>
    <w:rsid w:val="00413AD7"/>
    <w:rsid w:val="00413BA3"/>
    <w:rsid w:val="00413C61"/>
    <w:rsid w:val="0041476E"/>
    <w:rsid w:val="00414825"/>
    <w:rsid w:val="004149F0"/>
    <w:rsid w:val="00414A95"/>
    <w:rsid w:val="004150D7"/>
    <w:rsid w:val="004152B4"/>
    <w:rsid w:val="0041538B"/>
    <w:rsid w:val="004155E9"/>
    <w:rsid w:val="00415AF0"/>
    <w:rsid w:val="00415CAE"/>
    <w:rsid w:val="004165C3"/>
    <w:rsid w:val="00416D11"/>
    <w:rsid w:val="00416FF9"/>
    <w:rsid w:val="00417120"/>
    <w:rsid w:val="00417BC3"/>
    <w:rsid w:val="00420143"/>
    <w:rsid w:val="00420368"/>
    <w:rsid w:val="0042057B"/>
    <w:rsid w:val="004205B4"/>
    <w:rsid w:val="004210DF"/>
    <w:rsid w:val="00421388"/>
    <w:rsid w:val="004215AE"/>
    <w:rsid w:val="00421AB8"/>
    <w:rsid w:val="0042203C"/>
    <w:rsid w:val="00423305"/>
    <w:rsid w:val="0042347A"/>
    <w:rsid w:val="0042522E"/>
    <w:rsid w:val="004254BA"/>
    <w:rsid w:val="00425C94"/>
    <w:rsid w:val="00426207"/>
    <w:rsid w:val="00427161"/>
    <w:rsid w:val="004278AE"/>
    <w:rsid w:val="00431095"/>
    <w:rsid w:val="004312C0"/>
    <w:rsid w:val="00431701"/>
    <w:rsid w:val="00431782"/>
    <w:rsid w:val="004317A9"/>
    <w:rsid w:val="004317FB"/>
    <w:rsid w:val="00431DCB"/>
    <w:rsid w:val="0043242E"/>
    <w:rsid w:val="0043244D"/>
    <w:rsid w:val="004326FE"/>
    <w:rsid w:val="00432940"/>
    <w:rsid w:val="00432D5E"/>
    <w:rsid w:val="004332AF"/>
    <w:rsid w:val="00433BA1"/>
    <w:rsid w:val="00433BEB"/>
    <w:rsid w:val="00433C31"/>
    <w:rsid w:val="004341E5"/>
    <w:rsid w:val="00435023"/>
    <w:rsid w:val="004351DE"/>
    <w:rsid w:val="004356AB"/>
    <w:rsid w:val="004359D9"/>
    <w:rsid w:val="00435CEB"/>
    <w:rsid w:val="00436CCB"/>
    <w:rsid w:val="00437075"/>
    <w:rsid w:val="00437428"/>
    <w:rsid w:val="004376C5"/>
    <w:rsid w:val="00437953"/>
    <w:rsid w:val="004379F2"/>
    <w:rsid w:val="00437BA8"/>
    <w:rsid w:val="0044007F"/>
    <w:rsid w:val="004404BF"/>
    <w:rsid w:val="00440A41"/>
    <w:rsid w:val="00441150"/>
    <w:rsid w:val="00441634"/>
    <w:rsid w:val="0044233F"/>
    <w:rsid w:val="004427B3"/>
    <w:rsid w:val="00442880"/>
    <w:rsid w:val="00442BB1"/>
    <w:rsid w:val="004432E7"/>
    <w:rsid w:val="00443513"/>
    <w:rsid w:val="00443DBB"/>
    <w:rsid w:val="00444395"/>
    <w:rsid w:val="0044475C"/>
    <w:rsid w:val="00444AF5"/>
    <w:rsid w:val="00444B0E"/>
    <w:rsid w:val="00444DEC"/>
    <w:rsid w:val="00445343"/>
    <w:rsid w:val="004459E0"/>
    <w:rsid w:val="00445FC3"/>
    <w:rsid w:val="00446123"/>
    <w:rsid w:val="00446445"/>
    <w:rsid w:val="00446DE2"/>
    <w:rsid w:val="0044710A"/>
    <w:rsid w:val="00447169"/>
    <w:rsid w:val="00447279"/>
    <w:rsid w:val="004472AB"/>
    <w:rsid w:val="004475AA"/>
    <w:rsid w:val="00447891"/>
    <w:rsid w:val="00447A3D"/>
    <w:rsid w:val="00447C75"/>
    <w:rsid w:val="00447C97"/>
    <w:rsid w:val="00447D43"/>
    <w:rsid w:val="00447F8C"/>
    <w:rsid w:val="00450314"/>
    <w:rsid w:val="00450A13"/>
    <w:rsid w:val="00451B60"/>
    <w:rsid w:val="00452A81"/>
    <w:rsid w:val="004543D3"/>
    <w:rsid w:val="00454895"/>
    <w:rsid w:val="00454EE7"/>
    <w:rsid w:val="0045574F"/>
    <w:rsid w:val="004559AC"/>
    <w:rsid w:val="0045628F"/>
    <w:rsid w:val="00456891"/>
    <w:rsid w:val="00457289"/>
    <w:rsid w:val="0046030D"/>
    <w:rsid w:val="00460548"/>
    <w:rsid w:val="0046081F"/>
    <w:rsid w:val="00461419"/>
    <w:rsid w:val="00461839"/>
    <w:rsid w:val="0046297F"/>
    <w:rsid w:val="00462D6F"/>
    <w:rsid w:val="00462FEB"/>
    <w:rsid w:val="0046308D"/>
    <w:rsid w:val="0046404B"/>
    <w:rsid w:val="00464156"/>
    <w:rsid w:val="0046419D"/>
    <w:rsid w:val="00464A95"/>
    <w:rsid w:val="00464CFB"/>
    <w:rsid w:val="004652EF"/>
    <w:rsid w:val="00465691"/>
    <w:rsid w:val="004656EB"/>
    <w:rsid w:val="00465B15"/>
    <w:rsid w:val="00465FF8"/>
    <w:rsid w:val="00466690"/>
    <w:rsid w:val="004666AC"/>
    <w:rsid w:val="004666E4"/>
    <w:rsid w:val="004668BE"/>
    <w:rsid w:val="00466C9B"/>
    <w:rsid w:val="00466E34"/>
    <w:rsid w:val="0046783A"/>
    <w:rsid w:val="00467889"/>
    <w:rsid w:val="00467B54"/>
    <w:rsid w:val="00467BAC"/>
    <w:rsid w:val="00467CB8"/>
    <w:rsid w:val="0047021E"/>
    <w:rsid w:val="00471063"/>
    <w:rsid w:val="00471206"/>
    <w:rsid w:val="00471CAA"/>
    <w:rsid w:val="00471D54"/>
    <w:rsid w:val="00471DEA"/>
    <w:rsid w:val="0047242B"/>
    <w:rsid w:val="004727E1"/>
    <w:rsid w:val="00472B64"/>
    <w:rsid w:val="004735EF"/>
    <w:rsid w:val="00473B75"/>
    <w:rsid w:val="00473C42"/>
    <w:rsid w:val="00474220"/>
    <w:rsid w:val="0047440A"/>
    <w:rsid w:val="004750D8"/>
    <w:rsid w:val="004759DF"/>
    <w:rsid w:val="00475FB7"/>
    <w:rsid w:val="004766CD"/>
    <w:rsid w:val="00476E68"/>
    <w:rsid w:val="00476F3E"/>
    <w:rsid w:val="004779AE"/>
    <w:rsid w:val="004801C6"/>
    <w:rsid w:val="004803B9"/>
    <w:rsid w:val="004808A4"/>
    <w:rsid w:val="00480EF2"/>
    <w:rsid w:val="004814BB"/>
    <w:rsid w:val="004815F0"/>
    <w:rsid w:val="00481FBF"/>
    <w:rsid w:val="00482518"/>
    <w:rsid w:val="0048260E"/>
    <w:rsid w:val="00483E90"/>
    <w:rsid w:val="00484456"/>
    <w:rsid w:val="00484991"/>
    <w:rsid w:val="00484A1A"/>
    <w:rsid w:val="00484E5C"/>
    <w:rsid w:val="00485631"/>
    <w:rsid w:val="0048589C"/>
    <w:rsid w:val="00485915"/>
    <w:rsid w:val="00486029"/>
    <w:rsid w:val="00486449"/>
    <w:rsid w:val="00486641"/>
    <w:rsid w:val="004867B5"/>
    <w:rsid w:val="004875A7"/>
    <w:rsid w:val="0048784A"/>
    <w:rsid w:val="00487AF0"/>
    <w:rsid w:val="004905AC"/>
    <w:rsid w:val="0049075C"/>
    <w:rsid w:val="0049149B"/>
    <w:rsid w:val="004914E0"/>
    <w:rsid w:val="00491813"/>
    <w:rsid w:val="00491966"/>
    <w:rsid w:val="00492543"/>
    <w:rsid w:val="0049293B"/>
    <w:rsid w:val="004932E8"/>
    <w:rsid w:val="00493D1C"/>
    <w:rsid w:val="00493EE9"/>
    <w:rsid w:val="00494141"/>
    <w:rsid w:val="00494519"/>
    <w:rsid w:val="0049476A"/>
    <w:rsid w:val="00494771"/>
    <w:rsid w:val="00494E7C"/>
    <w:rsid w:val="00495D19"/>
    <w:rsid w:val="0049612A"/>
    <w:rsid w:val="004971E1"/>
    <w:rsid w:val="004979C8"/>
    <w:rsid w:val="00497AFB"/>
    <w:rsid w:val="00497FD8"/>
    <w:rsid w:val="004A026A"/>
    <w:rsid w:val="004A0932"/>
    <w:rsid w:val="004A0C2B"/>
    <w:rsid w:val="004A0E21"/>
    <w:rsid w:val="004A0E4D"/>
    <w:rsid w:val="004A0F73"/>
    <w:rsid w:val="004A10CF"/>
    <w:rsid w:val="004A1655"/>
    <w:rsid w:val="004A1809"/>
    <w:rsid w:val="004A18B8"/>
    <w:rsid w:val="004A2056"/>
    <w:rsid w:val="004A2225"/>
    <w:rsid w:val="004A2864"/>
    <w:rsid w:val="004A2971"/>
    <w:rsid w:val="004A2C04"/>
    <w:rsid w:val="004A30CC"/>
    <w:rsid w:val="004A3343"/>
    <w:rsid w:val="004A3C7F"/>
    <w:rsid w:val="004A3E7A"/>
    <w:rsid w:val="004A4163"/>
    <w:rsid w:val="004A4216"/>
    <w:rsid w:val="004A490D"/>
    <w:rsid w:val="004A589F"/>
    <w:rsid w:val="004A6013"/>
    <w:rsid w:val="004A664C"/>
    <w:rsid w:val="004A6B63"/>
    <w:rsid w:val="004A6B7E"/>
    <w:rsid w:val="004A6F7B"/>
    <w:rsid w:val="004A7330"/>
    <w:rsid w:val="004A79BC"/>
    <w:rsid w:val="004A7A02"/>
    <w:rsid w:val="004B042E"/>
    <w:rsid w:val="004B0474"/>
    <w:rsid w:val="004B0F1C"/>
    <w:rsid w:val="004B16B5"/>
    <w:rsid w:val="004B2290"/>
    <w:rsid w:val="004B2674"/>
    <w:rsid w:val="004B30B0"/>
    <w:rsid w:val="004B4629"/>
    <w:rsid w:val="004B46B3"/>
    <w:rsid w:val="004B4977"/>
    <w:rsid w:val="004B4A3A"/>
    <w:rsid w:val="004B4B3B"/>
    <w:rsid w:val="004B4D1E"/>
    <w:rsid w:val="004B575B"/>
    <w:rsid w:val="004B5D20"/>
    <w:rsid w:val="004B5E6D"/>
    <w:rsid w:val="004B5E8D"/>
    <w:rsid w:val="004B617C"/>
    <w:rsid w:val="004B61CC"/>
    <w:rsid w:val="004B6357"/>
    <w:rsid w:val="004B6742"/>
    <w:rsid w:val="004B6E33"/>
    <w:rsid w:val="004B6F31"/>
    <w:rsid w:val="004B7509"/>
    <w:rsid w:val="004B77CC"/>
    <w:rsid w:val="004B7EA0"/>
    <w:rsid w:val="004C02DA"/>
    <w:rsid w:val="004C056D"/>
    <w:rsid w:val="004C1EEF"/>
    <w:rsid w:val="004C3C5C"/>
    <w:rsid w:val="004C50C5"/>
    <w:rsid w:val="004C5217"/>
    <w:rsid w:val="004C55DC"/>
    <w:rsid w:val="004C590E"/>
    <w:rsid w:val="004C607A"/>
    <w:rsid w:val="004C622B"/>
    <w:rsid w:val="004C6288"/>
    <w:rsid w:val="004C6708"/>
    <w:rsid w:val="004C6B68"/>
    <w:rsid w:val="004C72C1"/>
    <w:rsid w:val="004D01A0"/>
    <w:rsid w:val="004D032D"/>
    <w:rsid w:val="004D042A"/>
    <w:rsid w:val="004D0E8E"/>
    <w:rsid w:val="004D0ECC"/>
    <w:rsid w:val="004D2C21"/>
    <w:rsid w:val="004D2D9A"/>
    <w:rsid w:val="004D306C"/>
    <w:rsid w:val="004D3257"/>
    <w:rsid w:val="004D3796"/>
    <w:rsid w:val="004D37B8"/>
    <w:rsid w:val="004D44E9"/>
    <w:rsid w:val="004D4AC2"/>
    <w:rsid w:val="004D4B57"/>
    <w:rsid w:val="004D4C91"/>
    <w:rsid w:val="004D55A3"/>
    <w:rsid w:val="004D5D8E"/>
    <w:rsid w:val="004D5E0E"/>
    <w:rsid w:val="004D5E41"/>
    <w:rsid w:val="004D60B2"/>
    <w:rsid w:val="004D61D8"/>
    <w:rsid w:val="004D7104"/>
    <w:rsid w:val="004D74EB"/>
    <w:rsid w:val="004D79EF"/>
    <w:rsid w:val="004D7A1D"/>
    <w:rsid w:val="004D7D09"/>
    <w:rsid w:val="004D7F8B"/>
    <w:rsid w:val="004E05C5"/>
    <w:rsid w:val="004E1132"/>
    <w:rsid w:val="004E1629"/>
    <w:rsid w:val="004E1856"/>
    <w:rsid w:val="004E18FB"/>
    <w:rsid w:val="004E1DFA"/>
    <w:rsid w:val="004E2076"/>
    <w:rsid w:val="004E2143"/>
    <w:rsid w:val="004E2589"/>
    <w:rsid w:val="004E341B"/>
    <w:rsid w:val="004E3895"/>
    <w:rsid w:val="004E39F1"/>
    <w:rsid w:val="004E3ACD"/>
    <w:rsid w:val="004E44A0"/>
    <w:rsid w:val="004E471B"/>
    <w:rsid w:val="004E48FE"/>
    <w:rsid w:val="004E4A1F"/>
    <w:rsid w:val="004E4FD8"/>
    <w:rsid w:val="004E5442"/>
    <w:rsid w:val="004E56DE"/>
    <w:rsid w:val="004E5D92"/>
    <w:rsid w:val="004E615B"/>
    <w:rsid w:val="004E65BA"/>
    <w:rsid w:val="004E69A8"/>
    <w:rsid w:val="004E7362"/>
    <w:rsid w:val="004E7599"/>
    <w:rsid w:val="004E7946"/>
    <w:rsid w:val="004E7D00"/>
    <w:rsid w:val="004F0376"/>
    <w:rsid w:val="004F0FF5"/>
    <w:rsid w:val="004F1C2A"/>
    <w:rsid w:val="004F2AE5"/>
    <w:rsid w:val="004F2B55"/>
    <w:rsid w:val="004F3529"/>
    <w:rsid w:val="004F3B09"/>
    <w:rsid w:val="004F3B2C"/>
    <w:rsid w:val="004F3C91"/>
    <w:rsid w:val="004F4011"/>
    <w:rsid w:val="004F456C"/>
    <w:rsid w:val="004F4834"/>
    <w:rsid w:val="004F48E9"/>
    <w:rsid w:val="004F52A1"/>
    <w:rsid w:val="004F563E"/>
    <w:rsid w:val="004F5D84"/>
    <w:rsid w:val="004F6257"/>
    <w:rsid w:val="004F6322"/>
    <w:rsid w:val="004F696A"/>
    <w:rsid w:val="004F74F0"/>
    <w:rsid w:val="004F7B4F"/>
    <w:rsid w:val="0050011F"/>
    <w:rsid w:val="00500280"/>
    <w:rsid w:val="00500E80"/>
    <w:rsid w:val="00501A94"/>
    <w:rsid w:val="0050315A"/>
    <w:rsid w:val="005031DD"/>
    <w:rsid w:val="00503488"/>
    <w:rsid w:val="0050363D"/>
    <w:rsid w:val="005036C5"/>
    <w:rsid w:val="00503C5A"/>
    <w:rsid w:val="005040CB"/>
    <w:rsid w:val="005043FD"/>
    <w:rsid w:val="00504625"/>
    <w:rsid w:val="005049B9"/>
    <w:rsid w:val="005052CD"/>
    <w:rsid w:val="0050573C"/>
    <w:rsid w:val="00506197"/>
    <w:rsid w:val="005073E2"/>
    <w:rsid w:val="005102EB"/>
    <w:rsid w:val="00510508"/>
    <w:rsid w:val="00510774"/>
    <w:rsid w:val="00510DA5"/>
    <w:rsid w:val="00510F44"/>
    <w:rsid w:val="00511278"/>
    <w:rsid w:val="005117D6"/>
    <w:rsid w:val="00511937"/>
    <w:rsid w:val="00511D0C"/>
    <w:rsid w:val="0051225E"/>
    <w:rsid w:val="005127F4"/>
    <w:rsid w:val="00513136"/>
    <w:rsid w:val="00513339"/>
    <w:rsid w:val="00513635"/>
    <w:rsid w:val="00513776"/>
    <w:rsid w:val="0051407C"/>
    <w:rsid w:val="00514119"/>
    <w:rsid w:val="005141A4"/>
    <w:rsid w:val="005143A9"/>
    <w:rsid w:val="0051459C"/>
    <w:rsid w:val="00514EC8"/>
    <w:rsid w:val="0051526F"/>
    <w:rsid w:val="00515439"/>
    <w:rsid w:val="00515A9C"/>
    <w:rsid w:val="00515C44"/>
    <w:rsid w:val="005160BB"/>
    <w:rsid w:val="0051695B"/>
    <w:rsid w:val="0051736B"/>
    <w:rsid w:val="00517649"/>
    <w:rsid w:val="005176BA"/>
    <w:rsid w:val="00517BAE"/>
    <w:rsid w:val="00517E55"/>
    <w:rsid w:val="005200CE"/>
    <w:rsid w:val="00520853"/>
    <w:rsid w:val="005211D5"/>
    <w:rsid w:val="005213E5"/>
    <w:rsid w:val="005213E6"/>
    <w:rsid w:val="0052156A"/>
    <w:rsid w:val="005228AD"/>
    <w:rsid w:val="00522AF6"/>
    <w:rsid w:val="00522D72"/>
    <w:rsid w:val="00523214"/>
    <w:rsid w:val="00523B89"/>
    <w:rsid w:val="00525C0F"/>
    <w:rsid w:val="00525C97"/>
    <w:rsid w:val="0052600E"/>
    <w:rsid w:val="00526BC8"/>
    <w:rsid w:val="00526F3C"/>
    <w:rsid w:val="00526FEE"/>
    <w:rsid w:val="005272C6"/>
    <w:rsid w:val="005272D5"/>
    <w:rsid w:val="0053026A"/>
    <w:rsid w:val="00530295"/>
    <w:rsid w:val="00530805"/>
    <w:rsid w:val="00531020"/>
    <w:rsid w:val="00531254"/>
    <w:rsid w:val="00531302"/>
    <w:rsid w:val="0053261F"/>
    <w:rsid w:val="0053311C"/>
    <w:rsid w:val="00533328"/>
    <w:rsid w:val="0053336B"/>
    <w:rsid w:val="0053419A"/>
    <w:rsid w:val="005342E8"/>
    <w:rsid w:val="00534DB6"/>
    <w:rsid w:val="00534F0E"/>
    <w:rsid w:val="005350DC"/>
    <w:rsid w:val="005350FE"/>
    <w:rsid w:val="0053546C"/>
    <w:rsid w:val="005363B9"/>
    <w:rsid w:val="005363F8"/>
    <w:rsid w:val="00536688"/>
    <w:rsid w:val="00536977"/>
    <w:rsid w:val="00536DBB"/>
    <w:rsid w:val="00536E47"/>
    <w:rsid w:val="00536FC1"/>
    <w:rsid w:val="00537626"/>
    <w:rsid w:val="00537A8E"/>
    <w:rsid w:val="00537DE4"/>
    <w:rsid w:val="0054018A"/>
    <w:rsid w:val="00540229"/>
    <w:rsid w:val="00540DC9"/>
    <w:rsid w:val="00540E77"/>
    <w:rsid w:val="0054144A"/>
    <w:rsid w:val="00541631"/>
    <w:rsid w:val="00541B05"/>
    <w:rsid w:val="00542150"/>
    <w:rsid w:val="005427E4"/>
    <w:rsid w:val="00542931"/>
    <w:rsid w:val="00542B76"/>
    <w:rsid w:val="00543E8D"/>
    <w:rsid w:val="0054435A"/>
    <w:rsid w:val="00544527"/>
    <w:rsid w:val="005454FC"/>
    <w:rsid w:val="00545B6D"/>
    <w:rsid w:val="00546A4A"/>
    <w:rsid w:val="005478C9"/>
    <w:rsid w:val="00547E8E"/>
    <w:rsid w:val="00550074"/>
    <w:rsid w:val="0055027D"/>
    <w:rsid w:val="005504E4"/>
    <w:rsid w:val="00550A31"/>
    <w:rsid w:val="0055148A"/>
    <w:rsid w:val="005515D1"/>
    <w:rsid w:val="00551A48"/>
    <w:rsid w:val="005520A7"/>
    <w:rsid w:val="00552350"/>
    <w:rsid w:val="00552DCB"/>
    <w:rsid w:val="005530F7"/>
    <w:rsid w:val="00553A62"/>
    <w:rsid w:val="00553F06"/>
    <w:rsid w:val="005542CE"/>
    <w:rsid w:val="005551A5"/>
    <w:rsid w:val="005556D9"/>
    <w:rsid w:val="00556312"/>
    <w:rsid w:val="005565DB"/>
    <w:rsid w:val="0055674B"/>
    <w:rsid w:val="00556763"/>
    <w:rsid w:val="005567C7"/>
    <w:rsid w:val="005568FC"/>
    <w:rsid w:val="00556942"/>
    <w:rsid w:val="00556D3A"/>
    <w:rsid w:val="00557238"/>
    <w:rsid w:val="005574DE"/>
    <w:rsid w:val="005574E9"/>
    <w:rsid w:val="00557509"/>
    <w:rsid w:val="005575CF"/>
    <w:rsid w:val="0056003F"/>
    <w:rsid w:val="00560471"/>
    <w:rsid w:val="005607A1"/>
    <w:rsid w:val="00560FFC"/>
    <w:rsid w:val="005613A8"/>
    <w:rsid w:val="00561B88"/>
    <w:rsid w:val="00561E46"/>
    <w:rsid w:val="005620AC"/>
    <w:rsid w:val="00562518"/>
    <w:rsid w:val="00562537"/>
    <w:rsid w:val="005625EC"/>
    <w:rsid w:val="005626CA"/>
    <w:rsid w:val="00562A16"/>
    <w:rsid w:val="00563D97"/>
    <w:rsid w:val="00564A07"/>
    <w:rsid w:val="00565D7B"/>
    <w:rsid w:val="00565DF6"/>
    <w:rsid w:val="005663F9"/>
    <w:rsid w:val="00566837"/>
    <w:rsid w:val="00567444"/>
    <w:rsid w:val="005678F1"/>
    <w:rsid w:val="005679FD"/>
    <w:rsid w:val="005702C3"/>
    <w:rsid w:val="0057086B"/>
    <w:rsid w:val="0057155E"/>
    <w:rsid w:val="005716A8"/>
    <w:rsid w:val="005716B4"/>
    <w:rsid w:val="00571922"/>
    <w:rsid w:val="00571C57"/>
    <w:rsid w:val="00571D69"/>
    <w:rsid w:val="00572F88"/>
    <w:rsid w:val="005736B3"/>
    <w:rsid w:val="00573761"/>
    <w:rsid w:val="005737B8"/>
    <w:rsid w:val="005738AF"/>
    <w:rsid w:val="00573A1E"/>
    <w:rsid w:val="00574047"/>
    <w:rsid w:val="0057471F"/>
    <w:rsid w:val="0057537B"/>
    <w:rsid w:val="00575F01"/>
    <w:rsid w:val="00576244"/>
    <w:rsid w:val="005763C2"/>
    <w:rsid w:val="00576749"/>
    <w:rsid w:val="0057676E"/>
    <w:rsid w:val="005769A2"/>
    <w:rsid w:val="00576DE1"/>
    <w:rsid w:val="00577787"/>
    <w:rsid w:val="00577C88"/>
    <w:rsid w:val="00577E59"/>
    <w:rsid w:val="005813B4"/>
    <w:rsid w:val="0058173A"/>
    <w:rsid w:val="00581787"/>
    <w:rsid w:val="00582A95"/>
    <w:rsid w:val="0058334F"/>
    <w:rsid w:val="005838E5"/>
    <w:rsid w:val="00583AAA"/>
    <w:rsid w:val="00583D1C"/>
    <w:rsid w:val="005864A8"/>
    <w:rsid w:val="005868D7"/>
    <w:rsid w:val="00586F6B"/>
    <w:rsid w:val="00587208"/>
    <w:rsid w:val="0058777A"/>
    <w:rsid w:val="00587B41"/>
    <w:rsid w:val="00587D62"/>
    <w:rsid w:val="00587E60"/>
    <w:rsid w:val="005901B5"/>
    <w:rsid w:val="005902BD"/>
    <w:rsid w:val="00590386"/>
    <w:rsid w:val="00591188"/>
    <w:rsid w:val="00591708"/>
    <w:rsid w:val="00592047"/>
    <w:rsid w:val="00592183"/>
    <w:rsid w:val="00592B19"/>
    <w:rsid w:val="00592D53"/>
    <w:rsid w:val="005932A5"/>
    <w:rsid w:val="0059344F"/>
    <w:rsid w:val="00593D14"/>
    <w:rsid w:val="00594753"/>
    <w:rsid w:val="00594D37"/>
    <w:rsid w:val="00595492"/>
    <w:rsid w:val="005956EE"/>
    <w:rsid w:val="00595757"/>
    <w:rsid w:val="00595A2B"/>
    <w:rsid w:val="00595A50"/>
    <w:rsid w:val="00595BB2"/>
    <w:rsid w:val="005974AB"/>
    <w:rsid w:val="00597531"/>
    <w:rsid w:val="00597719"/>
    <w:rsid w:val="00597F77"/>
    <w:rsid w:val="005A059D"/>
    <w:rsid w:val="005A0D66"/>
    <w:rsid w:val="005A0EEB"/>
    <w:rsid w:val="005A205D"/>
    <w:rsid w:val="005A20D9"/>
    <w:rsid w:val="005A22F9"/>
    <w:rsid w:val="005A2500"/>
    <w:rsid w:val="005A26F3"/>
    <w:rsid w:val="005A27A1"/>
    <w:rsid w:val="005A2AEE"/>
    <w:rsid w:val="005A2CB9"/>
    <w:rsid w:val="005A2DFC"/>
    <w:rsid w:val="005A3520"/>
    <w:rsid w:val="005A3526"/>
    <w:rsid w:val="005A37D3"/>
    <w:rsid w:val="005A3A27"/>
    <w:rsid w:val="005A4E2F"/>
    <w:rsid w:val="005A60E8"/>
    <w:rsid w:val="005A6568"/>
    <w:rsid w:val="005A76BE"/>
    <w:rsid w:val="005A79B1"/>
    <w:rsid w:val="005A7B2D"/>
    <w:rsid w:val="005A7ED9"/>
    <w:rsid w:val="005B0724"/>
    <w:rsid w:val="005B09F0"/>
    <w:rsid w:val="005B0A09"/>
    <w:rsid w:val="005B126F"/>
    <w:rsid w:val="005B1753"/>
    <w:rsid w:val="005B1D12"/>
    <w:rsid w:val="005B20AC"/>
    <w:rsid w:val="005B23DC"/>
    <w:rsid w:val="005B2661"/>
    <w:rsid w:val="005B280F"/>
    <w:rsid w:val="005B2E1E"/>
    <w:rsid w:val="005B3795"/>
    <w:rsid w:val="005B39D8"/>
    <w:rsid w:val="005B3A63"/>
    <w:rsid w:val="005B4066"/>
    <w:rsid w:val="005B4223"/>
    <w:rsid w:val="005B4889"/>
    <w:rsid w:val="005B5B45"/>
    <w:rsid w:val="005B6246"/>
    <w:rsid w:val="005B6544"/>
    <w:rsid w:val="005B7F9D"/>
    <w:rsid w:val="005C0027"/>
    <w:rsid w:val="005C00C1"/>
    <w:rsid w:val="005C0330"/>
    <w:rsid w:val="005C0B3D"/>
    <w:rsid w:val="005C1A6A"/>
    <w:rsid w:val="005C28A0"/>
    <w:rsid w:val="005C3304"/>
    <w:rsid w:val="005C3EAB"/>
    <w:rsid w:val="005C425B"/>
    <w:rsid w:val="005C4823"/>
    <w:rsid w:val="005C4E5D"/>
    <w:rsid w:val="005C50BE"/>
    <w:rsid w:val="005C52CF"/>
    <w:rsid w:val="005C5877"/>
    <w:rsid w:val="005C6285"/>
    <w:rsid w:val="005C62D3"/>
    <w:rsid w:val="005C64AB"/>
    <w:rsid w:val="005C655B"/>
    <w:rsid w:val="005C6659"/>
    <w:rsid w:val="005C6860"/>
    <w:rsid w:val="005C6B0E"/>
    <w:rsid w:val="005C75BE"/>
    <w:rsid w:val="005C786E"/>
    <w:rsid w:val="005D015E"/>
    <w:rsid w:val="005D0569"/>
    <w:rsid w:val="005D0797"/>
    <w:rsid w:val="005D0975"/>
    <w:rsid w:val="005D0EA6"/>
    <w:rsid w:val="005D10CE"/>
    <w:rsid w:val="005D17A5"/>
    <w:rsid w:val="005D1F52"/>
    <w:rsid w:val="005D3730"/>
    <w:rsid w:val="005D3CDA"/>
    <w:rsid w:val="005D3FA6"/>
    <w:rsid w:val="005D4BA3"/>
    <w:rsid w:val="005D545A"/>
    <w:rsid w:val="005D5B3B"/>
    <w:rsid w:val="005D5F2F"/>
    <w:rsid w:val="005D66E3"/>
    <w:rsid w:val="005D6DCC"/>
    <w:rsid w:val="005D6EFC"/>
    <w:rsid w:val="005D71E9"/>
    <w:rsid w:val="005D76FD"/>
    <w:rsid w:val="005D7729"/>
    <w:rsid w:val="005E06D2"/>
    <w:rsid w:val="005E08F2"/>
    <w:rsid w:val="005E0925"/>
    <w:rsid w:val="005E09B0"/>
    <w:rsid w:val="005E1A81"/>
    <w:rsid w:val="005E1ABB"/>
    <w:rsid w:val="005E1C76"/>
    <w:rsid w:val="005E1FA6"/>
    <w:rsid w:val="005E26A8"/>
    <w:rsid w:val="005E34C7"/>
    <w:rsid w:val="005E3F37"/>
    <w:rsid w:val="005E515D"/>
    <w:rsid w:val="005E5493"/>
    <w:rsid w:val="005E5849"/>
    <w:rsid w:val="005E5F52"/>
    <w:rsid w:val="005E6021"/>
    <w:rsid w:val="005E691B"/>
    <w:rsid w:val="005E706C"/>
    <w:rsid w:val="005E7587"/>
    <w:rsid w:val="005E79F9"/>
    <w:rsid w:val="005E7ECE"/>
    <w:rsid w:val="005F0330"/>
    <w:rsid w:val="005F0507"/>
    <w:rsid w:val="005F066B"/>
    <w:rsid w:val="005F0AF6"/>
    <w:rsid w:val="005F0C0C"/>
    <w:rsid w:val="005F12B5"/>
    <w:rsid w:val="005F131B"/>
    <w:rsid w:val="005F1D11"/>
    <w:rsid w:val="005F282C"/>
    <w:rsid w:val="005F2854"/>
    <w:rsid w:val="005F285E"/>
    <w:rsid w:val="005F2975"/>
    <w:rsid w:val="005F4621"/>
    <w:rsid w:val="005F46E1"/>
    <w:rsid w:val="005F4DAD"/>
    <w:rsid w:val="005F4DCF"/>
    <w:rsid w:val="005F4E2D"/>
    <w:rsid w:val="005F572E"/>
    <w:rsid w:val="005F5781"/>
    <w:rsid w:val="005F58DB"/>
    <w:rsid w:val="005F5A77"/>
    <w:rsid w:val="005F6151"/>
    <w:rsid w:val="005F6D27"/>
    <w:rsid w:val="005F73B5"/>
    <w:rsid w:val="00600409"/>
    <w:rsid w:val="00600978"/>
    <w:rsid w:val="00600D0B"/>
    <w:rsid w:val="00601F7A"/>
    <w:rsid w:val="0060295B"/>
    <w:rsid w:val="006039C3"/>
    <w:rsid w:val="00603D7A"/>
    <w:rsid w:val="00603F7B"/>
    <w:rsid w:val="006044C7"/>
    <w:rsid w:val="006045D8"/>
    <w:rsid w:val="0060471D"/>
    <w:rsid w:val="006047A1"/>
    <w:rsid w:val="0060490E"/>
    <w:rsid w:val="006049B2"/>
    <w:rsid w:val="0060506C"/>
    <w:rsid w:val="00605274"/>
    <w:rsid w:val="0060543C"/>
    <w:rsid w:val="0060599E"/>
    <w:rsid w:val="00605E02"/>
    <w:rsid w:val="0060614D"/>
    <w:rsid w:val="006066BA"/>
    <w:rsid w:val="00606800"/>
    <w:rsid w:val="00606D69"/>
    <w:rsid w:val="006070EE"/>
    <w:rsid w:val="00607257"/>
    <w:rsid w:val="006101AF"/>
    <w:rsid w:val="00610426"/>
    <w:rsid w:val="0061046F"/>
    <w:rsid w:val="00610B62"/>
    <w:rsid w:val="00610EB6"/>
    <w:rsid w:val="00611528"/>
    <w:rsid w:val="00612926"/>
    <w:rsid w:val="00612D0B"/>
    <w:rsid w:val="0061334A"/>
    <w:rsid w:val="00613534"/>
    <w:rsid w:val="00613DEF"/>
    <w:rsid w:val="00614270"/>
    <w:rsid w:val="00614712"/>
    <w:rsid w:val="006153C5"/>
    <w:rsid w:val="006155DE"/>
    <w:rsid w:val="00615C07"/>
    <w:rsid w:val="00615CC2"/>
    <w:rsid w:val="00615FAD"/>
    <w:rsid w:val="0061634D"/>
    <w:rsid w:val="006163FD"/>
    <w:rsid w:val="006167E7"/>
    <w:rsid w:val="006168FC"/>
    <w:rsid w:val="00617050"/>
    <w:rsid w:val="00617054"/>
    <w:rsid w:val="00617FE5"/>
    <w:rsid w:val="0062004E"/>
    <w:rsid w:val="0062020C"/>
    <w:rsid w:val="00620536"/>
    <w:rsid w:val="006207FF"/>
    <w:rsid w:val="006211B3"/>
    <w:rsid w:val="00621964"/>
    <w:rsid w:val="006224CC"/>
    <w:rsid w:val="006233E4"/>
    <w:rsid w:val="00623408"/>
    <w:rsid w:val="00623613"/>
    <w:rsid w:val="00623A91"/>
    <w:rsid w:val="00623F3D"/>
    <w:rsid w:val="00624775"/>
    <w:rsid w:val="006247BC"/>
    <w:rsid w:val="006250E0"/>
    <w:rsid w:val="006252E2"/>
    <w:rsid w:val="006254CF"/>
    <w:rsid w:val="00625AC1"/>
    <w:rsid w:val="00625D2C"/>
    <w:rsid w:val="00626370"/>
    <w:rsid w:val="006267F2"/>
    <w:rsid w:val="00626BA0"/>
    <w:rsid w:val="00626C51"/>
    <w:rsid w:val="006276BB"/>
    <w:rsid w:val="00627716"/>
    <w:rsid w:val="00627D56"/>
    <w:rsid w:val="00627E1D"/>
    <w:rsid w:val="00627F8B"/>
    <w:rsid w:val="0063097D"/>
    <w:rsid w:val="00630CFE"/>
    <w:rsid w:val="00630F4F"/>
    <w:rsid w:val="006318EA"/>
    <w:rsid w:val="00631C14"/>
    <w:rsid w:val="00632326"/>
    <w:rsid w:val="006327A4"/>
    <w:rsid w:val="006327E3"/>
    <w:rsid w:val="00632E63"/>
    <w:rsid w:val="0063331C"/>
    <w:rsid w:val="0063373E"/>
    <w:rsid w:val="006337F4"/>
    <w:rsid w:val="00633EC4"/>
    <w:rsid w:val="006344DC"/>
    <w:rsid w:val="00634609"/>
    <w:rsid w:val="00634EC0"/>
    <w:rsid w:val="006351FB"/>
    <w:rsid w:val="0063582C"/>
    <w:rsid w:val="00636584"/>
    <w:rsid w:val="00636B90"/>
    <w:rsid w:val="00636BF0"/>
    <w:rsid w:val="00636DE9"/>
    <w:rsid w:val="006375FF"/>
    <w:rsid w:val="00637789"/>
    <w:rsid w:val="00637D85"/>
    <w:rsid w:val="00640072"/>
    <w:rsid w:val="00640F2F"/>
    <w:rsid w:val="00641649"/>
    <w:rsid w:val="006423D8"/>
    <w:rsid w:val="00642922"/>
    <w:rsid w:val="00643071"/>
    <w:rsid w:val="006430DC"/>
    <w:rsid w:val="00643C22"/>
    <w:rsid w:val="006441B3"/>
    <w:rsid w:val="006443E9"/>
    <w:rsid w:val="006443FF"/>
    <w:rsid w:val="0064440C"/>
    <w:rsid w:val="00644D93"/>
    <w:rsid w:val="00645ADE"/>
    <w:rsid w:val="00646740"/>
    <w:rsid w:val="00646894"/>
    <w:rsid w:val="00646926"/>
    <w:rsid w:val="00646B5C"/>
    <w:rsid w:val="00647480"/>
    <w:rsid w:val="006474D2"/>
    <w:rsid w:val="00647A7C"/>
    <w:rsid w:val="00650010"/>
    <w:rsid w:val="00650196"/>
    <w:rsid w:val="0065083D"/>
    <w:rsid w:val="00650F3D"/>
    <w:rsid w:val="0065103A"/>
    <w:rsid w:val="006514E4"/>
    <w:rsid w:val="0065152D"/>
    <w:rsid w:val="0065175E"/>
    <w:rsid w:val="00651A46"/>
    <w:rsid w:val="00651E18"/>
    <w:rsid w:val="00651F7A"/>
    <w:rsid w:val="00652098"/>
    <w:rsid w:val="00652438"/>
    <w:rsid w:val="00653572"/>
    <w:rsid w:val="00653DF7"/>
    <w:rsid w:val="006543C2"/>
    <w:rsid w:val="00654696"/>
    <w:rsid w:val="0065495F"/>
    <w:rsid w:val="00654A15"/>
    <w:rsid w:val="00654A16"/>
    <w:rsid w:val="00654A33"/>
    <w:rsid w:val="0065521F"/>
    <w:rsid w:val="0065533B"/>
    <w:rsid w:val="006556BF"/>
    <w:rsid w:val="00655BC3"/>
    <w:rsid w:val="00657D19"/>
    <w:rsid w:val="00660AD4"/>
    <w:rsid w:val="00661A07"/>
    <w:rsid w:val="00661A8F"/>
    <w:rsid w:val="00661BB1"/>
    <w:rsid w:val="00661CC2"/>
    <w:rsid w:val="00661F3A"/>
    <w:rsid w:val="006620E0"/>
    <w:rsid w:val="006624BB"/>
    <w:rsid w:val="00662B91"/>
    <w:rsid w:val="006637C1"/>
    <w:rsid w:val="006639F2"/>
    <w:rsid w:val="00663C30"/>
    <w:rsid w:val="0066428A"/>
    <w:rsid w:val="00664785"/>
    <w:rsid w:val="0066545A"/>
    <w:rsid w:val="006656E3"/>
    <w:rsid w:val="00665CC7"/>
    <w:rsid w:val="00665FEF"/>
    <w:rsid w:val="006660B9"/>
    <w:rsid w:val="0066614B"/>
    <w:rsid w:val="00666661"/>
    <w:rsid w:val="0066725D"/>
    <w:rsid w:val="0066738A"/>
    <w:rsid w:val="006709BF"/>
    <w:rsid w:val="00670E13"/>
    <w:rsid w:val="006712A1"/>
    <w:rsid w:val="0067205B"/>
    <w:rsid w:val="006725B5"/>
    <w:rsid w:val="006728F4"/>
    <w:rsid w:val="006734D1"/>
    <w:rsid w:val="006734F9"/>
    <w:rsid w:val="00673B18"/>
    <w:rsid w:val="00674322"/>
    <w:rsid w:val="006747C9"/>
    <w:rsid w:val="0067482D"/>
    <w:rsid w:val="00674CFA"/>
    <w:rsid w:val="00675052"/>
    <w:rsid w:val="0067525F"/>
    <w:rsid w:val="0067527F"/>
    <w:rsid w:val="00676929"/>
    <w:rsid w:val="0067695E"/>
    <w:rsid w:val="00676D8E"/>
    <w:rsid w:val="00676FE3"/>
    <w:rsid w:val="0067739D"/>
    <w:rsid w:val="00677605"/>
    <w:rsid w:val="0067773A"/>
    <w:rsid w:val="00677E00"/>
    <w:rsid w:val="00677E82"/>
    <w:rsid w:val="0068042E"/>
    <w:rsid w:val="00680EA5"/>
    <w:rsid w:val="00681603"/>
    <w:rsid w:val="006818E4"/>
    <w:rsid w:val="00681BA0"/>
    <w:rsid w:val="00681C91"/>
    <w:rsid w:val="00682060"/>
    <w:rsid w:val="00682325"/>
    <w:rsid w:val="0068243C"/>
    <w:rsid w:val="0068338C"/>
    <w:rsid w:val="00683420"/>
    <w:rsid w:val="006840F4"/>
    <w:rsid w:val="0068421D"/>
    <w:rsid w:val="00684381"/>
    <w:rsid w:val="00684A76"/>
    <w:rsid w:val="00685347"/>
    <w:rsid w:val="00685411"/>
    <w:rsid w:val="00685615"/>
    <w:rsid w:val="00685799"/>
    <w:rsid w:val="00685835"/>
    <w:rsid w:val="006862A6"/>
    <w:rsid w:val="006863A7"/>
    <w:rsid w:val="006870E5"/>
    <w:rsid w:val="00687A36"/>
    <w:rsid w:val="00687FFA"/>
    <w:rsid w:val="006901E0"/>
    <w:rsid w:val="00690255"/>
    <w:rsid w:val="006902C6"/>
    <w:rsid w:val="00690363"/>
    <w:rsid w:val="0069064D"/>
    <w:rsid w:val="00691C6C"/>
    <w:rsid w:val="00691FB7"/>
    <w:rsid w:val="00692001"/>
    <w:rsid w:val="00692B08"/>
    <w:rsid w:val="00692F1B"/>
    <w:rsid w:val="006931C5"/>
    <w:rsid w:val="006937CC"/>
    <w:rsid w:val="00693A19"/>
    <w:rsid w:val="00694242"/>
    <w:rsid w:val="00694264"/>
    <w:rsid w:val="00694936"/>
    <w:rsid w:val="006954FC"/>
    <w:rsid w:val="00695808"/>
    <w:rsid w:val="006959A4"/>
    <w:rsid w:val="00695F04"/>
    <w:rsid w:val="00696934"/>
    <w:rsid w:val="00696ED9"/>
    <w:rsid w:val="00697D0A"/>
    <w:rsid w:val="0069D42C"/>
    <w:rsid w:val="006A0156"/>
    <w:rsid w:val="006A087F"/>
    <w:rsid w:val="006A164B"/>
    <w:rsid w:val="006A16DF"/>
    <w:rsid w:val="006A1E73"/>
    <w:rsid w:val="006A2130"/>
    <w:rsid w:val="006A21D6"/>
    <w:rsid w:val="006A273D"/>
    <w:rsid w:val="006A2C47"/>
    <w:rsid w:val="006A36E6"/>
    <w:rsid w:val="006A41EF"/>
    <w:rsid w:val="006A4761"/>
    <w:rsid w:val="006A4A44"/>
    <w:rsid w:val="006A4D73"/>
    <w:rsid w:val="006A5733"/>
    <w:rsid w:val="006A5744"/>
    <w:rsid w:val="006A60DE"/>
    <w:rsid w:val="006A6402"/>
    <w:rsid w:val="006A794F"/>
    <w:rsid w:val="006A7A1D"/>
    <w:rsid w:val="006A7B3A"/>
    <w:rsid w:val="006B0CFE"/>
    <w:rsid w:val="006B0D03"/>
    <w:rsid w:val="006B0D30"/>
    <w:rsid w:val="006B0E0D"/>
    <w:rsid w:val="006B0E29"/>
    <w:rsid w:val="006B0EE1"/>
    <w:rsid w:val="006B1054"/>
    <w:rsid w:val="006B17D5"/>
    <w:rsid w:val="006B1BE2"/>
    <w:rsid w:val="006B1D50"/>
    <w:rsid w:val="006B1E4B"/>
    <w:rsid w:val="006B383C"/>
    <w:rsid w:val="006B3AD0"/>
    <w:rsid w:val="006B3BDD"/>
    <w:rsid w:val="006B3F0E"/>
    <w:rsid w:val="006B3FB5"/>
    <w:rsid w:val="006B3FE2"/>
    <w:rsid w:val="006B43F2"/>
    <w:rsid w:val="006B571B"/>
    <w:rsid w:val="006B6008"/>
    <w:rsid w:val="006B6490"/>
    <w:rsid w:val="006B64C3"/>
    <w:rsid w:val="006B70C8"/>
    <w:rsid w:val="006B7767"/>
    <w:rsid w:val="006B792B"/>
    <w:rsid w:val="006BEF77"/>
    <w:rsid w:val="006C0160"/>
    <w:rsid w:val="006C0646"/>
    <w:rsid w:val="006C0B37"/>
    <w:rsid w:val="006C0EBD"/>
    <w:rsid w:val="006C0EBE"/>
    <w:rsid w:val="006C16E6"/>
    <w:rsid w:val="006C1EAF"/>
    <w:rsid w:val="006C2025"/>
    <w:rsid w:val="006C234D"/>
    <w:rsid w:val="006C238A"/>
    <w:rsid w:val="006C2B66"/>
    <w:rsid w:val="006C3158"/>
    <w:rsid w:val="006C345A"/>
    <w:rsid w:val="006C3468"/>
    <w:rsid w:val="006C3E8F"/>
    <w:rsid w:val="006C463B"/>
    <w:rsid w:val="006C4D74"/>
    <w:rsid w:val="006C4DAD"/>
    <w:rsid w:val="006C5B3F"/>
    <w:rsid w:val="006C616E"/>
    <w:rsid w:val="006C6248"/>
    <w:rsid w:val="006C698F"/>
    <w:rsid w:val="006C7942"/>
    <w:rsid w:val="006D01E5"/>
    <w:rsid w:val="006D0225"/>
    <w:rsid w:val="006D08A7"/>
    <w:rsid w:val="006D08B6"/>
    <w:rsid w:val="006D1874"/>
    <w:rsid w:val="006D1F77"/>
    <w:rsid w:val="006D229D"/>
    <w:rsid w:val="006D28B5"/>
    <w:rsid w:val="006D2E7A"/>
    <w:rsid w:val="006D32AF"/>
    <w:rsid w:val="006D3EFB"/>
    <w:rsid w:val="006D475A"/>
    <w:rsid w:val="006D4D1C"/>
    <w:rsid w:val="006D57CC"/>
    <w:rsid w:val="006D5BCD"/>
    <w:rsid w:val="006D5F43"/>
    <w:rsid w:val="006D70EF"/>
    <w:rsid w:val="006D727A"/>
    <w:rsid w:val="006D7528"/>
    <w:rsid w:val="006D7BA1"/>
    <w:rsid w:val="006D7DED"/>
    <w:rsid w:val="006E0FAA"/>
    <w:rsid w:val="006E1059"/>
    <w:rsid w:val="006E2513"/>
    <w:rsid w:val="006E25B9"/>
    <w:rsid w:val="006E263C"/>
    <w:rsid w:val="006E28EB"/>
    <w:rsid w:val="006E328B"/>
    <w:rsid w:val="006E38A9"/>
    <w:rsid w:val="006E3B39"/>
    <w:rsid w:val="006E4A34"/>
    <w:rsid w:val="006E4BBE"/>
    <w:rsid w:val="006E4D0F"/>
    <w:rsid w:val="006E4ECE"/>
    <w:rsid w:val="006E536E"/>
    <w:rsid w:val="006E55C7"/>
    <w:rsid w:val="006E55D9"/>
    <w:rsid w:val="006E58BF"/>
    <w:rsid w:val="006E59E2"/>
    <w:rsid w:val="006E60E5"/>
    <w:rsid w:val="006E651A"/>
    <w:rsid w:val="006E6A9F"/>
    <w:rsid w:val="006E78EF"/>
    <w:rsid w:val="006E7BAE"/>
    <w:rsid w:val="006E7F2F"/>
    <w:rsid w:val="006F0D62"/>
    <w:rsid w:val="006F135D"/>
    <w:rsid w:val="006F14F4"/>
    <w:rsid w:val="006F271F"/>
    <w:rsid w:val="006F307C"/>
    <w:rsid w:val="006F3556"/>
    <w:rsid w:val="006F37E9"/>
    <w:rsid w:val="006F3C44"/>
    <w:rsid w:val="006F3DB5"/>
    <w:rsid w:val="006F4904"/>
    <w:rsid w:val="006F4FA3"/>
    <w:rsid w:val="006F5293"/>
    <w:rsid w:val="006F530E"/>
    <w:rsid w:val="006F5D63"/>
    <w:rsid w:val="006F614A"/>
    <w:rsid w:val="006F631C"/>
    <w:rsid w:val="006F63D3"/>
    <w:rsid w:val="006F7460"/>
    <w:rsid w:val="006F7896"/>
    <w:rsid w:val="00700379"/>
    <w:rsid w:val="007004B6"/>
    <w:rsid w:val="00700698"/>
    <w:rsid w:val="007017C3"/>
    <w:rsid w:val="00701FFC"/>
    <w:rsid w:val="00702038"/>
    <w:rsid w:val="00702EFE"/>
    <w:rsid w:val="0070301C"/>
    <w:rsid w:val="00703400"/>
    <w:rsid w:val="007034CE"/>
    <w:rsid w:val="00703BDA"/>
    <w:rsid w:val="00703D6A"/>
    <w:rsid w:val="007041C8"/>
    <w:rsid w:val="00705B14"/>
    <w:rsid w:val="00705F69"/>
    <w:rsid w:val="00706C1E"/>
    <w:rsid w:val="0070744F"/>
    <w:rsid w:val="0070784B"/>
    <w:rsid w:val="007079E2"/>
    <w:rsid w:val="007107F3"/>
    <w:rsid w:val="007109B7"/>
    <w:rsid w:val="00710E3E"/>
    <w:rsid w:val="00710F49"/>
    <w:rsid w:val="0071184E"/>
    <w:rsid w:val="00711F3F"/>
    <w:rsid w:val="0071218D"/>
    <w:rsid w:val="007122DA"/>
    <w:rsid w:val="0071232D"/>
    <w:rsid w:val="0071233C"/>
    <w:rsid w:val="007123F5"/>
    <w:rsid w:val="00712E12"/>
    <w:rsid w:val="00713068"/>
    <w:rsid w:val="00713255"/>
    <w:rsid w:val="00713840"/>
    <w:rsid w:val="00713B3E"/>
    <w:rsid w:val="00713E0E"/>
    <w:rsid w:val="00713EED"/>
    <w:rsid w:val="0071443F"/>
    <w:rsid w:val="0071484C"/>
    <w:rsid w:val="007156E6"/>
    <w:rsid w:val="00715A3E"/>
    <w:rsid w:val="00715ABA"/>
    <w:rsid w:val="00715C8A"/>
    <w:rsid w:val="007165D8"/>
    <w:rsid w:val="00717318"/>
    <w:rsid w:val="0072067D"/>
    <w:rsid w:val="007211F2"/>
    <w:rsid w:val="007218EC"/>
    <w:rsid w:val="0072211A"/>
    <w:rsid w:val="00722574"/>
    <w:rsid w:val="00722826"/>
    <w:rsid w:val="00723EA7"/>
    <w:rsid w:val="00723F22"/>
    <w:rsid w:val="00723F39"/>
    <w:rsid w:val="007244B3"/>
    <w:rsid w:val="007244B5"/>
    <w:rsid w:val="00724539"/>
    <w:rsid w:val="007248AA"/>
    <w:rsid w:val="00725876"/>
    <w:rsid w:val="00725A27"/>
    <w:rsid w:val="00725C6D"/>
    <w:rsid w:val="007262E1"/>
    <w:rsid w:val="00726439"/>
    <w:rsid w:val="00726472"/>
    <w:rsid w:val="00727B7E"/>
    <w:rsid w:val="007303E2"/>
    <w:rsid w:val="00730CBA"/>
    <w:rsid w:val="00730F6F"/>
    <w:rsid w:val="007316AF"/>
    <w:rsid w:val="00731E62"/>
    <w:rsid w:val="007321E9"/>
    <w:rsid w:val="0073274D"/>
    <w:rsid w:val="00732946"/>
    <w:rsid w:val="00733D25"/>
    <w:rsid w:val="00733E9C"/>
    <w:rsid w:val="0073581B"/>
    <w:rsid w:val="007364E5"/>
    <w:rsid w:val="00736716"/>
    <w:rsid w:val="007368E1"/>
    <w:rsid w:val="00736B08"/>
    <w:rsid w:val="00737D0B"/>
    <w:rsid w:val="007406F4"/>
    <w:rsid w:val="007411DC"/>
    <w:rsid w:val="007413B9"/>
    <w:rsid w:val="007417D1"/>
    <w:rsid w:val="00741822"/>
    <w:rsid w:val="00741C68"/>
    <w:rsid w:val="00741DA1"/>
    <w:rsid w:val="00742057"/>
    <w:rsid w:val="00742D27"/>
    <w:rsid w:val="00742D71"/>
    <w:rsid w:val="00742F0F"/>
    <w:rsid w:val="0074391E"/>
    <w:rsid w:val="007439DB"/>
    <w:rsid w:val="00743DD7"/>
    <w:rsid w:val="007441E3"/>
    <w:rsid w:val="00745030"/>
    <w:rsid w:val="007451E5"/>
    <w:rsid w:val="00745225"/>
    <w:rsid w:val="00745419"/>
    <w:rsid w:val="007456BC"/>
    <w:rsid w:val="0074590F"/>
    <w:rsid w:val="007459D0"/>
    <w:rsid w:val="00745D4C"/>
    <w:rsid w:val="0074619D"/>
    <w:rsid w:val="0074639F"/>
    <w:rsid w:val="0074657E"/>
    <w:rsid w:val="00746662"/>
    <w:rsid w:val="00746A62"/>
    <w:rsid w:val="00747357"/>
    <w:rsid w:val="00747760"/>
    <w:rsid w:val="00747960"/>
    <w:rsid w:val="00747AF4"/>
    <w:rsid w:val="00747C7D"/>
    <w:rsid w:val="007501B7"/>
    <w:rsid w:val="00750256"/>
    <w:rsid w:val="007502E1"/>
    <w:rsid w:val="007523FA"/>
    <w:rsid w:val="007528D6"/>
    <w:rsid w:val="00752D11"/>
    <w:rsid w:val="007530BC"/>
    <w:rsid w:val="007536E7"/>
    <w:rsid w:val="00753C18"/>
    <w:rsid w:val="007544D2"/>
    <w:rsid w:val="007546C5"/>
    <w:rsid w:val="00754C86"/>
    <w:rsid w:val="007552CF"/>
    <w:rsid w:val="007552E7"/>
    <w:rsid w:val="007555BC"/>
    <w:rsid w:val="00755956"/>
    <w:rsid w:val="00755B32"/>
    <w:rsid w:val="007561D0"/>
    <w:rsid w:val="0075799B"/>
    <w:rsid w:val="00760252"/>
    <w:rsid w:val="007602A4"/>
    <w:rsid w:val="00760F53"/>
    <w:rsid w:val="00761096"/>
    <w:rsid w:val="0076167B"/>
    <w:rsid w:val="007619B4"/>
    <w:rsid w:val="00761A64"/>
    <w:rsid w:val="00761A8B"/>
    <w:rsid w:val="00762A30"/>
    <w:rsid w:val="00762AC6"/>
    <w:rsid w:val="00762B66"/>
    <w:rsid w:val="00762C0D"/>
    <w:rsid w:val="00763271"/>
    <w:rsid w:val="00763343"/>
    <w:rsid w:val="007635AF"/>
    <w:rsid w:val="00764A3F"/>
    <w:rsid w:val="007654EF"/>
    <w:rsid w:val="00765A91"/>
    <w:rsid w:val="00765B2E"/>
    <w:rsid w:val="00765D54"/>
    <w:rsid w:val="00765ED6"/>
    <w:rsid w:val="00766150"/>
    <w:rsid w:val="007662D0"/>
    <w:rsid w:val="00766C43"/>
    <w:rsid w:val="00767D41"/>
    <w:rsid w:val="00767E07"/>
    <w:rsid w:val="00767E4B"/>
    <w:rsid w:val="0077011C"/>
    <w:rsid w:val="00770176"/>
    <w:rsid w:val="00770299"/>
    <w:rsid w:val="007708D2"/>
    <w:rsid w:val="00770A3F"/>
    <w:rsid w:val="00770CE7"/>
    <w:rsid w:val="00770F25"/>
    <w:rsid w:val="0077149D"/>
    <w:rsid w:val="007714EB"/>
    <w:rsid w:val="00771AF1"/>
    <w:rsid w:val="00771BC1"/>
    <w:rsid w:val="00771FC7"/>
    <w:rsid w:val="0077214C"/>
    <w:rsid w:val="0077248A"/>
    <w:rsid w:val="00772D10"/>
    <w:rsid w:val="0077357C"/>
    <w:rsid w:val="0077368D"/>
    <w:rsid w:val="00773B6B"/>
    <w:rsid w:val="00773BF5"/>
    <w:rsid w:val="00773DE0"/>
    <w:rsid w:val="0077425F"/>
    <w:rsid w:val="00774368"/>
    <w:rsid w:val="00774AE2"/>
    <w:rsid w:val="00774D37"/>
    <w:rsid w:val="007750A2"/>
    <w:rsid w:val="00775759"/>
    <w:rsid w:val="00775891"/>
    <w:rsid w:val="00775AE2"/>
    <w:rsid w:val="0077696E"/>
    <w:rsid w:val="00776E3D"/>
    <w:rsid w:val="00780329"/>
    <w:rsid w:val="0078066C"/>
    <w:rsid w:val="00780887"/>
    <w:rsid w:val="0078167D"/>
    <w:rsid w:val="007816AC"/>
    <w:rsid w:val="0078255E"/>
    <w:rsid w:val="007834CE"/>
    <w:rsid w:val="00783A6E"/>
    <w:rsid w:val="00784658"/>
    <w:rsid w:val="00784713"/>
    <w:rsid w:val="00784F22"/>
    <w:rsid w:val="00785259"/>
    <w:rsid w:val="00785290"/>
    <w:rsid w:val="007862AF"/>
    <w:rsid w:val="00786D7C"/>
    <w:rsid w:val="00786DF4"/>
    <w:rsid w:val="00787048"/>
    <w:rsid w:val="00787276"/>
    <w:rsid w:val="007876AC"/>
    <w:rsid w:val="007876C1"/>
    <w:rsid w:val="00787B61"/>
    <w:rsid w:val="0079190E"/>
    <w:rsid w:val="007920B6"/>
    <w:rsid w:val="007920D4"/>
    <w:rsid w:val="00792C06"/>
    <w:rsid w:val="0079322F"/>
    <w:rsid w:val="00795639"/>
    <w:rsid w:val="00795669"/>
    <w:rsid w:val="00795B1D"/>
    <w:rsid w:val="00795FCE"/>
    <w:rsid w:val="00796002"/>
    <w:rsid w:val="00796238"/>
    <w:rsid w:val="00796A02"/>
    <w:rsid w:val="00796BAD"/>
    <w:rsid w:val="007974D4"/>
    <w:rsid w:val="007979AA"/>
    <w:rsid w:val="00797B43"/>
    <w:rsid w:val="00797D4A"/>
    <w:rsid w:val="007A0380"/>
    <w:rsid w:val="007A1E39"/>
    <w:rsid w:val="007A24D6"/>
    <w:rsid w:val="007A24DA"/>
    <w:rsid w:val="007A26B4"/>
    <w:rsid w:val="007A2E44"/>
    <w:rsid w:val="007A3251"/>
    <w:rsid w:val="007A357F"/>
    <w:rsid w:val="007A4384"/>
    <w:rsid w:val="007A4B74"/>
    <w:rsid w:val="007A5677"/>
    <w:rsid w:val="007A6217"/>
    <w:rsid w:val="007A6A85"/>
    <w:rsid w:val="007A6B00"/>
    <w:rsid w:val="007A7197"/>
    <w:rsid w:val="007A7995"/>
    <w:rsid w:val="007A7EEB"/>
    <w:rsid w:val="007A7FCD"/>
    <w:rsid w:val="007B03F7"/>
    <w:rsid w:val="007B0613"/>
    <w:rsid w:val="007B0652"/>
    <w:rsid w:val="007B074E"/>
    <w:rsid w:val="007B1C57"/>
    <w:rsid w:val="007B27EB"/>
    <w:rsid w:val="007B287E"/>
    <w:rsid w:val="007B359A"/>
    <w:rsid w:val="007B364E"/>
    <w:rsid w:val="007B3C64"/>
    <w:rsid w:val="007B4188"/>
    <w:rsid w:val="007B50DF"/>
    <w:rsid w:val="007B5478"/>
    <w:rsid w:val="007B5B42"/>
    <w:rsid w:val="007B5C85"/>
    <w:rsid w:val="007B5D48"/>
    <w:rsid w:val="007B608A"/>
    <w:rsid w:val="007B63A4"/>
    <w:rsid w:val="007B69E6"/>
    <w:rsid w:val="007B7086"/>
    <w:rsid w:val="007B70D4"/>
    <w:rsid w:val="007B72DE"/>
    <w:rsid w:val="007C0C06"/>
    <w:rsid w:val="007C0DD2"/>
    <w:rsid w:val="007C1060"/>
    <w:rsid w:val="007C1DFB"/>
    <w:rsid w:val="007C1E24"/>
    <w:rsid w:val="007C2183"/>
    <w:rsid w:val="007C2998"/>
    <w:rsid w:val="007C29F2"/>
    <w:rsid w:val="007C31E1"/>
    <w:rsid w:val="007C3579"/>
    <w:rsid w:val="007C4124"/>
    <w:rsid w:val="007C48FA"/>
    <w:rsid w:val="007C49BC"/>
    <w:rsid w:val="007C4D08"/>
    <w:rsid w:val="007C4FC2"/>
    <w:rsid w:val="007C629A"/>
    <w:rsid w:val="007C6B62"/>
    <w:rsid w:val="007C7362"/>
    <w:rsid w:val="007C73D8"/>
    <w:rsid w:val="007C7D87"/>
    <w:rsid w:val="007C7E58"/>
    <w:rsid w:val="007C7EC1"/>
    <w:rsid w:val="007C7F80"/>
    <w:rsid w:val="007D00B0"/>
    <w:rsid w:val="007D0454"/>
    <w:rsid w:val="007D0BDD"/>
    <w:rsid w:val="007D0C4F"/>
    <w:rsid w:val="007D146B"/>
    <w:rsid w:val="007D1853"/>
    <w:rsid w:val="007D1985"/>
    <w:rsid w:val="007D1AB4"/>
    <w:rsid w:val="007D1BFD"/>
    <w:rsid w:val="007D2B33"/>
    <w:rsid w:val="007D2D03"/>
    <w:rsid w:val="007D3783"/>
    <w:rsid w:val="007D3892"/>
    <w:rsid w:val="007D38EA"/>
    <w:rsid w:val="007D4724"/>
    <w:rsid w:val="007D472E"/>
    <w:rsid w:val="007D4A45"/>
    <w:rsid w:val="007D592B"/>
    <w:rsid w:val="007D5AC9"/>
    <w:rsid w:val="007D5C42"/>
    <w:rsid w:val="007D5E8D"/>
    <w:rsid w:val="007D66CC"/>
    <w:rsid w:val="007D6FEC"/>
    <w:rsid w:val="007D7B53"/>
    <w:rsid w:val="007E03C5"/>
    <w:rsid w:val="007E0BCC"/>
    <w:rsid w:val="007E125A"/>
    <w:rsid w:val="007E151F"/>
    <w:rsid w:val="007E1B8B"/>
    <w:rsid w:val="007E1F6E"/>
    <w:rsid w:val="007E20FC"/>
    <w:rsid w:val="007E249C"/>
    <w:rsid w:val="007E2713"/>
    <w:rsid w:val="007E2B72"/>
    <w:rsid w:val="007E2FDA"/>
    <w:rsid w:val="007E31B1"/>
    <w:rsid w:val="007E33ED"/>
    <w:rsid w:val="007E37DC"/>
    <w:rsid w:val="007E41B2"/>
    <w:rsid w:val="007E4568"/>
    <w:rsid w:val="007E4C82"/>
    <w:rsid w:val="007E4F37"/>
    <w:rsid w:val="007E51CE"/>
    <w:rsid w:val="007E57C0"/>
    <w:rsid w:val="007E584A"/>
    <w:rsid w:val="007E59A0"/>
    <w:rsid w:val="007E5B6B"/>
    <w:rsid w:val="007E5F72"/>
    <w:rsid w:val="007E6364"/>
    <w:rsid w:val="007E6A16"/>
    <w:rsid w:val="007E6A31"/>
    <w:rsid w:val="007E6B81"/>
    <w:rsid w:val="007E6F03"/>
    <w:rsid w:val="007E755C"/>
    <w:rsid w:val="007E76AF"/>
    <w:rsid w:val="007E776D"/>
    <w:rsid w:val="007E79AB"/>
    <w:rsid w:val="007E7EB8"/>
    <w:rsid w:val="007F0901"/>
    <w:rsid w:val="007F0EBB"/>
    <w:rsid w:val="007F1400"/>
    <w:rsid w:val="007F1616"/>
    <w:rsid w:val="007F1E3D"/>
    <w:rsid w:val="007F1EDA"/>
    <w:rsid w:val="007F2627"/>
    <w:rsid w:val="007F2BAA"/>
    <w:rsid w:val="007F2E2F"/>
    <w:rsid w:val="007F3497"/>
    <w:rsid w:val="007F34B0"/>
    <w:rsid w:val="007F39EB"/>
    <w:rsid w:val="007F3F76"/>
    <w:rsid w:val="007F4001"/>
    <w:rsid w:val="007F447A"/>
    <w:rsid w:val="007F4802"/>
    <w:rsid w:val="007F4A18"/>
    <w:rsid w:val="007F4DF9"/>
    <w:rsid w:val="007F53A3"/>
    <w:rsid w:val="007F60C8"/>
    <w:rsid w:val="007F6252"/>
    <w:rsid w:val="007F65CE"/>
    <w:rsid w:val="007F6A99"/>
    <w:rsid w:val="007F73AD"/>
    <w:rsid w:val="007F7C40"/>
    <w:rsid w:val="00800086"/>
    <w:rsid w:val="00800872"/>
    <w:rsid w:val="0080130E"/>
    <w:rsid w:val="00801FE9"/>
    <w:rsid w:val="00802A8F"/>
    <w:rsid w:val="008044BC"/>
    <w:rsid w:val="00804826"/>
    <w:rsid w:val="00805097"/>
    <w:rsid w:val="00805450"/>
    <w:rsid w:val="00805E31"/>
    <w:rsid w:val="0080701F"/>
    <w:rsid w:val="00807FDC"/>
    <w:rsid w:val="00810998"/>
    <w:rsid w:val="008111C3"/>
    <w:rsid w:val="008115D2"/>
    <w:rsid w:val="008117CE"/>
    <w:rsid w:val="0081180E"/>
    <w:rsid w:val="00811A39"/>
    <w:rsid w:val="0081335E"/>
    <w:rsid w:val="008133F4"/>
    <w:rsid w:val="008134E4"/>
    <w:rsid w:val="00813820"/>
    <w:rsid w:val="00813D1B"/>
    <w:rsid w:val="00813EC7"/>
    <w:rsid w:val="008140D3"/>
    <w:rsid w:val="0081423E"/>
    <w:rsid w:val="0081456A"/>
    <w:rsid w:val="00814A36"/>
    <w:rsid w:val="00814F3A"/>
    <w:rsid w:val="008150E7"/>
    <w:rsid w:val="00815126"/>
    <w:rsid w:val="0081530E"/>
    <w:rsid w:val="008155A4"/>
    <w:rsid w:val="0081580F"/>
    <w:rsid w:val="0081589B"/>
    <w:rsid w:val="00815B57"/>
    <w:rsid w:val="00815D9F"/>
    <w:rsid w:val="0081640E"/>
    <w:rsid w:val="0081674E"/>
    <w:rsid w:val="00816926"/>
    <w:rsid w:val="00816DB3"/>
    <w:rsid w:val="00816E30"/>
    <w:rsid w:val="00816F69"/>
    <w:rsid w:val="00817DA9"/>
    <w:rsid w:val="00820112"/>
    <w:rsid w:val="00820870"/>
    <w:rsid w:val="00821100"/>
    <w:rsid w:val="008211C5"/>
    <w:rsid w:val="0082121C"/>
    <w:rsid w:val="008213BF"/>
    <w:rsid w:val="00821AE1"/>
    <w:rsid w:val="00821AE5"/>
    <w:rsid w:val="008220A1"/>
    <w:rsid w:val="00822A25"/>
    <w:rsid w:val="00822F09"/>
    <w:rsid w:val="00822F2C"/>
    <w:rsid w:val="0082354E"/>
    <w:rsid w:val="00823C25"/>
    <w:rsid w:val="00823E6C"/>
    <w:rsid w:val="00824240"/>
    <w:rsid w:val="00824316"/>
    <w:rsid w:val="00824405"/>
    <w:rsid w:val="00824483"/>
    <w:rsid w:val="00824DB5"/>
    <w:rsid w:val="008258FE"/>
    <w:rsid w:val="00826AD9"/>
    <w:rsid w:val="0082701D"/>
    <w:rsid w:val="0082709E"/>
    <w:rsid w:val="008274FE"/>
    <w:rsid w:val="00827816"/>
    <w:rsid w:val="008278A3"/>
    <w:rsid w:val="008308C4"/>
    <w:rsid w:val="00830B5E"/>
    <w:rsid w:val="00830DEB"/>
    <w:rsid w:val="00830E44"/>
    <w:rsid w:val="00831719"/>
    <w:rsid w:val="0083178C"/>
    <w:rsid w:val="00832F16"/>
    <w:rsid w:val="00832FFB"/>
    <w:rsid w:val="0083372D"/>
    <w:rsid w:val="00833D31"/>
    <w:rsid w:val="008341A8"/>
    <w:rsid w:val="00834617"/>
    <w:rsid w:val="00834AC0"/>
    <w:rsid w:val="00835175"/>
    <w:rsid w:val="00835B0D"/>
    <w:rsid w:val="00835D86"/>
    <w:rsid w:val="0083695F"/>
    <w:rsid w:val="008369D6"/>
    <w:rsid w:val="00836DE7"/>
    <w:rsid w:val="00836ECE"/>
    <w:rsid w:val="00837462"/>
    <w:rsid w:val="008374BF"/>
    <w:rsid w:val="00840D2C"/>
    <w:rsid w:val="00841718"/>
    <w:rsid w:val="00841737"/>
    <w:rsid w:val="00841B5B"/>
    <w:rsid w:val="00842A05"/>
    <w:rsid w:val="00842A8C"/>
    <w:rsid w:val="00842D9E"/>
    <w:rsid w:val="00842F7B"/>
    <w:rsid w:val="00843652"/>
    <w:rsid w:val="00844DB1"/>
    <w:rsid w:val="0084501B"/>
    <w:rsid w:val="00845A29"/>
    <w:rsid w:val="00846A54"/>
    <w:rsid w:val="00846C55"/>
    <w:rsid w:val="00847BA7"/>
    <w:rsid w:val="0085057B"/>
    <w:rsid w:val="00850ADF"/>
    <w:rsid w:val="0085129A"/>
    <w:rsid w:val="008514A0"/>
    <w:rsid w:val="00851A52"/>
    <w:rsid w:val="00851B5C"/>
    <w:rsid w:val="00851CFD"/>
    <w:rsid w:val="00851F83"/>
    <w:rsid w:val="00852482"/>
    <w:rsid w:val="008524C1"/>
    <w:rsid w:val="008525FC"/>
    <w:rsid w:val="00852A33"/>
    <w:rsid w:val="00852FD1"/>
    <w:rsid w:val="008531E2"/>
    <w:rsid w:val="00853508"/>
    <w:rsid w:val="0085363D"/>
    <w:rsid w:val="00853A27"/>
    <w:rsid w:val="00853C39"/>
    <w:rsid w:val="00853E5C"/>
    <w:rsid w:val="0085423F"/>
    <w:rsid w:val="0085471A"/>
    <w:rsid w:val="00854733"/>
    <w:rsid w:val="008548BF"/>
    <w:rsid w:val="008548E3"/>
    <w:rsid w:val="00854F08"/>
    <w:rsid w:val="008553CE"/>
    <w:rsid w:val="008575BA"/>
    <w:rsid w:val="00857684"/>
    <w:rsid w:val="0085794E"/>
    <w:rsid w:val="00860ED0"/>
    <w:rsid w:val="008610C6"/>
    <w:rsid w:val="0086111A"/>
    <w:rsid w:val="00861135"/>
    <w:rsid w:val="008611A9"/>
    <w:rsid w:val="008621AF"/>
    <w:rsid w:val="00862441"/>
    <w:rsid w:val="0086254D"/>
    <w:rsid w:val="00863EA0"/>
    <w:rsid w:val="00863FB4"/>
    <w:rsid w:val="00864136"/>
    <w:rsid w:val="008644B0"/>
    <w:rsid w:val="008646DD"/>
    <w:rsid w:val="008649F0"/>
    <w:rsid w:val="00864A85"/>
    <w:rsid w:val="00864E0E"/>
    <w:rsid w:val="00865148"/>
    <w:rsid w:val="00865862"/>
    <w:rsid w:val="00865C8D"/>
    <w:rsid w:val="00865FEF"/>
    <w:rsid w:val="0086605E"/>
    <w:rsid w:val="0086642D"/>
    <w:rsid w:val="0086686B"/>
    <w:rsid w:val="00866E7C"/>
    <w:rsid w:val="00866F77"/>
    <w:rsid w:val="008678BE"/>
    <w:rsid w:val="00867924"/>
    <w:rsid w:val="00867AB9"/>
    <w:rsid w:val="00867B4E"/>
    <w:rsid w:val="0087017A"/>
    <w:rsid w:val="00870540"/>
    <w:rsid w:val="008709A9"/>
    <w:rsid w:val="00871057"/>
    <w:rsid w:val="008712B8"/>
    <w:rsid w:val="00871408"/>
    <w:rsid w:val="00871DA3"/>
    <w:rsid w:val="008721E8"/>
    <w:rsid w:val="008723A2"/>
    <w:rsid w:val="008723B6"/>
    <w:rsid w:val="00873719"/>
    <w:rsid w:val="008739C8"/>
    <w:rsid w:val="00873DCD"/>
    <w:rsid w:val="00873F34"/>
    <w:rsid w:val="00874D61"/>
    <w:rsid w:val="00874DC5"/>
    <w:rsid w:val="008751D5"/>
    <w:rsid w:val="0087549F"/>
    <w:rsid w:val="008757DB"/>
    <w:rsid w:val="00875919"/>
    <w:rsid w:val="0087600A"/>
    <w:rsid w:val="008761F2"/>
    <w:rsid w:val="0087653B"/>
    <w:rsid w:val="00876B71"/>
    <w:rsid w:val="00877464"/>
    <w:rsid w:val="008776E2"/>
    <w:rsid w:val="00877A81"/>
    <w:rsid w:val="00877C0F"/>
    <w:rsid w:val="00877F25"/>
    <w:rsid w:val="008804D3"/>
    <w:rsid w:val="00880BD7"/>
    <w:rsid w:val="0088139B"/>
    <w:rsid w:val="00882294"/>
    <w:rsid w:val="008824BB"/>
    <w:rsid w:val="0088313F"/>
    <w:rsid w:val="008832C0"/>
    <w:rsid w:val="00883831"/>
    <w:rsid w:val="00883A05"/>
    <w:rsid w:val="008847D2"/>
    <w:rsid w:val="00884940"/>
    <w:rsid w:val="00884A61"/>
    <w:rsid w:val="00884ED0"/>
    <w:rsid w:val="00884F3F"/>
    <w:rsid w:val="00885665"/>
    <w:rsid w:val="00885ED7"/>
    <w:rsid w:val="00886001"/>
    <w:rsid w:val="00886D8F"/>
    <w:rsid w:val="00886E36"/>
    <w:rsid w:val="008873C2"/>
    <w:rsid w:val="00887A2A"/>
    <w:rsid w:val="00887F52"/>
    <w:rsid w:val="0089072C"/>
    <w:rsid w:val="00890AE3"/>
    <w:rsid w:val="008910E2"/>
    <w:rsid w:val="008912F6"/>
    <w:rsid w:val="00891377"/>
    <w:rsid w:val="0089186F"/>
    <w:rsid w:val="00892553"/>
    <w:rsid w:val="008926CF"/>
    <w:rsid w:val="00892721"/>
    <w:rsid w:val="00892768"/>
    <w:rsid w:val="0089334A"/>
    <w:rsid w:val="00894071"/>
    <w:rsid w:val="00894E44"/>
    <w:rsid w:val="00894FC0"/>
    <w:rsid w:val="0089580B"/>
    <w:rsid w:val="00895B2D"/>
    <w:rsid w:val="00895DD9"/>
    <w:rsid w:val="0089606E"/>
    <w:rsid w:val="00897119"/>
    <w:rsid w:val="008973AF"/>
    <w:rsid w:val="00897554"/>
    <w:rsid w:val="008976DB"/>
    <w:rsid w:val="00897895"/>
    <w:rsid w:val="008A0424"/>
    <w:rsid w:val="008A0636"/>
    <w:rsid w:val="008A0B1D"/>
    <w:rsid w:val="008A0BF5"/>
    <w:rsid w:val="008A16EF"/>
    <w:rsid w:val="008A1C9C"/>
    <w:rsid w:val="008A1D8E"/>
    <w:rsid w:val="008A25B1"/>
    <w:rsid w:val="008A2FE8"/>
    <w:rsid w:val="008A323A"/>
    <w:rsid w:val="008A32DA"/>
    <w:rsid w:val="008A3976"/>
    <w:rsid w:val="008A3BB5"/>
    <w:rsid w:val="008A4205"/>
    <w:rsid w:val="008A4A71"/>
    <w:rsid w:val="008A4D03"/>
    <w:rsid w:val="008A4F00"/>
    <w:rsid w:val="008A5AA1"/>
    <w:rsid w:val="008A5CB2"/>
    <w:rsid w:val="008A5E39"/>
    <w:rsid w:val="008A631A"/>
    <w:rsid w:val="008A707A"/>
    <w:rsid w:val="008A707C"/>
    <w:rsid w:val="008A7681"/>
    <w:rsid w:val="008A7CAD"/>
    <w:rsid w:val="008A7DA8"/>
    <w:rsid w:val="008B0468"/>
    <w:rsid w:val="008B04C3"/>
    <w:rsid w:val="008B04FA"/>
    <w:rsid w:val="008B0B2B"/>
    <w:rsid w:val="008B0BCC"/>
    <w:rsid w:val="008B104B"/>
    <w:rsid w:val="008B1316"/>
    <w:rsid w:val="008B14AC"/>
    <w:rsid w:val="008B1552"/>
    <w:rsid w:val="008B1834"/>
    <w:rsid w:val="008B3336"/>
    <w:rsid w:val="008B3D72"/>
    <w:rsid w:val="008B4197"/>
    <w:rsid w:val="008B41BC"/>
    <w:rsid w:val="008B4285"/>
    <w:rsid w:val="008B48C8"/>
    <w:rsid w:val="008B4C97"/>
    <w:rsid w:val="008B54D3"/>
    <w:rsid w:val="008B55E0"/>
    <w:rsid w:val="008B5843"/>
    <w:rsid w:val="008B6C81"/>
    <w:rsid w:val="008B709F"/>
    <w:rsid w:val="008B7126"/>
    <w:rsid w:val="008B7288"/>
    <w:rsid w:val="008B7D21"/>
    <w:rsid w:val="008B7D49"/>
    <w:rsid w:val="008C034C"/>
    <w:rsid w:val="008C04AC"/>
    <w:rsid w:val="008C1504"/>
    <w:rsid w:val="008C1717"/>
    <w:rsid w:val="008C196F"/>
    <w:rsid w:val="008C1BE4"/>
    <w:rsid w:val="008C23B5"/>
    <w:rsid w:val="008C263D"/>
    <w:rsid w:val="008C2B21"/>
    <w:rsid w:val="008C2D53"/>
    <w:rsid w:val="008C2EA3"/>
    <w:rsid w:val="008C3580"/>
    <w:rsid w:val="008C398E"/>
    <w:rsid w:val="008C3C51"/>
    <w:rsid w:val="008C3F06"/>
    <w:rsid w:val="008C3F6B"/>
    <w:rsid w:val="008C3FDC"/>
    <w:rsid w:val="008C4D1F"/>
    <w:rsid w:val="008C5294"/>
    <w:rsid w:val="008C553C"/>
    <w:rsid w:val="008C5AFC"/>
    <w:rsid w:val="008C6262"/>
    <w:rsid w:val="008C76AC"/>
    <w:rsid w:val="008D00B0"/>
    <w:rsid w:val="008D020D"/>
    <w:rsid w:val="008D04CD"/>
    <w:rsid w:val="008D0ADE"/>
    <w:rsid w:val="008D0E3C"/>
    <w:rsid w:val="008D195E"/>
    <w:rsid w:val="008D2568"/>
    <w:rsid w:val="008D2B78"/>
    <w:rsid w:val="008D33FD"/>
    <w:rsid w:val="008D3B2C"/>
    <w:rsid w:val="008D3D01"/>
    <w:rsid w:val="008D4022"/>
    <w:rsid w:val="008D4D84"/>
    <w:rsid w:val="008D5625"/>
    <w:rsid w:val="008D6278"/>
    <w:rsid w:val="008D6988"/>
    <w:rsid w:val="008D6B66"/>
    <w:rsid w:val="008D6DAB"/>
    <w:rsid w:val="008D6DBB"/>
    <w:rsid w:val="008D78DE"/>
    <w:rsid w:val="008D7B84"/>
    <w:rsid w:val="008D7CB4"/>
    <w:rsid w:val="008E00FB"/>
    <w:rsid w:val="008E019F"/>
    <w:rsid w:val="008E0341"/>
    <w:rsid w:val="008E0A43"/>
    <w:rsid w:val="008E1023"/>
    <w:rsid w:val="008E12CA"/>
    <w:rsid w:val="008E20FC"/>
    <w:rsid w:val="008E2720"/>
    <w:rsid w:val="008E2735"/>
    <w:rsid w:val="008E2BA1"/>
    <w:rsid w:val="008E2DA3"/>
    <w:rsid w:val="008E2E75"/>
    <w:rsid w:val="008E2FC3"/>
    <w:rsid w:val="008E375B"/>
    <w:rsid w:val="008E388E"/>
    <w:rsid w:val="008E3BA0"/>
    <w:rsid w:val="008E3F93"/>
    <w:rsid w:val="008E4113"/>
    <w:rsid w:val="008E474E"/>
    <w:rsid w:val="008E522C"/>
    <w:rsid w:val="008E5244"/>
    <w:rsid w:val="008E55F8"/>
    <w:rsid w:val="008E6CD9"/>
    <w:rsid w:val="008E6D5B"/>
    <w:rsid w:val="008E6ECD"/>
    <w:rsid w:val="008E7317"/>
    <w:rsid w:val="008E767D"/>
    <w:rsid w:val="008E7C8D"/>
    <w:rsid w:val="008E7D72"/>
    <w:rsid w:val="008F03B4"/>
    <w:rsid w:val="008F04C4"/>
    <w:rsid w:val="008F0A46"/>
    <w:rsid w:val="008F0B3D"/>
    <w:rsid w:val="008F0DF9"/>
    <w:rsid w:val="008F1076"/>
    <w:rsid w:val="008F1089"/>
    <w:rsid w:val="008F179A"/>
    <w:rsid w:val="008F1932"/>
    <w:rsid w:val="008F1A79"/>
    <w:rsid w:val="008F2A30"/>
    <w:rsid w:val="008F2BAC"/>
    <w:rsid w:val="008F3BBF"/>
    <w:rsid w:val="008F43E2"/>
    <w:rsid w:val="008F52AF"/>
    <w:rsid w:val="008F55F7"/>
    <w:rsid w:val="008F56FE"/>
    <w:rsid w:val="008F5B21"/>
    <w:rsid w:val="008F5E70"/>
    <w:rsid w:val="008F6083"/>
    <w:rsid w:val="008F6567"/>
    <w:rsid w:val="008F6902"/>
    <w:rsid w:val="008F6927"/>
    <w:rsid w:val="008F696B"/>
    <w:rsid w:val="008F6BBC"/>
    <w:rsid w:val="008F74F7"/>
    <w:rsid w:val="008F75AF"/>
    <w:rsid w:val="008F7872"/>
    <w:rsid w:val="008F7EFD"/>
    <w:rsid w:val="00900032"/>
    <w:rsid w:val="009000E2"/>
    <w:rsid w:val="009000E6"/>
    <w:rsid w:val="009004C2"/>
    <w:rsid w:val="009004C9"/>
    <w:rsid w:val="00900AAF"/>
    <w:rsid w:val="00901196"/>
    <w:rsid w:val="009019DF"/>
    <w:rsid w:val="00901BA5"/>
    <w:rsid w:val="00901BF4"/>
    <w:rsid w:val="00901EED"/>
    <w:rsid w:val="009025AE"/>
    <w:rsid w:val="00902829"/>
    <w:rsid w:val="009030EF"/>
    <w:rsid w:val="00903C46"/>
    <w:rsid w:val="009046BD"/>
    <w:rsid w:val="00904709"/>
    <w:rsid w:val="00904CE4"/>
    <w:rsid w:val="0090591A"/>
    <w:rsid w:val="00905CF1"/>
    <w:rsid w:val="00905E15"/>
    <w:rsid w:val="0090696F"/>
    <w:rsid w:val="009073F0"/>
    <w:rsid w:val="009077F5"/>
    <w:rsid w:val="00907864"/>
    <w:rsid w:val="009078AB"/>
    <w:rsid w:val="0090792C"/>
    <w:rsid w:val="00907F17"/>
    <w:rsid w:val="009100D5"/>
    <w:rsid w:val="00910370"/>
    <w:rsid w:val="00910653"/>
    <w:rsid w:val="009106D3"/>
    <w:rsid w:val="00910829"/>
    <w:rsid w:val="009116C8"/>
    <w:rsid w:val="009121B7"/>
    <w:rsid w:val="00912240"/>
    <w:rsid w:val="00912AC8"/>
    <w:rsid w:val="00913369"/>
    <w:rsid w:val="00913A0B"/>
    <w:rsid w:val="00914233"/>
    <w:rsid w:val="009154A4"/>
    <w:rsid w:val="00915738"/>
    <w:rsid w:val="00915AA8"/>
    <w:rsid w:val="009162B2"/>
    <w:rsid w:val="009169D8"/>
    <w:rsid w:val="00916E40"/>
    <w:rsid w:val="0091703A"/>
    <w:rsid w:val="00917063"/>
    <w:rsid w:val="00917179"/>
    <w:rsid w:val="009178C4"/>
    <w:rsid w:val="00920596"/>
    <w:rsid w:val="00920750"/>
    <w:rsid w:val="009212B3"/>
    <w:rsid w:val="009218E6"/>
    <w:rsid w:val="00922023"/>
    <w:rsid w:val="0092281C"/>
    <w:rsid w:val="00922E63"/>
    <w:rsid w:val="00923612"/>
    <w:rsid w:val="00923B18"/>
    <w:rsid w:val="00923D43"/>
    <w:rsid w:val="00924116"/>
    <w:rsid w:val="009247BD"/>
    <w:rsid w:val="00925D25"/>
    <w:rsid w:val="00926009"/>
    <w:rsid w:val="009263E0"/>
    <w:rsid w:val="009264FD"/>
    <w:rsid w:val="00926777"/>
    <w:rsid w:val="00926EF5"/>
    <w:rsid w:val="00930BC9"/>
    <w:rsid w:val="00930BE5"/>
    <w:rsid w:val="0093163C"/>
    <w:rsid w:val="00931E70"/>
    <w:rsid w:val="00931F5B"/>
    <w:rsid w:val="00932BBA"/>
    <w:rsid w:val="00932E9A"/>
    <w:rsid w:val="009333D0"/>
    <w:rsid w:val="00933F49"/>
    <w:rsid w:val="0093404F"/>
    <w:rsid w:val="00934777"/>
    <w:rsid w:val="00934C0B"/>
    <w:rsid w:val="00934C64"/>
    <w:rsid w:val="00934D97"/>
    <w:rsid w:val="0093593D"/>
    <w:rsid w:val="0093645C"/>
    <w:rsid w:val="00936667"/>
    <w:rsid w:val="00936783"/>
    <w:rsid w:val="00936A4C"/>
    <w:rsid w:val="00936C3E"/>
    <w:rsid w:val="00937777"/>
    <w:rsid w:val="00937B1D"/>
    <w:rsid w:val="00940191"/>
    <w:rsid w:val="00940576"/>
    <w:rsid w:val="0094069F"/>
    <w:rsid w:val="009406F6"/>
    <w:rsid w:val="00941196"/>
    <w:rsid w:val="00941FB5"/>
    <w:rsid w:val="00942811"/>
    <w:rsid w:val="0094282F"/>
    <w:rsid w:val="00942C1B"/>
    <w:rsid w:val="00943497"/>
    <w:rsid w:val="009437ED"/>
    <w:rsid w:val="00943D4E"/>
    <w:rsid w:val="00943F6B"/>
    <w:rsid w:val="00943FF0"/>
    <w:rsid w:val="00944E8E"/>
    <w:rsid w:val="00944F9A"/>
    <w:rsid w:val="00944FD7"/>
    <w:rsid w:val="009452C6"/>
    <w:rsid w:val="00945470"/>
    <w:rsid w:val="00945A25"/>
    <w:rsid w:val="00945A27"/>
    <w:rsid w:val="00945C55"/>
    <w:rsid w:val="00945D25"/>
    <w:rsid w:val="00945D72"/>
    <w:rsid w:val="0094617A"/>
    <w:rsid w:val="009462E3"/>
    <w:rsid w:val="009462FD"/>
    <w:rsid w:val="009463AF"/>
    <w:rsid w:val="009465C6"/>
    <w:rsid w:val="00946615"/>
    <w:rsid w:val="00946872"/>
    <w:rsid w:val="00946B01"/>
    <w:rsid w:val="00946FAE"/>
    <w:rsid w:val="009470D6"/>
    <w:rsid w:val="00947496"/>
    <w:rsid w:val="00950419"/>
    <w:rsid w:val="0095079F"/>
    <w:rsid w:val="00951A53"/>
    <w:rsid w:val="0095217D"/>
    <w:rsid w:val="00954591"/>
    <w:rsid w:val="0095477B"/>
    <w:rsid w:val="00954C1A"/>
    <w:rsid w:val="00955066"/>
    <w:rsid w:val="00955198"/>
    <w:rsid w:val="009555C1"/>
    <w:rsid w:val="00955C7D"/>
    <w:rsid w:val="00956626"/>
    <w:rsid w:val="00956FD0"/>
    <w:rsid w:val="0095709F"/>
    <w:rsid w:val="00957401"/>
    <w:rsid w:val="009576E1"/>
    <w:rsid w:val="00957C28"/>
    <w:rsid w:val="00957CCB"/>
    <w:rsid w:val="00957DE8"/>
    <w:rsid w:val="00960254"/>
    <w:rsid w:val="00960579"/>
    <w:rsid w:val="0096073F"/>
    <w:rsid w:val="00960775"/>
    <w:rsid w:val="00960ABE"/>
    <w:rsid w:val="00960AF0"/>
    <w:rsid w:val="00960BD2"/>
    <w:rsid w:val="00960BFE"/>
    <w:rsid w:val="00961560"/>
    <w:rsid w:val="009619F8"/>
    <w:rsid w:val="00961ED0"/>
    <w:rsid w:val="009624C2"/>
    <w:rsid w:val="0096269B"/>
    <w:rsid w:val="00962704"/>
    <w:rsid w:val="009628F8"/>
    <w:rsid w:val="00962F69"/>
    <w:rsid w:val="0096317B"/>
    <w:rsid w:val="0096321A"/>
    <w:rsid w:val="00963264"/>
    <w:rsid w:val="00963351"/>
    <w:rsid w:val="00964E18"/>
    <w:rsid w:val="009653E7"/>
    <w:rsid w:val="00965C06"/>
    <w:rsid w:val="00965F26"/>
    <w:rsid w:val="00966214"/>
    <w:rsid w:val="00966471"/>
    <w:rsid w:val="009664B7"/>
    <w:rsid w:val="00967561"/>
    <w:rsid w:val="00967F3C"/>
    <w:rsid w:val="00970167"/>
    <w:rsid w:val="00970616"/>
    <w:rsid w:val="00970EF6"/>
    <w:rsid w:val="00971013"/>
    <w:rsid w:val="0097118A"/>
    <w:rsid w:val="00971883"/>
    <w:rsid w:val="0097218F"/>
    <w:rsid w:val="00972723"/>
    <w:rsid w:val="009728B7"/>
    <w:rsid w:val="0097315A"/>
    <w:rsid w:val="00973720"/>
    <w:rsid w:val="00973C01"/>
    <w:rsid w:val="00973DDA"/>
    <w:rsid w:val="009740FF"/>
    <w:rsid w:val="00974544"/>
    <w:rsid w:val="009747FE"/>
    <w:rsid w:val="00974BE5"/>
    <w:rsid w:val="00975937"/>
    <w:rsid w:val="00976291"/>
    <w:rsid w:val="0097665B"/>
    <w:rsid w:val="00976825"/>
    <w:rsid w:val="00976B37"/>
    <w:rsid w:val="00977023"/>
    <w:rsid w:val="009771E8"/>
    <w:rsid w:val="00977489"/>
    <w:rsid w:val="00977936"/>
    <w:rsid w:val="00977CBE"/>
    <w:rsid w:val="00980042"/>
    <w:rsid w:val="00980F11"/>
    <w:rsid w:val="009812E2"/>
    <w:rsid w:val="00981A2A"/>
    <w:rsid w:val="0098234B"/>
    <w:rsid w:val="009824F4"/>
    <w:rsid w:val="009826B4"/>
    <w:rsid w:val="00982860"/>
    <w:rsid w:val="00982CC2"/>
    <w:rsid w:val="009830E9"/>
    <w:rsid w:val="00983146"/>
    <w:rsid w:val="0098454D"/>
    <w:rsid w:val="00985431"/>
    <w:rsid w:val="0098578C"/>
    <w:rsid w:val="009859A2"/>
    <w:rsid w:val="00985D9C"/>
    <w:rsid w:val="00986C4C"/>
    <w:rsid w:val="00987552"/>
    <w:rsid w:val="0098776E"/>
    <w:rsid w:val="00987E5E"/>
    <w:rsid w:val="0099066F"/>
    <w:rsid w:val="00990739"/>
    <w:rsid w:val="00990A89"/>
    <w:rsid w:val="00990AA7"/>
    <w:rsid w:val="00990B5F"/>
    <w:rsid w:val="009911EC"/>
    <w:rsid w:val="00991251"/>
    <w:rsid w:val="00991672"/>
    <w:rsid w:val="00992B1C"/>
    <w:rsid w:val="00992C56"/>
    <w:rsid w:val="009934D4"/>
    <w:rsid w:val="00993C6B"/>
    <w:rsid w:val="00993D31"/>
    <w:rsid w:val="0099424C"/>
    <w:rsid w:val="00994C57"/>
    <w:rsid w:val="00995335"/>
    <w:rsid w:val="0099596B"/>
    <w:rsid w:val="00995E60"/>
    <w:rsid w:val="009960F2"/>
    <w:rsid w:val="0099619F"/>
    <w:rsid w:val="009962F5"/>
    <w:rsid w:val="00997028"/>
    <w:rsid w:val="00997665"/>
    <w:rsid w:val="00997F88"/>
    <w:rsid w:val="009A1038"/>
    <w:rsid w:val="009A14DC"/>
    <w:rsid w:val="009A15D4"/>
    <w:rsid w:val="009A1638"/>
    <w:rsid w:val="009A1952"/>
    <w:rsid w:val="009A21DB"/>
    <w:rsid w:val="009A2B39"/>
    <w:rsid w:val="009A2E54"/>
    <w:rsid w:val="009A2FED"/>
    <w:rsid w:val="009A30CF"/>
    <w:rsid w:val="009A3372"/>
    <w:rsid w:val="009A3552"/>
    <w:rsid w:val="009A38D8"/>
    <w:rsid w:val="009A3E0E"/>
    <w:rsid w:val="009A5238"/>
    <w:rsid w:val="009A54F4"/>
    <w:rsid w:val="009A5666"/>
    <w:rsid w:val="009A63F7"/>
    <w:rsid w:val="009A6434"/>
    <w:rsid w:val="009A64C1"/>
    <w:rsid w:val="009A6872"/>
    <w:rsid w:val="009A68F5"/>
    <w:rsid w:val="009A6B1E"/>
    <w:rsid w:val="009B0BF6"/>
    <w:rsid w:val="009B192E"/>
    <w:rsid w:val="009B1B23"/>
    <w:rsid w:val="009B1D48"/>
    <w:rsid w:val="009B2E23"/>
    <w:rsid w:val="009B36A0"/>
    <w:rsid w:val="009B36D4"/>
    <w:rsid w:val="009B4956"/>
    <w:rsid w:val="009B6105"/>
    <w:rsid w:val="009B6AE6"/>
    <w:rsid w:val="009B70FE"/>
    <w:rsid w:val="009B72B5"/>
    <w:rsid w:val="009B7A87"/>
    <w:rsid w:val="009B7E0C"/>
    <w:rsid w:val="009B7F55"/>
    <w:rsid w:val="009C1125"/>
    <w:rsid w:val="009C189A"/>
    <w:rsid w:val="009C1E37"/>
    <w:rsid w:val="009C1E48"/>
    <w:rsid w:val="009C1ECC"/>
    <w:rsid w:val="009C26F7"/>
    <w:rsid w:val="009C2BAC"/>
    <w:rsid w:val="009C2C3D"/>
    <w:rsid w:val="009C2C86"/>
    <w:rsid w:val="009C315E"/>
    <w:rsid w:val="009C395D"/>
    <w:rsid w:val="009C44AE"/>
    <w:rsid w:val="009C4E7D"/>
    <w:rsid w:val="009C5089"/>
    <w:rsid w:val="009C57DF"/>
    <w:rsid w:val="009C58E8"/>
    <w:rsid w:val="009C5BBB"/>
    <w:rsid w:val="009C65E7"/>
    <w:rsid w:val="009C6633"/>
    <w:rsid w:val="009C68FE"/>
    <w:rsid w:val="009C6BED"/>
    <w:rsid w:val="009C739A"/>
    <w:rsid w:val="009C77B6"/>
    <w:rsid w:val="009C7C97"/>
    <w:rsid w:val="009C7F3E"/>
    <w:rsid w:val="009C7FC8"/>
    <w:rsid w:val="009D0551"/>
    <w:rsid w:val="009D059B"/>
    <w:rsid w:val="009D0B53"/>
    <w:rsid w:val="009D1993"/>
    <w:rsid w:val="009D2659"/>
    <w:rsid w:val="009D2B45"/>
    <w:rsid w:val="009D2CB9"/>
    <w:rsid w:val="009D2CE5"/>
    <w:rsid w:val="009D30D8"/>
    <w:rsid w:val="009D38DD"/>
    <w:rsid w:val="009D3CD5"/>
    <w:rsid w:val="009D4005"/>
    <w:rsid w:val="009D4752"/>
    <w:rsid w:val="009D47F1"/>
    <w:rsid w:val="009D4A86"/>
    <w:rsid w:val="009D4AAF"/>
    <w:rsid w:val="009D4EF2"/>
    <w:rsid w:val="009D535B"/>
    <w:rsid w:val="009D5912"/>
    <w:rsid w:val="009D5DC9"/>
    <w:rsid w:val="009D6112"/>
    <w:rsid w:val="009D6C29"/>
    <w:rsid w:val="009D74C5"/>
    <w:rsid w:val="009D75F0"/>
    <w:rsid w:val="009D7BD3"/>
    <w:rsid w:val="009D7E67"/>
    <w:rsid w:val="009E0A2C"/>
    <w:rsid w:val="009E106F"/>
    <w:rsid w:val="009E1661"/>
    <w:rsid w:val="009E188C"/>
    <w:rsid w:val="009E194D"/>
    <w:rsid w:val="009E1CBA"/>
    <w:rsid w:val="009E2CFC"/>
    <w:rsid w:val="009E337A"/>
    <w:rsid w:val="009E37B0"/>
    <w:rsid w:val="009E3B40"/>
    <w:rsid w:val="009E548D"/>
    <w:rsid w:val="009E5B38"/>
    <w:rsid w:val="009E5CE2"/>
    <w:rsid w:val="009E6F7E"/>
    <w:rsid w:val="009E76D7"/>
    <w:rsid w:val="009E7CA6"/>
    <w:rsid w:val="009E7CEA"/>
    <w:rsid w:val="009F0516"/>
    <w:rsid w:val="009F0D54"/>
    <w:rsid w:val="009F11B2"/>
    <w:rsid w:val="009F14CA"/>
    <w:rsid w:val="009F1755"/>
    <w:rsid w:val="009F19EA"/>
    <w:rsid w:val="009F24EE"/>
    <w:rsid w:val="009F25B9"/>
    <w:rsid w:val="009F2E39"/>
    <w:rsid w:val="009F43A8"/>
    <w:rsid w:val="009F4491"/>
    <w:rsid w:val="009F44BB"/>
    <w:rsid w:val="009F55E5"/>
    <w:rsid w:val="009F63F4"/>
    <w:rsid w:val="009F6AA3"/>
    <w:rsid w:val="009F6BAA"/>
    <w:rsid w:val="009F7616"/>
    <w:rsid w:val="009F7716"/>
    <w:rsid w:val="009F7B2D"/>
    <w:rsid w:val="009F7D3D"/>
    <w:rsid w:val="009F7E31"/>
    <w:rsid w:val="00A002E1"/>
    <w:rsid w:val="00A00442"/>
    <w:rsid w:val="00A00CA5"/>
    <w:rsid w:val="00A00DB4"/>
    <w:rsid w:val="00A014F6"/>
    <w:rsid w:val="00A03C26"/>
    <w:rsid w:val="00A03E47"/>
    <w:rsid w:val="00A041A6"/>
    <w:rsid w:val="00A04239"/>
    <w:rsid w:val="00A04258"/>
    <w:rsid w:val="00A04C4D"/>
    <w:rsid w:val="00A05263"/>
    <w:rsid w:val="00A05A2D"/>
    <w:rsid w:val="00A05AF7"/>
    <w:rsid w:val="00A05B93"/>
    <w:rsid w:val="00A05C8F"/>
    <w:rsid w:val="00A05D5F"/>
    <w:rsid w:val="00A06E79"/>
    <w:rsid w:val="00A072BA"/>
    <w:rsid w:val="00A0748A"/>
    <w:rsid w:val="00A07755"/>
    <w:rsid w:val="00A077CC"/>
    <w:rsid w:val="00A07848"/>
    <w:rsid w:val="00A079FD"/>
    <w:rsid w:val="00A07CD3"/>
    <w:rsid w:val="00A07E2A"/>
    <w:rsid w:val="00A1034F"/>
    <w:rsid w:val="00A10746"/>
    <w:rsid w:val="00A1075F"/>
    <w:rsid w:val="00A10DD9"/>
    <w:rsid w:val="00A11398"/>
    <w:rsid w:val="00A113B5"/>
    <w:rsid w:val="00A11DC5"/>
    <w:rsid w:val="00A12D0E"/>
    <w:rsid w:val="00A13211"/>
    <w:rsid w:val="00A136A5"/>
    <w:rsid w:val="00A13750"/>
    <w:rsid w:val="00A13BD5"/>
    <w:rsid w:val="00A13D79"/>
    <w:rsid w:val="00A14187"/>
    <w:rsid w:val="00A14B37"/>
    <w:rsid w:val="00A14E0B"/>
    <w:rsid w:val="00A14E38"/>
    <w:rsid w:val="00A150D4"/>
    <w:rsid w:val="00A15B83"/>
    <w:rsid w:val="00A161E0"/>
    <w:rsid w:val="00A163BD"/>
    <w:rsid w:val="00A16640"/>
    <w:rsid w:val="00A16871"/>
    <w:rsid w:val="00A1699C"/>
    <w:rsid w:val="00A16BF3"/>
    <w:rsid w:val="00A171DD"/>
    <w:rsid w:val="00A17F4D"/>
    <w:rsid w:val="00A203EC"/>
    <w:rsid w:val="00A21473"/>
    <w:rsid w:val="00A21883"/>
    <w:rsid w:val="00A218CB"/>
    <w:rsid w:val="00A218ED"/>
    <w:rsid w:val="00A21D5F"/>
    <w:rsid w:val="00A22120"/>
    <w:rsid w:val="00A22356"/>
    <w:rsid w:val="00A2236D"/>
    <w:rsid w:val="00A22460"/>
    <w:rsid w:val="00A22DF6"/>
    <w:rsid w:val="00A23A4D"/>
    <w:rsid w:val="00A23D7D"/>
    <w:rsid w:val="00A23DEE"/>
    <w:rsid w:val="00A24573"/>
    <w:rsid w:val="00A249D5"/>
    <w:rsid w:val="00A2524E"/>
    <w:rsid w:val="00A25D1C"/>
    <w:rsid w:val="00A25D1D"/>
    <w:rsid w:val="00A269DE"/>
    <w:rsid w:val="00A26A9D"/>
    <w:rsid w:val="00A26BCD"/>
    <w:rsid w:val="00A26E26"/>
    <w:rsid w:val="00A26EE3"/>
    <w:rsid w:val="00A270A1"/>
    <w:rsid w:val="00A27B47"/>
    <w:rsid w:val="00A306C7"/>
    <w:rsid w:val="00A31092"/>
    <w:rsid w:val="00A31543"/>
    <w:rsid w:val="00A31AC2"/>
    <w:rsid w:val="00A3207F"/>
    <w:rsid w:val="00A3222D"/>
    <w:rsid w:val="00A3321C"/>
    <w:rsid w:val="00A335A4"/>
    <w:rsid w:val="00A33963"/>
    <w:rsid w:val="00A33D25"/>
    <w:rsid w:val="00A33D38"/>
    <w:rsid w:val="00A341C1"/>
    <w:rsid w:val="00A34280"/>
    <w:rsid w:val="00A35A0D"/>
    <w:rsid w:val="00A36230"/>
    <w:rsid w:val="00A362F9"/>
    <w:rsid w:val="00A364AF"/>
    <w:rsid w:val="00A367E5"/>
    <w:rsid w:val="00A36BC5"/>
    <w:rsid w:val="00A36FC7"/>
    <w:rsid w:val="00A37477"/>
    <w:rsid w:val="00A37945"/>
    <w:rsid w:val="00A37BF3"/>
    <w:rsid w:val="00A403E7"/>
    <w:rsid w:val="00A4072E"/>
    <w:rsid w:val="00A40759"/>
    <w:rsid w:val="00A4105D"/>
    <w:rsid w:val="00A42C7A"/>
    <w:rsid w:val="00A42DDE"/>
    <w:rsid w:val="00A42F57"/>
    <w:rsid w:val="00A43308"/>
    <w:rsid w:val="00A435A2"/>
    <w:rsid w:val="00A4380A"/>
    <w:rsid w:val="00A43928"/>
    <w:rsid w:val="00A43E95"/>
    <w:rsid w:val="00A43F18"/>
    <w:rsid w:val="00A4471D"/>
    <w:rsid w:val="00A449BD"/>
    <w:rsid w:val="00A44E31"/>
    <w:rsid w:val="00A450A3"/>
    <w:rsid w:val="00A4528C"/>
    <w:rsid w:val="00A45BC0"/>
    <w:rsid w:val="00A46C19"/>
    <w:rsid w:val="00A46C1F"/>
    <w:rsid w:val="00A46DC9"/>
    <w:rsid w:val="00A4776D"/>
    <w:rsid w:val="00A477B2"/>
    <w:rsid w:val="00A47A0F"/>
    <w:rsid w:val="00A47D02"/>
    <w:rsid w:val="00A47E7B"/>
    <w:rsid w:val="00A50773"/>
    <w:rsid w:val="00A51F8A"/>
    <w:rsid w:val="00A521E3"/>
    <w:rsid w:val="00A52E39"/>
    <w:rsid w:val="00A5309C"/>
    <w:rsid w:val="00A53B13"/>
    <w:rsid w:val="00A53C45"/>
    <w:rsid w:val="00A54398"/>
    <w:rsid w:val="00A5441B"/>
    <w:rsid w:val="00A547AF"/>
    <w:rsid w:val="00A557B0"/>
    <w:rsid w:val="00A5581B"/>
    <w:rsid w:val="00A55922"/>
    <w:rsid w:val="00A55A2C"/>
    <w:rsid w:val="00A55AF3"/>
    <w:rsid w:val="00A55E67"/>
    <w:rsid w:val="00A55F27"/>
    <w:rsid w:val="00A5686D"/>
    <w:rsid w:val="00A56AA3"/>
    <w:rsid w:val="00A56AAB"/>
    <w:rsid w:val="00A56AE6"/>
    <w:rsid w:val="00A57251"/>
    <w:rsid w:val="00A572AF"/>
    <w:rsid w:val="00A5788B"/>
    <w:rsid w:val="00A57DA5"/>
    <w:rsid w:val="00A57E08"/>
    <w:rsid w:val="00A60306"/>
    <w:rsid w:val="00A6035F"/>
    <w:rsid w:val="00A60D03"/>
    <w:rsid w:val="00A610AA"/>
    <w:rsid w:val="00A615FD"/>
    <w:rsid w:val="00A6176B"/>
    <w:rsid w:val="00A618E6"/>
    <w:rsid w:val="00A61DC7"/>
    <w:rsid w:val="00A621EB"/>
    <w:rsid w:val="00A62C92"/>
    <w:rsid w:val="00A63114"/>
    <w:rsid w:val="00A6394C"/>
    <w:rsid w:val="00A63A16"/>
    <w:rsid w:val="00A651C7"/>
    <w:rsid w:val="00A660AA"/>
    <w:rsid w:val="00A66553"/>
    <w:rsid w:val="00A66D8E"/>
    <w:rsid w:val="00A66DC8"/>
    <w:rsid w:val="00A67365"/>
    <w:rsid w:val="00A67588"/>
    <w:rsid w:val="00A67788"/>
    <w:rsid w:val="00A67C0F"/>
    <w:rsid w:val="00A70311"/>
    <w:rsid w:val="00A705F9"/>
    <w:rsid w:val="00A70FD2"/>
    <w:rsid w:val="00A71256"/>
    <w:rsid w:val="00A71638"/>
    <w:rsid w:val="00A72AB3"/>
    <w:rsid w:val="00A72C4F"/>
    <w:rsid w:val="00A72DEC"/>
    <w:rsid w:val="00A73598"/>
    <w:rsid w:val="00A737A2"/>
    <w:rsid w:val="00A737AD"/>
    <w:rsid w:val="00A73A2B"/>
    <w:rsid w:val="00A73DD7"/>
    <w:rsid w:val="00A74C0A"/>
    <w:rsid w:val="00A74F77"/>
    <w:rsid w:val="00A75083"/>
    <w:rsid w:val="00A75152"/>
    <w:rsid w:val="00A7548A"/>
    <w:rsid w:val="00A75856"/>
    <w:rsid w:val="00A75E95"/>
    <w:rsid w:val="00A7615C"/>
    <w:rsid w:val="00A76CAE"/>
    <w:rsid w:val="00A76DFA"/>
    <w:rsid w:val="00A7707A"/>
    <w:rsid w:val="00A77429"/>
    <w:rsid w:val="00A778A6"/>
    <w:rsid w:val="00A778C9"/>
    <w:rsid w:val="00A77B43"/>
    <w:rsid w:val="00A781CE"/>
    <w:rsid w:val="00A80081"/>
    <w:rsid w:val="00A80A50"/>
    <w:rsid w:val="00A80C06"/>
    <w:rsid w:val="00A80D84"/>
    <w:rsid w:val="00A80F61"/>
    <w:rsid w:val="00A80FCB"/>
    <w:rsid w:val="00A814C3"/>
    <w:rsid w:val="00A8237C"/>
    <w:rsid w:val="00A82660"/>
    <w:rsid w:val="00A82C01"/>
    <w:rsid w:val="00A83D7C"/>
    <w:rsid w:val="00A856CD"/>
    <w:rsid w:val="00A85D2B"/>
    <w:rsid w:val="00A865BA"/>
    <w:rsid w:val="00A867BC"/>
    <w:rsid w:val="00A86B54"/>
    <w:rsid w:val="00A86C44"/>
    <w:rsid w:val="00A87838"/>
    <w:rsid w:val="00A87ABF"/>
    <w:rsid w:val="00A87AF8"/>
    <w:rsid w:val="00A9048B"/>
    <w:rsid w:val="00A90B1F"/>
    <w:rsid w:val="00A90F09"/>
    <w:rsid w:val="00A91222"/>
    <w:rsid w:val="00A91F93"/>
    <w:rsid w:val="00A92137"/>
    <w:rsid w:val="00A926F7"/>
    <w:rsid w:val="00A92F9F"/>
    <w:rsid w:val="00A94039"/>
    <w:rsid w:val="00A94214"/>
    <w:rsid w:val="00A948B4"/>
    <w:rsid w:val="00A952AD"/>
    <w:rsid w:val="00A952D0"/>
    <w:rsid w:val="00A9548E"/>
    <w:rsid w:val="00A954FD"/>
    <w:rsid w:val="00A95A49"/>
    <w:rsid w:val="00A95AEB"/>
    <w:rsid w:val="00A95D82"/>
    <w:rsid w:val="00A96D46"/>
    <w:rsid w:val="00A97050"/>
    <w:rsid w:val="00A9746B"/>
    <w:rsid w:val="00A9760E"/>
    <w:rsid w:val="00A97AAE"/>
    <w:rsid w:val="00AA01CE"/>
    <w:rsid w:val="00AA02B8"/>
    <w:rsid w:val="00AA07C9"/>
    <w:rsid w:val="00AA085D"/>
    <w:rsid w:val="00AA0D5B"/>
    <w:rsid w:val="00AA1A42"/>
    <w:rsid w:val="00AA202A"/>
    <w:rsid w:val="00AA202B"/>
    <w:rsid w:val="00AA2848"/>
    <w:rsid w:val="00AA2B9A"/>
    <w:rsid w:val="00AA32A5"/>
    <w:rsid w:val="00AA3627"/>
    <w:rsid w:val="00AA3F49"/>
    <w:rsid w:val="00AA4099"/>
    <w:rsid w:val="00AA416E"/>
    <w:rsid w:val="00AA470A"/>
    <w:rsid w:val="00AA596C"/>
    <w:rsid w:val="00AA5C51"/>
    <w:rsid w:val="00AA6019"/>
    <w:rsid w:val="00AA605A"/>
    <w:rsid w:val="00AA6140"/>
    <w:rsid w:val="00AA6920"/>
    <w:rsid w:val="00AA6A87"/>
    <w:rsid w:val="00AA77A4"/>
    <w:rsid w:val="00AA7DD4"/>
    <w:rsid w:val="00AA7F5A"/>
    <w:rsid w:val="00AB0C26"/>
    <w:rsid w:val="00AB0E39"/>
    <w:rsid w:val="00AB1EDA"/>
    <w:rsid w:val="00AB24DC"/>
    <w:rsid w:val="00AB2814"/>
    <w:rsid w:val="00AB3545"/>
    <w:rsid w:val="00AB3B57"/>
    <w:rsid w:val="00AB445F"/>
    <w:rsid w:val="00AB5DF2"/>
    <w:rsid w:val="00AB6362"/>
    <w:rsid w:val="00AB6645"/>
    <w:rsid w:val="00AB731D"/>
    <w:rsid w:val="00AB7D3F"/>
    <w:rsid w:val="00AC0984"/>
    <w:rsid w:val="00AC14F6"/>
    <w:rsid w:val="00AC28CA"/>
    <w:rsid w:val="00AC2A93"/>
    <w:rsid w:val="00AC3072"/>
    <w:rsid w:val="00AC3225"/>
    <w:rsid w:val="00AC47A6"/>
    <w:rsid w:val="00AC4D2D"/>
    <w:rsid w:val="00AC50DF"/>
    <w:rsid w:val="00AC5169"/>
    <w:rsid w:val="00AC56E3"/>
    <w:rsid w:val="00AC575A"/>
    <w:rsid w:val="00AC5FBC"/>
    <w:rsid w:val="00AC6410"/>
    <w:rsid w:val="00AC686F"/>
    <w:rsid w:val="00AC7BA5"/>
    <w:rsid w:val="00AC7C8C"/>
    <w:rsid w:val="00AC7DDD"/>
    <w:rsid w:val="00AD00A0"/>
    <w:rsid w:val="00AD1D67"/>
    <w:rsid w:val="00AD1F88"/>
    <w:rsid w:val="00AD26FD"/>
    <w:rsid w:val="00AD2B17"/>
    <w:rsid w:val="00AD2D49"/>
    <w:rsid w:val="00AD31A9"/>
    <w:rsid w:val="00AD33EC"/>
    <w:rsid w:val="00AD37D7"/>
    <w:rsid w:val="00AD3B91"/>
    <w:rsid w:val="00AD4941"/>
    <w:rsid w:val="00AD5288"/>
    <w:rsid w:val="00AD52A2"/>
    <w:rsid w:val="00AD58AA"/>
    <w:rsid w:val="00AD6BD6"/>
    <w:rsid w:val="00AD6E22"/>
    <w:rsid w:val="00AD71F5"/>
    <w:rsid w:val="00AD727F"/>
    <w:rsid w:val="00AD7643"/>
    <w:rsid w:val="00AD7BF7"/>
    <w:rsid w:val="00AD7FF3"/>
    <w:rsid w:val="00AE0264"/>
    <w:rsid w:val="00AE043B"/>
    <w:rsid w:val="00AE063C"/>
    <w:rsid w:val="00AE0C4F"/>
    <w:rsid w:val="00AE0DA4"/>
    <w:rsid w:val="00AE0DB8"/>
    <w:rsid w:val="00AE113D"/>
    <w:rsid w:val="00AE12E9"/>
    <w:rsid w:val="00AE1569"/>
    <w:rsid w:val="00AE2169"/>
    <w:rsid w:val="00AE2388"/>
    <w:rsid w:val="00AE2932"/>
    <w:rsid w:val="00AE2F0C"/>
    <w:rsid w:val="00AE3CB6"/>
    <w:rsid w:val="00AE3D63"/>
    <w:rsid w:val="00AE458C"/>
    <w:rsid w:val="00AE48BB"/>
    <w:rsid w:val="00AE4AF1"/>
    <w:rsid w:val="00AE4C90"/>
    <w:rsid w:val="00AE50FA"/>
    <w:rsid w:val="00AE5E2A"/>
    <w:rsid w:val="00AE63CE"/>
    <w:rsid w:val="00AE6AFE"/>
    <w:rsid w:val="00AE7088"/>
    <w:rsid w:val="00AE722E"/>
    <w:rsid w:val="00AE7330"/>
    <w:rsid w:val="00AE73E6"/>
    <w:rsid w:val="00AE7686"/>
    <w:rsid w:val="00AE78CF"/>
    <w:rsid w:val="00AE7B9A"/>
    <w:rsid w:val="00AF1472"/>
    <w:rsid w:val="00AF289F"/>
    <w:rsid w:val="00AF30ED"/>
    <w:rsid w:val="00AF31BF"/>
    <w:rsid w:val="00AF3212"/>
    <w:rsid w:val="00AF3711"/>
    <w:rsid w:val="00AF3D84"/>
    <w:rsid w:val="00AF3DF0"/>
    <w:rsid w:val="00AF4132"/>
    <w:rsid w:val="00AF41B8"/>
    <w:rsid w:val="00AF4EDD"/>
    <w:rsid w:val="00AF54E5"/>
    <w:rsid w:val="00AF5DA9"/>
    <w:rsid w:val="00AF5F0C"/>
    <w:rsid w:val="00AF5FC5"/>
    <w:rsid w:val="00AF6DC6"/>
    <w:rsid w:val="00AF7D57"/>
    <w:rsid w:val="00AF7EED"/>
    <w:rsid w:val="00AF7F74"/>
    <w:rsid w:val="00AF7FAA"/>
    <w:rsid w:val="00B0007A"/>
    <w:rsid w:val="00B006C4"/>
    <w:rsid w:val="00B0181C"/>
    <w:rsid w:val="00B020B9"/>
    <w:rsid w:val="00B02376"/>
    <w:rsid w:val="00B0252F"/>
    <w:rsid w:val="00B026D7"/>
    <w:rsid w:val="00B027C5"/>
    <w:rsid w:val="00B02C7C"/>
    <w:rsid w:val="00B03958"/>
    <w:rsid w:val="00B03D98"/>
    <w:rsid w:val="00B03FB0"/>
    <w:rsid w:val="00B04453"/>
    <w:rsid w:val="00B048E0"/>
    <w:rsid w:val="00B049B7"/>
    <w:rsid w:val="00B04B7C"/>
    <w:rsid w:val="00B0566F"/>
    <w:rsid w:val="00B06445"/>
    <w:rsid w:val="00B06A73"/>
    <w:rsid w:val="00B07231"/>
    <w:rsid w:val="00B0791C"/>
    <w:rsid w:val="00B079A5"/>
    <w:rsid w:val="00B07EFF"/>
    <w:rsid w:val="00B104FB"/>
    <w:rsid w:val="00B10542"/>
    <w:rsid w:val="00B10578"/>
    <w:rsid w:val="00B10BEB"/>
    <w:rsid w:val="00B10E4B"/>
    <w:rsid w:val="00B1170B"/>
    <w:rsid w:val="00B11811"/>
    <w:rsid w:val="00B11FC7"/>
    <w:rsid w:val="00B121C8"/>
    <w:rsid w:val="00B1233B"/>
    <w:rsid w:val="00B12429"/>
    <w:rsid w:val="00B12ED8"/>
    <w:rsid w:val="00B12F9F"/>
    <w:rsid w:val="00B1316A"/>
    <w:rsid w:val="00B13CFD"/>
    <w:rsid w:val="00B1455D"/>
    <w:rsid w:val="00B14882"/>
    <w:rsid w:val="00B15CD6"/>
    <w:rsid w:val="00B15D03"/>
    <w:rsid w:val="00B161C2"/>
    <w:rsid w:val="00B164CD"/>
    <w:rsid w:val="00B167D3"/>
    <w:rsid w:val="00B16A2B"/>
    <w:rsid w:val="00B16A8B"/>
    <w:rsid w:val="00B1700B"/>
    <w:rsid w:val="00B17774"/>
    <w:rsid w:val="00B17C4D"/>
    <w:rsid w:val="00B17D82"/>
    <w:rsid w:val="00B17F0D"/>
    <w:rsid w:val="00B21592"/>
    <w:rsid w:val="00B215C6"/>
    <w:rsid w:val="00B22576"/>
    <w:rsid w:val="00B22587"/>
    <w:rsid w:val="00B22E1E"/>
    <w:rsid w:val="00B2313C"/>
    <w:rsid w:val="00B23548"/>
    <w:rsid w:val="00B2408A"/>
    <w:rsid w:val="00B242A5"/>
    <w:rsid w:val="00B248BF"/>
    <w:rsid w:val="00B2559D"/>
    <w:rsid w:val="00B25777"/>
    <w:rsid w:val="00B25C4E"/>
    <w:rsid w:val="00B265B9"/>
    <w:rsid w:val="00B2693A"/>
    <w:rsid w:val="00B27A77"/>
    <w:rsid w:val="00B305AD"/>
    <w:rsid w:val="00B307F0"/>
    <w:rsid w:val="00B3110A"/>
    <w:rsid w:val="00B31149"/>
    <w:rsid w:val="00B31194"/>
    <w:rsid w:val="00B31319"/>
    <w:rsid w:val="00B31339"/>
    <w:rsid w:val="00B31462"/>
    <w:rsid w:val="00B32304"/>
    <w:rsid w:val="00B32535"/>
    <w:rsid w:val="00B328D6"/>
    <w:rsid w:val="00B33C8B"/>
    <w:rsid w:val="00B3434F"/>
    <w:rsid w:val="00B34D9D"/>
    <w:rsid w:val="00B34FF3"/>
    <w:rsid w:val="00B3500A"/>
    <w:rsid w:val="00B3505C"/>
    <w:rsid w:val="00B3622B"/>
    <w:rsid w:val="00B363FD"/>
    <w:rsid w:val="00B367D2"/>
    <w:rsid w:val="00B3682F"/>
    <w:rsid w:val="00B372A8"/>
    <w:rsid w:val="00B378F2"/>
    <w:rsid w:val="00B37DEF"/>
    <w:rsid w:val="00B40556"/>
    <w:rsid w:val="00B40B76"/>
    <w:rsid w:val="00B40CE6"/>
    <w:rsid w:val="00B41370"/>
    <w:rsid w:val="00B41921"/>
    <w:rsid w:val="00B42CCA"/>
    <w:rsid w:val="00B42FCA"/>
    <w:rsid w:val="00B4336F"/>
    <w:rsid w:val="00B43830"/>
    <w:rsid w:val="00B43AF4"/>
    <w:rsid w:val="00B43C8F"/>
    <w:rsid w:val="00B43CEC"/>
    <w:rsid w:val="00B4499C"/>
    <w:rsid w:val="00B44D84"/>
    <w:rsid w:val="00B4529E"/>
    <w:rsid w:val="00B459BC"/>
    <w:rsid w:val="00B466D9"/>
    <w:rsid w:val="00B46C31"/>
    <w:rsid w:val="00B46C5D"/>
    <w:rsid w:val="00B46FB0"/>
    <w:rsid w:val="00B4727B"/>
    <w:rsid w:val="00B47BE7"/>
    <w:rsid w:val="00B47D19"/>
    <w:rsid w:val="00B47DD4"/>
    <w:rsid w:val="00B50517"/>
    <w:rsid w:val="00B50F84"/>
    <w:rsid w:val="00B5117F"/>
    <w:rsid w:val="00B51475"/>
    <w:rsid w:val="00B51761"/>
    <w:rsid w:val="00B51920"/>
    <w:rsid w:val="00B53672"/>
    <w:rsid w:val="00B537C7"/>
    <w:rsid w:val="00B53CD5"/>
    <w:rsid w:val="00B544FB"/>
    <w:rsid w:val="00B547DF"/>
    <w:rsid w:val="00B54819"/>
    <w:rsid w:val="00B54BFA"/>
    <w:rsid w:val="00B54C45"/>
    <w:rsid w:val="00B54E6C"/>
    <w:rsid w:val="00B54E7E"/>
    <w:rsid w:val="00B55E94"/>
    <w:rsid w:val="00B55F97"/>
    <w:rsid w:val="00B55FB4"/>
    <w:rsid w:val="00B575DD"/>
    <w:rsid w:val="00B575F9"/>
    <w:rsid w:val="00B57C38"/>
    <w:rsid w:val="00B6042A"/>
    <w:rsid w:val="00B60693"/>
    <w:rsid w:val="00B6079F"/>
    <w:rsid w:val="00B61190"/>
    <w:rsid w:val="00B616DC"/>
    <w:rsid w:val="00B61805"/>
    <w:rsid w:val="00B619AB"/>
    <w:rsid w:val="00B61AAF"/>
    <w:rsid w:val="00B61AC8"/>
    <w:rsid w:val="00B61B10"/>
    <w:rsid w:val="00B61F46"/>
    <w:rsid w:val="00B62544"/>
    <w:rsid w:val="00B6260D"/>
    <w:rsid w:val="00B62998"/>
    <w:rsid w:val="00B62EF9"/>
    <w:rsid w:val="00B6363C"/>
    <w:rsid w:val="00B63687"/>
    <w:rsid w:val="00B63D7A"/>
    <w:rsid w:val="00B6436F"/>
    <w:rsid w:val="00B653E9"/>
    <w:rsid w:val="00B65E12"/>
    <w:rsid w:val="00B6616A"/>
    <w:rsid w:val="00B67934"/>
    <w:rsid w:val="00B7001E"/>
    <w:rsid w:val="00B70074"/>
    <w:rsid w:val="00B706AB"/>
    <w:rsid w:val="00B708CD"/>
    <w:rsid w:val="00B70A88"/>
    <w:rsid w:val="00B70C1D"/>
    <w:rsid w:val="00B71061"/>
    <w:rsid w:val="00B710FB"/>
    <w:rsid w:val="00B71B16"/>
    <w:rsid w:val="00B72CAD"/>
    <w:rsid w:val="00B72DDF"/>
    <w:rsid w:val="00B73045"/>
    <w:rsid w:val="00B7327C"/>
    <w:rsid w:val="00B7397B"/>
    <w:rsid w:val="00B73B2D"/>
    <w:rsid w:val="00B74150"/>
    <w:rsid w:val="00B741B1"/>
    <w:rsid w:val="00B741E2"/>
    <w:rsid w:val="00B74640"/>
    <w:rsid w:val="00B75008"/>
    <w:rsid w:val="00B75898"/>
    <w:rsid w:val="00B7628E"/>
    <w:rsid w:val="00B770C1"/>
    <w:rsid w:val="00B80881"/>
    <w:rsid w:val="00B80B77"/>
    <w:rsid w:val="00B81406"/>
    <w:rsid w:val="00B814AF"/>
    <w:rsid w:val="00B817E8"/>
    <w:rsid w:val="00B81828"/>
    <w:rsid w:val="00B81A18"/>
    <w:rsid w:val="00B81AC8"/>
    <w:rsid w:val="00B820AE"/>
    <w:rsid w:val="00B82561"/>
    <w:rsid w:val="00B82725"/>
    <w:rsid w:val="00B827AF"/>
    <w:rsid w:val="00B82C7B"/>
    <w:rsid w:val="00B82EE5"/>
    <w:rsid w:val="00B833B0"/>
    <w:rsid w:val="00B84098"/>
    <w:rsid w:val="00B85259"/>
    <w:rsid w:val="00B852F0"/>
    <w:rsid w:val="00B85DC0"/>
    <w:rsid w:val="00B85F0E"/>
    <w:rsid w:val="00B86018"/>
    <w:rsid w:val="00B8620D"/>
    <w:rsid w:val="00B86424"/>
    <w:rsid w:val="00B86646"/>
    <w:rsid w:val="00B86D31"/>
    <w:rsid w:val="00B86F8F"/>
    <w:rsid w:val="00B8723B"/>
    <w:rsid w:val="00B87563"/>
    <w:rsid w:val="00B877FE"/>
    <w:rsid w:val="00B87B38"/>
    <w:rsid w:val="00B87E36"/>
    <w:rsid w:val="00B900BC"/>
    <w:rsid w:val="00B907FB"/>
    <w:rsid w:val="00B91057"/>
    <w:rsid w:val="00B921CC"/>
    <w:rsid w:val="00B9230F"/>
    <w:rsid w:val="00B92737"/>
    <w:rsid w:val="00B92A5E"/>
    <w:rsid w:val="00B92B5D"/>
    <w:rsid w:val="00B92C38"/>
    <w:rsid w:val="00B92CB4"/>
    <w:rsid w:val="00B92DC2"/>
    <w:rsid w:val="00B92E23"/>
    <w:rsid w:val="00B92E77"/>
    <w:rsid w:val="00B932AA"/>
    <w:rsid w:val="00B93C20"/>
    <w:rsid w:val="00B93DD6"/>
    <w:rsid w:val="00B94E3C"/>
    <w:rsid w:val="00B9535F"/>
    <w:rsid w:val="00B959C6"/>
    <w:rsid w:val="00B95CD1"/>
    <w:rsid w:val="00B95E75"/>
    <w:rsid w:val="00B96E40"/>
    <w:rsid w:val="00B975EE"/>
    <w:rsid w:val="00B979CC"/>
    <w:rsid w:val="00BA0883"/>
    <w:rsid w:val="00BA0B6E"/>
    <w:rsid w:val="00BA0C9A"/>
    <w:rsid w:val="00BA0E46"/>
    <w:rsid w:val="00BA0ED8"/>
    <w:rsid w:val="00BA1C37"/>
    <w:rsid w:val="00BA1DBB"/>
    <w:rsid w:val="00BA376D"/>
    <w:rsid w:val="00BA3818"/>
    <w:rsid w:val="00BA38B5"/>
    <w:rsid w:val="00BA3947"/>
    <w:rsid w:val="00BA3989"/>
    <w:rsid w:val="00BA399A"/>
    <w:rsid w:val="00BA4406"/>
    <w:rsid w:val="00BA462E"/>
    <w:rsid w:val="00BA47B7"/>
    <w:rsid w:val="00BA4891"/>
    <w:rsid w:val="00BA4F5F"/>
    <w:rsid w:val="00BA543A"/>
    <w:rsid w:val="00BA5A79"/>
    <w:rsid w:val="00BA7F9C"/>
    <w:rsid w:val="00BB00FE"/>
    <w:rsid w:val="00BB0AD0"/>
    <w:rsid w:val="00BB0C79"/>
    <w:rsid w:val="00BB0D63"/>
    <w:rsid w:val="00BB1D0C"/>
    <w:rsid w:val="00BB21A5"/>
    <w:rsid w:val="00BB257A"/>
    <w:rsid w:val="00BB2945"/>
    <w:rsid w:val="00BB2A64"/>
    <w:rsid w:val="00BB2B67"/>
    <w:rsid w:val="00BB2CE1"/>
    <w:rsid w:val="00BB2FA9"/>
    <w:rsid w:val="00BB30B3"/>
    <w:rsid w:val="00BB3279"/>
    <w:rsid w:val="00BB3954"/>
    <w:rsid w:val="00BB3A21"/>
    <w:rsid w:val="00BB3C82"/>
    <w:rsid w:val="00BB4165"/>
    <w:rsid w:val="00BB45BD"/>
    <w:rsid w:val="00BB4A1E"/>
    <w:rsid w:val="00BB5373"/>
    <w:rsid w:val="00BB58E5"/>
    <w:rsid w:val="00BB5EB6"/>
    <w:rsid w:val="00BB65E0"/>
    <w:rsid w:val="00BB689A"/>
    <w:rsid w:val="00BB6FF1"/>
    <w:rsid w:val="00BB7058"/>
    <w:rsid w:val="00BB77C4"/>
    <w:rsid w:val="00BB78F0"/>
    <w:rsid w:val="00BB7961"/>
    <w:rsid w:val="00BB7C30"/>
    <w:rsid w:val="00BC0928"/>
    <w:rsid w:val="00BC0960"/>
    <w:rsid w:val="00BC0C19"/>
    <w:rsid w:val="00BC0FEE"/>
    <w:rsid w:val="00BC1368"/>
    <w:rsid w:val="00BC1822"/>
    <w:rsid w:val="00BC1A45"/>
    <w:rsid w:val="00BC2326"/>
    <w:rsid w:val="00BC23A5"/>
    <w:rsid w:val="00BC263F"/>
    <w:rsid w:val="00BC2901"/>
    <w:rsid w:val="00BC2D79"/>
    <w:rsid w:val="00BC2E34"/>
    <w:rsid w:val="00BC333F"/>
    <w:rsid w:val="00BC3405"/>
    <w:rsid w:val="00BC35C0"/>
    <w:rsid w:val="00BC397C"/>
    <w:rsid w:val="00BC4391"/>
    <w:rsid w:val="00BC44E2"/>
    <w:rsid w:val="00BC4EA3"/>
    <w:rsid w:val="00BC6319"/>
    <w:rsid w:val="00BC691C"/>
    <w:rsid w:val="00BC714C"/>
    <w:rsid w:val="00BC795B"/>
    <w:rsid w:val="00BC7FEF"/>
    <w:rsid w:val="00BD05BD"/>
    <w:rsid w:val="00BD0C08"/>
    <w:rsid w:val="00BD0C29"/>
    <w:rsid w:val="00BD1173"/>
    <w:rsid w:val="00BD15C0"/>
    <w:rsid w:val="00BD1B21"/>
    <w:rsid w:val="00BD1FE8"/>
    <w:rsid w:val="00BD2C01"/>
    <w:rsid w:val="00BD2D91"/>
    <w:rsid w:val="00BD3661"/>
    <w:rsid w:val="00BD4B88"/>
    <w:rsid w:val="00BD4C58"/>
    <w:rsid w:val="00BD53BD"/>
    <w:rsid w:val="00BD59C1"/>
    <w:rsid w:val="00BD5DB7"/>
    <w:rsid w:val="00BD5E57"/>
    <w:rsid w:val="00BD61CB"/>
    <w:rsid w:val="00BD6B5A"/>
    <w:rsid w:val="00BD6F4D"/>
    <w:rsid w:val="00BD76D2"/>
    <w:rsid w:val="00BD7839"/>
    <w:rsid w:val="00BD78B0"/>
    <w:rsid w:val="00BE0504"/>
    <w:rsid w:val="00BE07CC"/>
    <w:rsid w:val="00BE0C11"/>
    <w:rsid w:val="00BE0D41"/>
    <w:rsid w:val="00BE13F7"/>
    <w:rsid w:val="00BE19D3"/>
    <w:rsid w:val="00BE2835"/>
    <w:rsid w:val="00BE2A4B"/>
    <w:rsid w:val="00BE2CA4"/>
    <w:rsid w:val="00BE2E94"/>
    <w:rsid w:val="00BE302A"/>
    <w:rsid w:val="00BE32B0"/>
    <w:rsid w:val="00BE3A55"/>
    <w:rsid w:val="00BE3F39"/>
    <w:rsid w:val="00BE45BE"/>
    <w:rsid w:val="00BE60DB"/>
    <w:rsid w:val="00BE6ED8"/>
    <w:rsid w:val="00BE706C"/>
    <w:rsid w:val="00BE7B57"/>
    <w:rsid w:val="00BF0571"/>
    <w:rsid w:val="00BF07BC"/>
    <w:rsid w:val="00BF0BD0"/>
    <w:rsid w:val="00BF0CA4"/>
    <w:rsid w:val="00BF0D91"/>
    <w:rsid w:val="00BF0DE2"/>
    <w:rsid w:val="00BF0DED"/>
    <w:rsid w:val="00BF13F7"/>
    <w:rsid w:val="00BF1553"/>
    <w:rsid w:val="00BF16D1"/>
    <w:rsid w:val="00BF1700"/>
    <w:rsid w:val="00BF1709"/>
    <w:rsid w:val="00BF1B99"/>
    <w:rsid w:val="00BF1C68"/>
    <w:rsid w:val="00BF233C"/>
    <w:rsid w:val="00BF275C"/>
    <w:rsid w:val="00BF3398"/>
    <w:rsid w:val="00BF4530"/>
    <w:rsid w:val="00BF4724"/>
    <w:rsid w:val="00BF513E"/>
    <w:rsid w:val="00BF52D2"/>
    <w:rsid w:val="00BF5434"/>
    <w:rsid w:val="00BF5670"/>
    <w:rsid w:val="00BF5997"/>
    <w:rsid w:val="00BF5E9A"/>
    <w:rsid w:val="00BF602B"/>
    <w:rsid w:val="00BF6B4E"/>
    <w:rsid w:val="00BF6C25"/>
    <w:rsid w:val="00BF6E63"/>
    <w:rsid w:val="00BF6EB9"/>
    <w:rsid w:val="00BF7479"/>
    <w:rsid w:val="00BF77A1"/>
    <w:rsid w:val="00BF7812"/>
    <w:rsid w:val="00BF7915"/>
    <w:rsid w:val="00C000BC"/>
    <w:rsid w:val="00C005B5"/>
    <w:rsid w:val="00C00EB8"/>
    <w:rsid w:val="00C01142"/>
    <w:rsid w:val="00C01E01"/>
    <w:rsid w:val="00C020FC"/>
    <w:rsid w:val="00C02540"/>
    <w:rsid w:val="00C0291B"/>
    <w:rsid w:val="00C02A1F"/>
    <w:rsid w:val="00C02BE1"/>
    <w:rsid w:val="00C02C61"/>
    <w:rsid w:val="00C02DF0"/>
    <w:rsid w:val="00C03A5E"/>
    <w:rsid w:val="00C0492F"/>
    <w:rsid w:val="00C04967"/>
    <w:rsid w:val="00C05808"/>
    <w:rsid w:val="00C05B2D"/>
    <w:rsid w:val="00C060D4"/>
    <w:rsid w:val="00C06113"/>
    <w:rsid w:val="00C0620D"/>
    <w:rsid w:val="00C06A63"/>
    <w:rsid w:val="00C06B18"/>
    <w:rsid w:val="00C06BE9"/>
    <w:rsid w:val="00C06DB4"/>
    <w:rsid w:val="00C07005"/>
    <w:rsid w:val="00C07ACF"/>
    <w:rsid w:val="00C07BE7"/>
    <w:rsid w:val="00C07C09"/>
    <w:rsid w:val="00C07FCF"/>
    <w:rsid w:val="00C10330"/>
    <w:rsid w:val="00C1069E"/>
    <w:rsid w:val="00C10AA9"/>
    <w:rsid w:val="00C10CEE"/>
    <w:rsid w:val="00C11261"/>
    <w:rsid w:val="00C1131C"/>
    <w:rsid w:val="00C116B1"/>
    <w:rsid w:val="00C11C1C"/>
    <w:rsid w:val="00C120B1"/>
    <w:rsid w:val="00C1267A"/>
    <w:rsid w:val="00C13359"/>
    <w:rsid w:val="00C1402F"/>
    <w:rsid w:val="00C140A0"/>
    <w:rsid w:val="00C142A3"/>
    <w:rsid w:val="00C14385"/>
    <w:rsid w:val="00C14409"/>
    <w:rsid w:val="00C144A1"/>
    <w:rsid w:val="00C14579"/>
    <w:rsid w:val="00C1505D"/>
    <w:rsid w:val="00C15658"/>
    <w:rsid w:val="00C156F7"/>
    <w:rsid w:val="00C157B2"/>
    <w:rsid w:val="00C15EBA"/>
    <w:rsid w:val="00C16881"/>
    <w:rsid w:val="00C168FC"/>
    <w:rsid w:val="00C174B9"/>
    <w:rsid w:val="00C17604"/>
    <w:rsid w:val="00C179F4"/>
    <w:rsid w:val="00C17D71"/>
    <w:rsid w:val="00C17ED0"/>
    <w:rsid w:val="00C20301"/>
    <w:rsid w:val="00C20FFC"/>
    <w:rsid w:val="00C21A4F"/>
    <w:rsid w:val="00C21A93"/>
    <w:rsid w:val="00C21FA7"/>
    <w:rsid w:val="00C223D7"/>
    <w:rsid w:val="00C225D5"/>
    <w:rsid w:val="00C22635"/>
    <w:rsid w:val="00C22935"/>
    <w:rsid w:val="00C22BC7"/>
    <w:rsid w:val="00C2334B"/>
    <w:rsid w:val="00C23884"/>
    <w:rsid w:val="00C238CD"/>
    <w:rsid w:val="00C24802"/>
    <w:rsid w:val="00C24811"/>
    <w:rsid w:val="00C24B50"/>
    <w:rsid w:val="00C256C1"/>
    <w:rsid w:val="00C25911"/>
    <w:rsid w:val="00C25CD5"/>
    <w:rsid w:val="00C25D1B"/>
    <w:rsid w:val="00C2615F"/>
    <w:rsid w:val="00C26258"/>
    <w:rsid w:val="00C263F6"/>
    <w:rsid w:val="00C265B5"/>
    <w:rsid w:val="00C265E0"/>
    <w:rsid w:val="00C27136"/>
    <w:rsid w:val="00C27463"/>
    <w:rsid w:val="00C276C4"/>
    <w:rsid w:val="00C27762"/>
    <w:rsid w:val="00C27CDF"/>
    <w:rsid w:val="00C27FA3"/>
    <w:rsid w:val="00C30108"/>
    <w:rsid w:val="00C30983"/>
    <w:rsid w:val="00C30B9E"/>
    <w:rsid w:val="00C31817"/>
    <w:rsid w:val="00C322B0"/>
    <w:rsid w:val="00C32339"/>
    <w:rsid w:val="00C324BE"/>
    <w:rsid w:val="00C326F2"/>
    <w:rsid w:val="00C32762"/>
    <w:rsid w:val="00C32E0B"/>
    <w:rsid w:val="00C33084"/>
    <w:rsid w:val="00C33564"/>
    <w:rsid w:val="00C3424F"/>
    <w:rsid w:val="00C342EA"/>
    <w:rsid w:val="00C34549"/>
    <w:rsid w:val="00C3465B"/>
    <w:rsid w:val="00C34A75"/>
    <w:rsid w:val="00C3530B"/>
    <w:rsid w:val="00C353BA"/>
    <w:rsid w:val="00C359CA"/>
    <w:rsid w:val="00C36CE3"/>
    <w:rsid w:val="00C36FF1"/>
    <w:rsid w:val="00C377DF"/>
    <w:rsid w:val="00C37F2C"/>
    <w:rsid w:val="00C406EC"/>
    <w:rsid w:val="00C40C4A"/>
    <w:rsid w:val="00C41E4D"/>
    <w:rsid w:val="00C41EEC"/>
    <w:rsid w:val="00C4289E"/>
    <w:rsid w:val="00C42B3D"/>
    <w:rsid w:val="00C43264"/>
    <w:rsid w:val="00C440E3"/>
    <w:rsid w:val="00C4451B"/>
    <w:rsid w:val="00C44B2C"/>
    <w:rsid w:val="00C452C6"/>
    <w:rsid w:val="00C455CF"/>
    <w:rsid w:val="00C45617"/>
    <w:rsid w:val="00C464A5"/>
    <w:rsid w:val="00C46532"/>
    <w:rsid w:val="00C468C3"/>
    <w:rsid w:val="00C46F2F"/>
    <w:rsid w:val="00C47355"/>
    <w:rsid w:val="00C476C8"/>
    <w:rsid w:val="00C47F7B"/>
    <w:rsid w:val="00C47FE1"/>
    <w:rsid w:val="00C50135"/>
    <w:rsid w:val="00C5020C"/>
    <w:rsid w:val="00C505AC"/>
    <w:rsid w:val="00C51395"/>
    <w:rsid w:val="00C514D5"/>
    <w:rsid w:val="00C51B49"/>
    <w:rsid w:val="00C521D0"/>
    <w:rsid w:val="00C52D62"/>
    <w:rsid w:val="00C5338D"/>
    <w:rsid w:val="00C53D82"/>
    <w:rsid w:val="00C54880"/>
    <w:rsid w:val="00C54B06"/>
    <w:rsid w:val="00C551A9"/>
    <w:rsid w:val="00C55617"/>
    <w:rsid w:val="00C55F71"/>
    <w:rsid w:val="00C56670"/>
    <w:rsid w:val="00C56D21"/>
    <w:rsid w:val="00C57040"/>
    <w:rsid w:val="00C573B8"/>
    <w:rsid w:val="00C5746A"/>
    <w:rsid w:val="00C574D9"/>
    <w:rsid w:val="00C57C04"/>
    <w:rsid w:val="00C60003"/>
    <w:rsid w:val="00C60047"/>
    <w:rsid w:val="00C60A60"/>
    <w:rsid w:val="00C60C94"/>
    <w:rsid w:val="00C61175"/>
    <w:rsid w:val="00C61D1A"/>
    <w:rsid w:val="00C61DDF"/>
    <w:rsid w:val="00C638D5"/>
    <w:rsid w:val="00C63D64"/>
    <w:rsid w:val="00C6429E"/>
    <w:rsid w:val="00C642F4"/>
    <w:rsid w:val="00C64325"/>
    <w:rsid w:val="00C643D3"/>
    <w:rsid w:val="00C64585"/>
    <w:rsid w:val="00C645FC"/>
    <w:rsid w:val="00C64809"/>
    <w:rsid w:val="00C650EA"/>
    <w:rsid w:val="00C6531B"/>
    <w:rsid w:val="00C659D7"/>
    <w:rsid w:val="00C65C43"/>
    <w:rsid w:val="00C666C6"/>
    <w:rsid w:val="00C66890"/>
    <w:rsid w:val="00C66C84"/>
    <w:rsid w:val="00C67A56"/>
    <w:rsid w:val="00C67D11"/>
    <w:rsid w:val="00C70031"/>
    <w:rsid w:val="00C703BB"/>
    <w:rsid w:val="00C703C6"/>
    <w:rsid w:val="00C70763"/>
    <w:rsid w:val="00C70F31"/>
    <w:rsid w:val="00C7144F"/>
    <w:rsid w:val="00C719D2"/>
    <w:rsid w:val="00C71B47"/>
    <w:rsid w:val="00C72209"/>
    <w:rsid w:val="00C733FA"/>
    <w:rsid w:val="00C73656"/>
    <w:rsid w:val="00C738E0"/>
    <w:rsid w:val="00C7414F"/>
    <w:rsid w:val="00C74569"/>
    <w:rsid w:val="00C747F0"/>
    <w:rsid w:val="00C74929"/>
    <w:rsid w:val="00C74A88"/>
    <w:rsid w:val="00C74EB4"/>
    <w:rsid w:val="00C7523F"/>
    <w:rsid w:val="00C753ED"/>
    <w:rsid w:val="00C757DC"/>
    <w:rsid w:val="00C7593C"/>
    <w:rsid w:val="00C75CD3"/>
    <w:rsid w:val="00C75EF8"/>
    <w:rsid w:val="00C761FA"/>
    <w:rsid w:val="00C76CC0"/>
    <w:rsid w:val="00C76EFC"/>
    <w:rsid w:val="00C774EA"/>
    <w:rsid w:val="00C804E2"/>
    <w:rsid w:val="00C80846"/>
    <w:rsid w:val="00C81706"/>
    <w:rsid w:val="00C821ED"/>
    <w:rsid w:val="00C822DF"/>
    <w:rsid w:val="00C82518"/>
    <w:rsid w:val="00C82F60"/>
    <w:rsid w:val="00C83095"/>
    <w:rsid w:val="00C830E6"/>
    <w:rsid w:val="00C8325F"/>
    <w:rsid w:val="00C83A85"/>
    <w:rsid w:val="00C842AF"/>
    <w:rsid w:val="00C851D8"/>
    <w:rsid w:val="00C85D26"/>
    <w:rsid w:val="00C85E45"/>
    <w:rsid w:val="00C85FB2"/>
    <w:rsid w:val="00C86831"/>
    <w:rsid w:val="00C86BDD"/>
    <w:rsid w:val="00C87150"/>
    <w:rsid w:val="00C8776D"/>
    <w:rsid w:val="00C87803"/>
    <w:rsid w:val="00C87992"/>
    <w:rsid w:val="00C90440"/>
    <w:rsid w:val="00C9089E"/>
    <w:rsid w:val="00C90B44"/>
    <w:rsid w:val="00C91081"/>
    <w:rsid w:val="00C91941"/>
    <w:rsid w:val="00C91CF5"/>
    <w:rsid w:val="00C92120"/>
    <w:rsid w:val="00C92D8B"/>
    <w:rsid w:val="00C93A5B"/>
    <w:rsid w:val="00C93AE3"/>
    <w:rsid w:val="00C93D27"/>
    <w:rsid w:val="00C93E91"/>
    <w:rsid w:val="00C93FCD"/>
    <w:rsid w:val="00C94438"/>
    <w:rsid w:val="00C9476B"/>
    <w:rsid w:val="00C953D0"/>
    <w:rsid w:val="00C95777"/>
    <w:rsid w:val="00C9688A"/>
    <w:rsid w:val="00C96BDF"/>
    <w:rsid w:val="00C97AB2"/>
    <w:rsid w:val="00CA0920"/>
    <w:rsid w:val="00CA107B"/>
    <w:rsid w:val="00CA12C6"/>
    <w:rsid w:val="00CA1312"/>
    <w:rsid w:val="00CA13F6"/>
    <w:rsid w:val="00CA178D"/>
    <w:rsid w:val="00CA1E23"/>
    <w:rsid w:val="00CA26D1"/>
    <w:rsid w:val="00CA26FB"/>
    <w:rsid w:val="00CA2755"/>
    <w:rsid w:val="00CA2922"/>
    <w:rsid w:val="00CA2B0A"/>
    <w:rsid w:val="00CA343A"/>
    <w:rsid w:val="00CA39A2"/>
    <w:rsid w:val="00CA402C"/>
    <w:rsid w:val="00CA4FA2"/>
    <w:rsid w:val="00CA5F6A"/>
    <w:rsid w:val="00CA60C7"/>
    <w:rsid w:val="00CA64AA"/>
    <w:rsid w:val="00CA70D1"/>
    <w:rsid w:val="00CA71E9"/>
    <w:rsid w:val="00CA76A8"/>
    <w:rsid w:val="00CA794A"/>
    <w:rsid w:val="00CA7C69"/>
    <w:rsid w:val="00CA7E0E"/>
    <w:rsid w:val="00CA7E65"/>
    <w:rsid w:val="00CB0AE5"/>
    <w:rsid w:val="00CB0D13"/>
    <w:rsid w:val="00CB16D7"/>
    <w:rsid w:val="00CB1758"/>
    <w:rsid w:val="00CB1E0B"/>
    <w:rsid w:val="00CB1E8A"/>
    <w:rsid w:val="00CB2068"/>
    <w:rsid w:val="00CB233E"/>
    <w:rsid w:val="00CB24D2"/>
    <w:rsid w:val="00CB26B2"/>
    <w:rsid w:val="00CB2B4A"/>
    <w:rsid w:val="00CB33C9"/>
    <w:rsid w:val="00CB3AB8"/>
    <w:rsid w:val="00CB3C30"/>
    <w:rsid w:val="00CB402D"/>
    <w:rsid w:val="00CB4F45"/>
    <w:rsid w:val="00CB5301"/>
    <w:rsid w:val="00CB558A"/>
    <w:rsid w:val="00CB59EA"/>
    <w:rsid w:val="00CB5ADD"/>
    <w:rsid w:val="00CB6D90"/>
    <w:rsid w:val="00CB6DF9"/>
    <w:rsid w:val="00CB6F4F"/>
    <w:rsid w:val="00CB79B0"/>
    <w:rsid w:val="00CC01EE"/>
    <w:rsid w:val="00CC020B"/>
    <w:rsid w:val="00CC092E"/>
    <w:rsid w:val="00CC0D2E"/>
    <w:rsid w:val="00CC1138"/>
    <w:rsid w:val="00CC1142"/>
    <w:rsid w:val="00CC122D"/>
    <w:rsid w:val="00CC1889"/>
    <w:rsid w:val="00CC18B6"/>
    <w:rsid w:val="00CC1930"/>
    <w:rsid w:val="00CC1D3F"/>
    <w:rsid w:val="00CC27E7"/>
    <w:rsid w:val="00CC2832"/>
    <w:rsid w:val="00CC2B3C"/>
    <w:rsid w:val="00CC2B84"/>
    <w:rsid w:val="00CC2CA3"/>
    <w:rsid w:val="00CC2FAB"/>
    <w:rsid w:val="00CC31B8"/>
    <w:rsid w:val="00CC360D"/>
    <w:rsid w:val="00CC36F5"/>
    <w:rsid w:val="00CC3D0A"/>
    <w:rsid w:val="00CC4349"/>
    <w:rsid w:val="00CC4B35"/>
    <w:rsid w:val="00CC4EF2"/>
    <w:rsid w:val="00CC4FD2"/>
    <w:rsid w:val="00CC529F"/>
    <w:rsid w:val="00CC5356"/>
    <w:rsid w:val="00CC5DC2"/>
    <w:rsid w:val="00CC5DD9"/>
    <w:rsid w:val="00CC631D"/>
    <w:rsid w:val="00CC673F"/>
    <w:rsid w:val="00CC6880"/>
    <w:rsid w:val="00CC695A"/>
    <w:rsid w:val="00CC6F67"/>
    <w:rsid w:val="00CC70E2"/>
    <w:rsid w:val="00CC73FD"/>
    <w:rsid w:val="00CC75B9"/>
    <w:rsid w:val="00CC7762"/>
    <w:rsid w:val="00CC79C9"/>
    <w:rsid w:val="00CC79F1"/>
    <w:rsid w:val="00CD00E5"/>
    <w:rsid w:val="00CD02E3"/>
    <w:rsid w:val="00CD0436"/>
    <w:rsid w:val="00CD0554"/>
    <w:rsid w:val="00CD05AB"/>
    <w:rsid w:val="00CD064F"/>
    <w:rsid w:val="00CD0845"/>
    <w:rsid w:val="00CD0C94"/>
    <w:rsid w:val="00CD116E"/>
    <w:rsid w:val="00CD1B14"/>
    <w:rsid w:val="00CD1CA2"/>
    <w:rsid w:val="00CD1F1B"/>
    <w:rsid w:val="00CD2035"/>
    <w:rsid w:val="00CD2517"/>
    <w:rsid w:val="00CD2B54"/>
    <w:rsid w:val="00CD3418"/>
    <w:rsid w:val="00CD35C8"/>
    <w:rsid w:val="00CD3A92"/>
    <w:rsid w:val="00CD3FD5"/>
    <w:rsid w:val="00CD446A"/>
    <w:rsid w:val="00CD487B"/>
    <w:rsid w:val="00CD4C4C"/>
    <w:rsid w:val="00CD4F6B"/>
    <w:rsid w:val="00CD5266"/>
    <w:rsid w:val="00CD6A3B"/>
    <w:rsid w:val="00CD701A"/>
    <w:rsid w:val="00CD7400"/>
    <w:rsid w:val="00CD77F1"/>
    <w:rsid w:val="00CD7C38"/>
    <w:rsid w:val="00CE0058"/>
    <w:rsid w:val="00CE051C"/>
    <w:rsid w:val="00CE06AF"/>
    <w:rsid w:val="00CE0B83"/>
    <w:rsid w:val="00CE0F31"/>
    <w:rsid w:val="00CE10FD"/>
    <w:rsid w:val="00CE17EC"/>
    <w:rsid w:val="00CE36C5"/>
    <w:rsid w:val="00CE3F1E"/>
    <w:rsid w:val="00CE3FAE"/>
    <w:rsid w:val="00CE4A02"/>
    <w:rsid w:val="00CE4D9E"/>
    <w:rsid w:val="00CE515F"/>
    <w:rsid w:val="00CE54FA"/>
    <w:rsid w:val="00CE56BA"/>
    <w:rsid w:val="00CE671E"/>
    <w:rsid w:val="00CE6AC1"/>
    <w:rsid w:val="00CE742F"/>
    <w:rsid w:val="00CE7458"/>
    <w:rsid w:val="00CE77F4"/>
    <w:rsid w:val="00CE7BCA"/>
    <w:rsid w:val="00CE7C44"/>
    <w:rsid w:val="00CF05F0"/>
    <w:rsid w:val="00CF07DF"/>
    <w:rsid w:val="00CF0953"/>
    <w:rsid w:val="00CF0CE8"/>
    <w:rsid w:val="00CF126F"/>
    <w:rsid w:val="00CF1327"/>
    <w:rsid w:val="00CF1B95"/>
    <w:rsid w:val="00CF1E03"/>
    <w:rsid w:val="00CF1E40"/>
    <w:rsid w:val="00CF281F"/>
    <w:rsid w:val="00CF2B47"/>
    <w:rsid w:val="00CF2CC6"/>
    <w:rsid w:val="00CF2FA3"/>
    <w:rsid w:val="00CF3E2A"/>
    <w:rsid w:val="00CF40EC"/>
    <w:rsid w:val="00CF49D3"/>
    <w:rsid w:val="00CF4B0C"/>
    <w:rsid w:val="00CF4FAF"/>
    <w:rsid w:val="00CF6841"/>
    <w:rsid w:val="00CF6C2A"/>
    <w:rsid w:val="00CF6C4B"/>
    <w:rsid w:val="00CF6CC1"/>
    <w:rsid w:val="00CF6CDE"/>
    <w:rsid w:val="00CF77F1"/>
    <w:rsid w:val="00D00195"/>
    <w:rsid w:val="00D0055C"/>
    <w:rsid w:val="00D0068C"/>
    <w:rsid w:val="00D01103"/>
    <w:rsid w:val="00D01208"/>
    <w:rsid w:val="00D013E0"/>
    <w:rsid w:val="00D01559"/>
    <w:rsid w:val="00D01576"/>
    <w:rsid w:val="00D0160B"/>
    <w:rsid w:val="00D01866"/>
    <w:rsid w:val="00D01A08"/>
    <w:rsid w:val="00D02E3F"/>
    <w:rsid w:val="00D03044"/>
    <w:rsid w:val="00D03987"/>
    <w:rsid w:val="00D03BC7"/>
    <w:rsid w:val="00D03C7D"/>
    <w:rsid w:val="00D03C87"/>
    <w:rsid w:val="00D03D24"/>
    <w:rsid w:val="00D03F09"/>
    <w:rsid w:val="00D04133"/>
    <w:rsid w:val="00D04819"/>
    <w:rsid w:val="00D048C6"/>
    <w:rsid w:val="00D0494F"/>
    <w:rsid w:val="00D04E0E"/>
    <w:rsid w:val="00D04EAB"/>
    <w:rsid w:val="00D05258"/>
    <w:rsid w:val="00D052CB"/>
    <w:rsid w:val="00D05313"/>
    <w:rsid w:val="00D053DE"/>
    <w:rsid w:val="00D058DF"/>
    <w:rsid w:val="00D05B57"/>
    <w:rsid w:val="00D05C41"/>
    <w:rsid w:val="00D05DCC"/>
    <w:rsid w:val="00D062D2"/>
    <w:rsid w:val="00D068B2"/>
    <w:rsid w:val="00D07010"/>
    <w:rsid w:val="00D07523"/>
    <w:rsid w:val="00D07921"/>
    <w:rsid w:val="00D07D77"/>
    <w:rsid w:val="00D07EAA"/>
    <w:rsid w:val="00D100CE"/>
    <w:rsid w:val="00D1067C"/>
    <w:rsid w:val="00D10683"/>
    <w:rsid w:val="00D1134C"/>
    <w:rsid w:val="00D11C9A"/>
    <w:rsid w:val="00D11DCD"/>
    <w:rsid w:val="00D122D5"/>
    <w:rsid w:val="00D12385"/>
    <w:rsid w:val="00D12598"/>
    <w:rsid w:val="00D12C8F"/>
    <w:rsid w:val="00D12FB1"/>
    <w:rsid w:val="00D130AD"/>
    <w:rsid w:val="00D137DE"/>
    <w:rsid w:val="00D143D3"/>
    <w:rsid w:val="00D1445B"/>
    <w:rsid w:val="00D14465"/>
    <w:rsid w:val="00D14C32"/>
    <w:rsid w:val="00D14CA0"/>
    <w:rsid w:val="00D15C7D"/>
    <w:rsid w:val="00D15DDE"/>
    <w:rsid w:val="00D16039"/>
    <w:rsid w:val="00D16C49"/>
    <w:rsid w:val="00D16C50"/>
    <w:rsid w:val="00D175E8"/>
    <w:rsid w:val="00D17F01"/>
    <w:rsid w:val="00D1C915"/>
    <w:rsid w:val="00D20035"/>
    <w:rsid w:val="00D202C2"/>
    <w:rsid w:val="00D20FDC"/>
    <w:rsid w:val="00D21047"/>
    <w:rsid w:val="00D21263"/>
    <w:rsid w:val="00D2177E"/>
    <w:rsid w:val="00D21CDA"/>
    <w:rsid w:val="00D21FA4"/>
    <w:rsid w:val="00D22002"/>
    <w:rsid w:val="00D2217B"/>
    <w:rsid w:val="00D222EB"/>
    <w:rsid w:val="00D226D4"/>
    <w:rsid w:val="00D2294E"/>
    <w:rsid w:val="00D22CD8"/>
    <w:rsid w:val="00D22E71"/>
    <w:rsid w:val="00D234B9"/>
    <w:rsid w:val="00D239E3"/>
    <w:rsid w:val="00D23B68"/>
    <w:rsid w:val="00D23CA0"/>
    <w:rsid w:val="00D25E8B"/>
    <w:rsid w:val="00D26565"/>
    <w:rsid w:val="00D26A25"/>
    <w:rsid w:val="00D272B6"/>
    <w:rsid w:val="00D304AE"/>
    <w:rsid w:val="00D30AB9"/>
    <w:rsid w:val="00D30D25"/>
    <w:rsid w:val="00D30ED1"/>
    <w:rsid w:val="00D3113D"/>
    <w:rsid w:val="00D3189B"/>
    <w:rsid w:val="00D31FC7"/>
    <w:rsid w:val="00D328D1"/>
    <w:rsid w:val="00D33A3F"/>
    <w:rsid w:val="00D33CB1"/>
    <w:rsid w:val="00D33DF6"/>
    <w:rsid w:val="00D341A7"/>
    <w:rsid w:val="00D342BB"/>
    <w:rsid w:val="00D3494B"/>
    <w:rsid w:val="00D34F1C"/>
    <w:rsid w:val="00D351C4"/>
    <w:rsid w:val="00D35B9D"/>
    <w:rsid w:val="00D363A0"/>
    <w:rsid w:val="00D366EE"/>
    <w:rsid w:val="00D36A7D"/>
    <w:rsid w:val="00D36C59"/>
    <w:rsid w:val="00D379DD"/>
    <w:rsid w:val="00D4033B"/>
    <w:rsid w:val="00D4050D"/>
    <w:rsid w:val="00D4128F"/>
    <w:rsid w:val="00D42557"/>
    <w:rsid w:val="00D42C20"/>
    <w:rsid w:val="00D43F7A"/>
    <w:rsid w:val="00D43F85"/>
    <w:rsid w:val="00D44321"/>
    <w:rsid w:val="00D44B03"/>
    <w:rsid w:val="00D45218"/>
    <w:rsid w:val="00D4574B"/>
    <w:rsid w:val="00D459A1"/>
    <w:rsid w:val="00D45DBF"/>
    <w:rsid w:val="00D45EC7"/>
    <w:rsid w:val="00D462B1"/>
    <w:rsid w:val="00D472C2"/>
    <w:rsid w:val="00D473F3"/>
    <w:rsid w:val="00D47987"/>
    <w:rsid w:val="00D501D2"/>
    <w:rsid w:val="00D505C3"/>
    <w:rsid w:val="00D505DE"/>
    <w:rsid w:val="00D51251"/>
    <w:rsid w:val="00D520D7"/>
    <w:rsid w:val="00D520DF"/>
    <w:rsid w:val="00D52774"/>
    <w:rsid w:val="00D52D1A"/>
    <w:rsid w:val="00D52D2F"/>
    <w:rsid w:val="00D53273"/>
    <w:rsid w:val="00D53716"/>
    <w:rsid w:val="00D54B18"/>
    <w:rsid w:val="00D550B1"/>
    <w:rsid w:val="00D554CF"/>
    <w:rsid w:val="00D55822"/>
    <w:rsid w:val="00D55E4C"/>
    <w:rsid w:val="00D56436"/>
    <w:rsid w:val="00D60138"/>
    <w:rsid w:val="00D602D9"/>
    <w:rsid w:val="00D6147F"/>
    <w:rsid w:val="00D619CC"/>
    <w:rsid w:val="00D61B67"/>
    <w:rsid w:val="00D622ED"/>
    <w:rsid w:val="00D62A47"/>
    <w:rsid w:val="00D62AF3"/>
    <w:rsid w:val="00D62BB7"/>
    <w:rsid w:val="00D62C68"/>
    <w:rsid w:val="00D62FAD"/>
    <w:rsid w:val="00D6456C"/>
    <w:rsid w:val="00D647C4"/>
    <w:rsid w:val="00D64C48"/>
    <w:rsid w:val="00D64F42"/>
    <w:rsid w:val="00D652BF"/>
    <w:rsid w:val="00D6598E"/>
    <w:rsid w:val="00D65CBE"/>
    <w:rsid w:val="00D65E6B"/>
    <w:rsid w:val="00D660CD"/>
    <w:rsid w:val="00D66213"/>
    <w:rsid w:val="00D66D43"/>
    <w:rsid w:val="00D66DC9"/>
    <w:rsid w:val="00D66F27"/>
    <w:rsid w:val="00D671B6"/>
    <w:rsid w:val="00D673F2"/>
    <w:rsid w:val="00D674E5"/>
    <w:rsid w:val="00D67526"/>
    <w:rsid w:val="00D678A4"/>
    <w:rsid w:val="00D70AC1"/>
    <w:rsid w:val="00D710E4"/>
    <w:rsid w:val="00D7122A"/>
    <w:rsid w:val="00D713AB"/>
    <w:rsid w:val="00D713D2"/>
    <w:rsid w:val="00D7149A"/>
    <w:rsid w:val="00D71A20"/>
    <w:rsid w:val="00D71F0D"/>
    <w:rsid w:val="00D7250D"/>
    <w:rsid w:val="00D72DF4"/>
    <w:rsid w:val="00D73611"/>
    <w:rsid w:val="00D73F8B"/>
    <w:rsid w:val="00D744E1"/>
    <w:rsid w:val="00D746AA"/>
    <w:rsid w:val="00D74B4F"/>
    <w:rsid w:val="00D752AD"/>
    <w:rsid w:val="00D76598"/>
    <w:rsid w:val="00D765C4"/>
    <w:rsid w:val="00D7688B"/>
    <w:rsid w:val="00D76992"/>
    <w:rsid w:val="00D769FB"/>
    <w:rsid w:val="00D76CEA"/>
    <w:rsid w:val="00D77FFB"/>
    <w:rsid w:val="00D80EEA"/>
    <w:rsid w:val="00D80FA1"/>
    <w:rsid w:val="00D81152"/>
    <w:rsid w:val="00D81AA1"/>
    <w:rsid w:val="00D81DD4"/>
    <w:rsid w:val="00D83203"/>
    <w:rsid w:val="00D83254"/>
    <w:rsid w:val="00D8331B"/>
    <w:rsid w:val="00D83AAF"/>
    <w:rsid w:val="00D83F31"/>
    <w:rsid w:val="00D84A2A"/>
    <w:rsid w:val="00D84B9D"/>
    <w:rsid w:val="00D84BEF"/>
    <w:rsid w:val="00D85C10"/>
    <w:rsid w:val="00D867F4"/>
    <w:rsid w:val="00D868C2"/>
    <w:rsid w:val="00D86ECB"/>
    <w:rsid w:val="00D8753F"/>
    <w:rsid w:val="00D87750"/>
    <w:rsid w:val="00D90CD8"/>
    <w:rsid w:val="00D910C8"/>
    <w:rsid w:val="00D91D19"/>
    <w:rsid w:val="00D928E0"/>
    <w:rsid w:val="00D92CA2"/>
    <w:rsid w:val="00D92F21"/>
    <w:rsid w:val="00D934AE"/>
    <w:rsid w:val="00D934F0"/>
    <w:rsid w:val="00D9361F"/>
    <w:rsid w:val="00D93A5D"/>
    <w:rsid w:val="00D9413F"/>
    <w:rsid w:val="00D9437D"/>
    <w:rsid w:val="00D948DC"/>
    <w:rsid w:val="00D94D04"/>
    <w:rsid w:val="00D95C14"/>
    <w:rsid w:val="00D95F8B"/>
    <w:rsid w:val="00D968A5"/>
    <w:rsid w:val="00D976CF"/>
    <w:rsid w:val="00D97807"/>
    <w:rsid w:val="00D97942"/>
    <w:rsid w:val="00D97D25"/>
    <w:rsid w:val="00DA003C"/>
    <w:rsid w:val="00DA07B8"/>
    <w:rsid w:val="00DA236C"/>
    <w:rsid w:val="00DA31F4"/>
    <w:rsid w:val="00DA32B6"/>
    <w:rsid w:val="00DA388D"/>
    <w:rsid w:val="00DA3CE5"/>
    <w:rsid w:val="00DA3E0D"/>
    <w:rsid w:val="00DA3F62"/>
    <w:rsid w:val="00DA47C0"/>
    <w:rsid w:val="00DA4B87"/>
    <w:rsid w:val="00DA521A"/>
    <w:rsid w:val="00DA59C0"/>
    <w:rsid w:val="00DA6B4A"/>
    <w:rsid w:val="00DA6C18"/>
    <w:rsid w:val="00DA741F"/>
    <w:rsid w:val="00DA7581"/>
    <w:rsid w:val="00DA785F"/>
    <w:rsid w:val="00DB06A3"/>
    <w:rsid w:val="00DB1B40"/>
    <w:rsid w:val="00DB1BCA"/>
    <w:rsid w:val="00DB2216"/>
    <w:rsid w:val="00DB265C"/>
    <w:rsid w:val="00DB2AC3"/>
    <w:rsid w:val="00DB2E86"/>
    <w:rsid w:val="00DB3202"/>
    <w:rsid w:val="00DB3396"/>
    <w:rsid w:val="00DB3AB3"/>
    <w:rsid w:val="00DB3EE2"/>
    <w:rsid w:val="00DB4C76"/>
    <w:rsid w:val="00DB5011"/>
    <w:rsid w:val="00DB557A"/>
    <w:rsid w:val="00DB676C"/>
    <w:rsid w:val="00DB685F"/>
    <w:rsid w:val="00DB710E"/>
    <w:rsid w:val="00DB728C"/>
    <w:rsid w:val="00DB7DBA"/>
    <w:rsid w:val="00DC0126"/>
    <w:rsid w:val="00DC02E0"/>
    <w:rsid w:val="00DC082A"/>
    <w:rsid w:val="00DC0AC7"/>
    <w:rsid w:val="00DC1217"/>
    <w:rsid w:val="00DC192B"/>
    <w:rsid w:val="00DC19E5"/>
    <w:rsid w:val="00DC1D0C"/>
    <w:rsid w:val="00DC2044"/>
    <w:rsid w:val="00DC20C3"/>
    <w:rsid w:val="00DC2383"/>
    <w:rsid w:val="00DC2444"/>
    <w:rsid w:val="00DC26A3"/>
    <w:rsid w:val="00DC2734"/>
    <w:rsid w:val="00DC3878"/>
    <w:rsid w:val="00DC39A5"/>
    <w:rsid w:val="00DC4D07"/>
    <w:rsid w:val="00DC51D3"/>
    <w:rsid w:val="00DC5622"/>
    <w:rsid w:val="00DC58FB"/>
    <w:rsid w:val="00DC59E4"/>
    <w:rsid w:val="00DC59F5"/>
    <w:rsid w:val="00DC62AA"/>
    <w:rsid w:val="00DC64E1"/>
    <w:rsid w:val="00DC68F1"/>
    <w:rsid w:val="00DC6F21"/>
    <w:rsid w:val="00DC7737"/>
    <w:rsid w:val="00DC7DD4"/>
    <w:rsid w:val="00DC7DD6"/>
    <w:rsid w:val="00DD0D0E"/>
    <w:rsid w:val="00DD0D38"/>
    <w:rsid w:val="00DD1981"/>
    <w:rsid w:val="00DD1B43"/>
    <w:rsid w:val="00DD1D95"/>
    <w:rsid w:val="00DD2117"/>
    <w:rsid w:val="00DD2488"/>
    <w:rsid w:val="00DD25C0"/>
    <w:rsid w:val="00DD2925"/>
    <w:rsid w:val="00DD2E46"/>
    <w:rsid w:val="00DD4573"/>
    <w:rsid w:val="00DD45A0"/>
    <w:rsid w:val="00DD4931"/>
    <w:rsid w:val="00DD4DC0"/>
    <w:rsid w:val="00DD5739"/>
    <w:rsid w:val="00DD6416"/>
    <w:rsid w:val="00DD6583"/>
    <w:rsid w:val="00DD69D0"/>
    <w:rsid w:val="00DD702A"/>
    <w:rsid w:val="00DD7323"/>
    <w:rsid w:val="00DD73CC"/>
    <w:rsid w:val="00DD784C"/>
    <w:rsid w:val="00DD79BB"/>
    <w:rsid w:val="00DD7F7D"/>
    <w:rsid w:val="00DE01C2"/>
    <w:rsid w:val="00DE05A9"/>
    <w:rsid w:val="00DE05B7"/>
    <w:rsid w:val="00DE06BA"/>
    <w:rsid w:val="00DE0762"/>
    <w:rsid w:val="00DE0A53"/>
    <w:rsid w:val="00DE0D3F"/>
    <w:rsid w:val="00DE182E"/>
    <w:rsid w:val="00DE2964"/>
    <w:rsid w:val="00DE298A"/>
    <w:rsid w:val="00DE2DCD"/>
    <w:rsid w:val="00DE3392"/>
    <w:rsid w:val="00DE342B"/>
    <w:rsid w:val="00DE3D16"/>
    <w:rsid w:val="00DE4485"/>
    <w:rsid w:val="00DE454D"/>
    <w:rsid w:val="00DE470A"/>
    <w:rsid w:val="00DE478D"/>
    <w:rsid w:val="00DE4886"/>
    <w:rsid w:val="00DE4906"/>
    <w:rsid w:val="00DE4E4B"/>
    <w:rsid w:val="00DE5942"/>
    <w:rsid w:val="00DE6ABE"/>
    <w:rsid w:val="00DE6CB1"/>
    <w:rsid w:val="00DE7014"/>
    <w:rsid w:val="00DE7758"/>
    <w:rsid w:val="00DE7826"/>
    <w:rsid w:val="00DE78A8"/>
    <w:rsid w:val="00DF0257"/>
    <w:rsid w:val="00DF04AD"/>
    <w:rsid w:val="00DF08E5"/>
    <w:rsid w:val="00DF09CC"/>
    <w:rsid w:val="00DF0CE2"/>
    <w:rsid w:val="00DF165D"/>
    <w:rsid w:val="00DF16F4"/>
    <w:rsid w:val="00DF1DC1"/>
    <w:rsid w:val="00DF25EF"/>
    <w:rsid w:val="00DF260B"/>
    <w:rsid w:val="00DF2CC1"/>
    <w:rsid w:val="00DF3275"/>
    <w:rsid w:val="00DF36E4"/>
    <w:rsid w:val="00DF43DD"/>
    <w:rsid w:val="00DF46CC"/>
    <w:rsid w:val="00DF4872"/>
    <w:rsid w:val="00DF49DF"/>
    <w:rsid w:val="00DF4BBF"/>
    <w:rsid w:val="00DF4CBC"/>
    <w:rsid w:val="00DF4D47"/>
    <w:rsid w:val="00DF4E0D"/>
    <w:rsid w:val="00DF55B5"/>
    <w:rsid w:val="00DF5676"/>
    <w:rsid w:val="00DF57E6"/>
    <w:rsid w:val="00DF65C2"/>
    <w:rsid w:val="00DF6869"/>
    <w:rsid w:val="00DF70F7"/>
    <w:rsid w:val="00DF72C3"/>
    <w:rsid w:val="00DF7A93"/>
    <w:rsid w:val="00DF7ED9"/>
    <w:rsid w:val="00DF7F8E"/>
    <w:rsid w:val="00E00191"/>
    <w:rsid w:val="00E00433"/>
    <w:rsid w:val="00E012F0"/>
    <w:rsid w:val="00E01E3B"/>
    <w:rsid w:val="00E022EB"/>
    <w:rsid w:val="00E02904"/>
    <w:rsid w:val="00E0291A"/>
    <w:rsid w:val="00E02A60"/>
    <w:rsid w:val="00E02CFF"/>
    <w:rsid w:val="00E0391E"/>
    <w:rsid w:val="00E04871"/>
    <w:rsid w:val="00E04F4A"/>
    <w:rsid w:val="00E05388"/>
    <w:rsid w:val="00E05A91"/>
    <w:rsid w:val="00E062B7"/>
    <w:rsid w:val="00E062CD"/>
    <w:rsid w:val="00E06458"/>
    <w:rsid w:val="00E068F9"/>
    <w:rsid w:val="00E06F05"/>
    <w:rsid w:val="00E07965"/>
    <w:rsid w:val="00E10D12"/>
    <w:rsid w:val="00E10F0D"/>
    <w:rsid w:val="00E11618"/>
    <w:rsid w:val="00E1236C"/>
    <w:rsid w:val="00E12561"/>
    <w:rsid w:val="00E1342F"/>
    <w:rsid w:val="00E14214"/>
    <w:rsid w:val="00E14489"/>
    <w:rsid w:val="00E147C4"/>
    <w:rsid w:val="00E156B0"/>
    <w:rsid w:val="00E15818"/>
    <w:rsid w:val="00E1654F"/>
    <w:rsid w:val="00E16C52"/>
    <w:rsid w:val="00E1708D"/>
    <w:rsid w:val="00E17E96"/>
    <w:rsid w:val="00E2031E"/>
    <w:rsid w:val="00E211B4"/>
    <w:rsid w:val="00E2180F"/>
    <w:rsid w:val="00E22027"/>
    <w:rsid w:val="00E220EF"/>
    <w:rsid w:val="00E221DD"/>
    <w:rsid w:val="00E2246A"/>
    <w:rsid w:val="00E2269C"/>
    <w:rsid w:val="00E22F75"/>
    <w:rsid w:val="00E238FF"/>
    <w:rsid w:val="00E23F93"/>
    <w:rsid w:val="00E24E5E"/>
    <w:rsid w:val="00E24EE1"/>
    <w:rsid w:val="00E24F1E"/>
    <w:rsid w:val="00E250E4"/>
    <w:rsid w:val="00E25831"/>
    <w:rsid w:val="00E25977"/>
    <w:rsid w:val="00E25BD3"/>
    <w:rsid w:val="00E25C89"/>
    <w:rsid w:val="00E25C96"/>
    <w:rsid w:val="00E25DDC"/>
    <w:rsid w:val="00E25E2D"/>
    <w:rsid w:val="00E26187"/>
    <w:rsid w:val="00E26637"/>
    <w:rsid w:val="00E26AD1"/>
    <w:rsid w:val="00E27405"/>
    <w:rsid w:val="00E2747D"/>
    <w:rsid w:val="00E274FE"/>
    <w:rsid w:val="00E304A3"/>
    <w:rsid w:val="00E307A7"/>
    <w:rsid w:val="00E30F2D"/>
    <w:rsid w:val="00E313B7"/>
    <w:rsid w:val="00E31675"/>
    <w:rsid w:val="00E31CFC"/>
    <w:rsid w:val="00E31E49"/>
    <w:rsid w:val="00E31ED8"/>
    <w:rsid w:val="00E32735"/>
    <w:rsid w:val="00E3274D"/>
    <w:rsid w:val="00E32760"/>
    <w:rsid w:val="00E338E2"/>
    <w:rsid w:val="00E339F6"/>
    <w:rsid w:val="00E350BA"/>
    <w:rsid w:val="00E362FD"/>
    <w:rsid w:val="00E36FF9"/>
    <w:rsid w:val="00E37679"/>
    <w:rsid w:val="00E406E4"/>
    <w:rsid w:val="00E40C14"/>
    <w:rsid w:val="00E40CB7"/>
    <w:rsid w:val="00E413F8"/>
    <w:rsid w:val="00E4174C"/>
    <w:rsid w:val="00E41FF2"/>
    <w:rsid w:val="00E42B16"/>
    <w:rsid w:val="00E4321A"/>
    <w:rsid w:val="00E43851"/>
    <w:rsid w:val="00E43B43"/>
    <w:rsid w:val="00E43CAE"/>
    <w:rsid w:val="00E442AB"/>
    <w:rsid w:val="00E44493"/>
    <w:rsid w:val="00E45093"/>
    <w:rsid w:val="00E45408"/>
    <w:rsid w:val="00E45772"/>
    <w:rsid w:val="00E458CB"/>
    <w:rsid w:val="00E45D32"/>
    <w:rsid w:val="00E45E1E"/>
    <w:rsid w:val="00E461C6"/>
    <w:rsid w:val="00E465EB"/>
    <w:rsid w:val="00E46879"/>
    <w:rsid w:val="00E468E1"/>
    <w:rsid w:val="00E4751B"/>
    <w:rsid w:val="00E47B00"/>
    <w:rsid w:val="00E509D8"/>
    <w:rsid w:val="00E514E1"/>
    <w:rsid w:val="00E51862"/>
    <w:rsid w:val="00E52728"/>
    <w:rsid w:val="00E5339B"/>
    <w:rsid w:val="00E534F7"/>
    <w:rsid w:val="00E54421"/>
    <w:rsid w:val="00E547B0"/>
    <w:rsid w:val="00E54D65"/>
    <w:rsid w:val="00E5529D"/>
    <w:rsid w:val="00E55DAF"/>
    <w:rsid w:val="00E55FE9"/>
    <w:rsid w:val="00E56378"/>
    <w:rsid w:val="00E5666A"/>
    <w:rsid w:val="00E56BEE"/>
    <w:rsid w:val="00E57069"/>
    <w:rsid w:val="00E572A2"/>
    <w:rsid w:val="00E57648"/>
    <w:rsid w:val="00E57FC3"/>
    <w:rsid w:val="00E60589"/>
    <w:rsid w:val="00E60A04"/>
    <w:rsid w:val="00E60D85"/>
    <w:rsid w:val="00E60D8C"/>
    <w:rsid w:val="00E61052"/>
    <w:rsid w:val="00E612CE"/>
    <w:rsid w:val="00E612D6"/>
    <w:rsid w:val="00E61F37"/>
    <w:rsid w:val="00E61F5D"/>
    <w:rsid w:val="00E61FDA"/>
    <w:rsid w:val="00E625E9"/>
    <w:rsid w:val="00E62669"/>
    <w:rsid w:val="00E62B0A"/>
    <w:rsid w:val="00E630C0"/>
    <w:rsid w:val="00E6362B"/>
    <w:rsid w:val="00E63858"/>
    <w:rsid w:val="00E63E94"/>
    <w:rsid w:val="00E64020"/>
    <w:rsid w:val="00E6466A"/>
    <w:rsid w:val="00E6475D"/>
    <w:rsid w:val="00E649EB"/>
    <w:rsid w:val="00E652EA"/>
    <w:rsid w:val="00E655B9"/>
    <w:rsid w:val="00E666C5"/>
    <w:rsid w:val="00E67083"/>
    <w:rsid w:val="00E676CD"/>
    <w:rsid w:val="00E6794F"/>
    <w:rsid w:val="00E67CCC"/>
    <w:rsid w:val="00E70E5C"/>
    <w:rsid w:val="00E70FF0"/>
    <w:rsid w:val="00E712BE"/>
    <w:rsid w:val="00E712E6"/>
    <w:rsid w:val="00E7152F"/>
    <w:rsid w:val="00E71E3C"/>
    <w:rsid w:val="00E729AE"/>
    <w:rsid w:val="00E73B3D"/>
    <w:rsid w:val="00E73DAF"/>
    <w:rsid w:val="00E74223"/>
    <w:rsid w:val="00E74958"/>
    <w:rsid w:val="00E752A8"/>
    <w:rsid w:val="00E75495"/>
    <w:rsid w:val="00E75763"/>
    <w:rsid w:val="00E75899"/>
    <w:rsid w:val="00E75920"/>
    <w:rsid w:val="00E75C14"/>
    <w:rsid w:val="00E7604B"/>
    <w:rsid w:val="00E762E7"/>
    <w:rsid w:val="00E7635F"/>
    <w:rsid w:val="00E7645B"/>
    <w:rsid w:val="00E7684D"/>
    <w:rsid w:val="00E76B30"/>
    <w:rsid w:val="00E76C77"/>
    <w:rsid w:val="00E80483"/>
    <w:rsid w:val="00E8086D"/>
    <w:rsid w:val="00E80F42"/>
    <w:rsid w:val="00E81D81"/>
    <w:rsid w:val="00E82004"/>
    <w:rsid w:val="00E824CD"/>
    <w:rsid w:val="00E8253B"/>
    <w:rsid w:val="00E8289E"/>
    <w:rsid w:val="00E838B2"/>
    <w:rsid w:val="00E83919"/>
    <w:rsid w:val="00E83CB0"/>
    <w:rsid w:val="00E84954"/>
    <w:rsid w:val="00E84A34"/>
    <w:rsid w:val="00E8557F"/>
    <w:rsid w:val="00E85935"/>
    <w:rsid w:val="00E85D76"/>
    <w:rsid w:val="00E85D87"/>
    <w:rsid w:val="00E8689D"/>
    <w:rsid w:val="00E86E8F"/>
    <w:rsid w:val="00E875F1"/>
    <w:rsid w:val="00E879AA"/>
    <w:rsid w:val="00E87C48"/>
    <w:rsid w:val="00E90288"/>
    <w:rsid w:val="00E90441"/>
    <w:rsid w:val="00E905AF"/>
    <w:rsid w:val="00E90951"/>
    <w:rsid w:val="00E919F4"/>
    <w:rsid w:val="00E91C02"/>
    <w:rsid w:val="00E91E7C"/>
    <w:rsid w:val="00E920FF"/>
    <w:rsid w:val="00E923D9"/>
    <w:rsid w:val="00E926E1"/>
    <w:rsid w:val="00E93774"/>
    <w:rsid w:val="00E93A2F"/>
    <w:rsid w:val="00E93BA2"/>
    <w:rsid w:val="00E940C5"/>
    <w:rsid w:val="00E942B8"/>
    <w:rsid w:val="00E947B6"/>
    <w:rsid w:val="00E948C7"/>
    <w:rsid w:val="00E94A25"/>
    <w:rsid w:val="00E94EFF"/>
    <w:rsid w:val="00E9531B"/>
    <w:rsid w:val="00E955C4"/>
    <w:rsid w:val="00E9579C"/>
    <w:rsid w:val="00E95947"/>
    <w:rsid w:val="00E959C4"/>
    <w:rsid w:val="00E95B5F"/>
    <w:rsid w:val="00E95D6C"/>
    <w:rsid w:val="00E9649C"/>
    <w:rsid w:val="00E96625"/>
    <w:rsid w:val="00E96766"/>
    <w:rsid w:val="00E97EDB"/>
    <w:rsid w:val="00EA0FD4"/>
    <w:rsid w:val="00EA185D"/>
    <w:rsid w:val="00EA1CB9"/>
    <w:rsid w:val="00EA1FAF"/>
    <w:rsid w:val="00EA303E"/>
    <w:rsid w:val="00EA33D5"/>
    <w:rsid w:val="00EA367F"/>
    <w:rsid w:val="00EA38F9"/>
    <w:rsid w:val="00EA3DB2"/>
    <w:rsid w:val="00EA40D7"/>
    <w:rsid w:val="00EA40EC"/>
    <w:rsid w:val="00EA4DC7"/>
    <w:rsid w:val="00EA522D"/>
    <w:rsid w:val="00EA58FB"/>
    <w:rsid w:val="00EA5ABA"/>
    <w:rsid w:val="00EA5B4F"/>
    <w:rsid w:val="00EA5CA5"/>
    <w:rsid w:val="00EA6093"/>
    <w:rsid w:val="00EA6EDA"/>
    <w:rsid w:val="00EA6F62"/>
    <w:rsid w:val="00EA7398"/>
    <w:rsid w:val="00EA7678"/>
    <w:rsid w:val="00EA7AC9"/>
    <w:rsid w:val="00EA7ADC"/>
    <w:rsid w:val="00EB012A"/>
    <w:rsid w:val="00EB04D5"/>
    <w:rsid w:val="00EB066D"/>
    <w:rsid w:val="00EB088A"/>
    <w:rsid w:val="00EB0B50"/>
    <w:rsid w:val="00EB0CC0"/>
    <w:rsid w:val="00EB0E28"/>
    <w:rsid w:val="00EB0F8E"/>
    <w:rsid w:val="00EB1925"/>
    <w:rsid w:val="00EB1AC9"/>
    <w:rsid w:val="00EB1FC1"/>
    <w:rsid w:val="00EB25C0"/>
    <w:rsid w:val="00EB2D5C"/>
    <w:rsid w:val="00EB3263"/>
    <w:rsid w:val="00EB37C9"/>
    <w:rsid w:val="00EB415C"/>
    <w:rsid w:val="00EB499D"/>
    <w:rsid w:val="00EB4FD1"/>
    <w:rsid w:val="00EB4FD3"/>
    <w:rsid w:val="00EB511A"/>
    <w:rsid w:val="00EB5AC7"/>
    <w:rsid w:val="00EB5AD3"/>
    <w:rsid w:val="00EB6622"/>
    <w:rsid w:val="00EB6751"/>
    <w:rsid w:val="00EB6A13"/>
    <w:rsid w:val="00EB6E34"/>
    <w:rsid w:val="00EB6F69"/>
    <w:rsid w:val="00EB752E"/>
    <w:rsid w:val="00EC01E8"/>
    <w:rsid w:val="00EC0C21"/>
    <w:rsid w:val="00EC0CE8"/>
    <w:rsid w:val="00EC131E"/>
    <w:rsid w:val="00EC1B3C"/>
    <w:rsid w:val="00EC1BE0"/>
    <w:rsid w:val="00EC227C"/>
    <w:rsid w:val="00EC258B"/>
    <w:rsid w:val="00EC277F"/>
    <w:rsid w:val="00EC2B7B"/>
    <w:rsid w:val="00EC2FCC"/>
    <w:rsid w:val="00EC33B2"/>
    <w:rsid w:val="00EC3855"/>
    <w:rsid w:val="00EC4144"/>
    <w:rsid w:val="00EC4406"/>
    <w:rsid w:val="00EC5587"/>
    <w:rsid w:val="00EC5655"/>
    <w:rsid w:val="00EC5821"/>
    <w:rsid w:val="00EC6382"/>
    <w:rsid w:val="00EC6475"/>
    <w:rsid w:val="00EC64D8"/>
    <w:rsid w:val="00EC6A49"/>
    <w:rsid w:val="00EC6B3A"/>
    <w:rsid w:val="00EC6DDB"/>
    <w:rsid w:val="00EC72C6"/>
    <w:rsid w:val="00EC7C1F"/>
    <w:rsid w:val="00EC7D5D"/>
    <w:rsid w:val="00ED0151"/>
    <w:rsid w:val="00ED0180"/>
    <w:rsid w:val="00ED026D"/>
    <w:rsid w:val="00ED03D1"/>
    <w:rsid w:val="00ED053D"/>
    <w:rsid w:val="00ED0B29"/>
    <w:rsid w:val="00ED0B80"/>
    <w:rsid w:val="00ED0C97"/>
    <w:rsid w:val="00ED0FB6"/>
    <w:rsid w:val="00ED15EA"/>
    <w:rsid w:val="00ED1DA6"/>
    <w:rsid w:val="00ED2035"/>
    <w:rsid w:val="00ED29B7"/>
    <w:rsid w:val="00ED31FD"/>
    <w:rsid w:val="00ED3DA9"/>
    <w:rsid w:val="00ED3FA1"/>
    <w:rsid w:val="00ED464E"/>
    <w:rsid w:val="00ED4B51"/>
    <w:rsid w:val="00ED5CDE"/>
    <w:rsid w:val="00ED66D0"/>
    <w:rsid w:val="00ED7190"/>
    <w:rsid w:val="00ED7674"/>
    <w:rsid w:val="00ED76C7"/>
    <w:rsid w:val="00ED77CC"/>
    <w:rsid w:val="00EE004A"/>
    <w:rsid w:val="00EE098C"/>
    <w:rsid w:val="00EE0C83"/>
    <w:rsid w:val="00EE0E4E"/>
    <w:rsid w:val="00EE110F"/>
    <w:rsid w:val="00EE1133"/>
    <w:rsid w:val="00EE1D66"/>
    <w:rsid w:val="00EE2526"/>
    <w:rsid w:val="00EE25A0"/>
    <w:rsid w:val="00EE2624"/>
    <w:rsid w:val="00EE27F3"/>
    <w:rsid w:val="00EE2AFE"/>
    <w:rsid w:val="00EE2F96"/>
    <w:rsid w:val="00EE2FA2"/>
    <w:rsid w:val="00EE3218"/>
    <w:rsid w:val="00EE389B"/>
    <w:rsid w:val="00EE3DCB"/>
    <w:rsid w:val="00EE4144"/>
    <w:rsid w:val="00EE4147"/>
    <w:rsid w:val="00EE47DD"/>
    <w:rsid w:val="00EE4B7F"/>
    <w:rsid w:val="00EE4FE0"/>
    <w:rsid w:val="00EE5A8C"/>
    <w:rsid w:val="00EE5D59"/>
    <w:rsid w:val="00EE620B"/>
    <w:rsid w:val="00EE6443"/>
    <w:rsid w:val="00EE65BE"/>
    <w:rsid w:val="00EE6E60"/>
    <w:rsid w:val="00EE784C"/>
    <w:rsid w:val="00EE7DFA"/>
    <w:rsid w:val="00EF00DC"/>
    <w:rsid w:val="00EF0458"/>
    <w:rsid w:val="00EF049F"/>
    <w:rsid w:val="00EF0DA7"/>
    <w:rsid w:val="00EF10CA"/>
    <w:rsid w:val="00EF1385"/>
    <w:rsid w:val="00EF17A0"/>
    <w:rsid w:val="00EF1959"/>
    <w:rsid w:val="00EF1AE9"/>
    <w:rsid w:val="00EF2BCD"/>
    <w:rsid w:val="00EF2C3A"/>
    <w:rsid w:val="00EF2D31"/>
    <w:rsid w:val="00EF2E82"/>
    <w:rsid w:val="00EF33CE"/>
    <w:rsid w:val="00EF355A"/>
    <w:rsid w:val="00EF38AC"/>
    <w:rsid w:val="00EF3C84"/>
    <w:rsid w:val="00EF3CC2"/>
    <w:rsid w:val="00EF3E39"/>
    <w:rsid w:val="00EF40A9"/>
    <w:rsid w:val="00EF486C"/>
    <w:rsid w:val="00EF4E09"/>
    <w:rsid w:val="00EF5222"/>
    <w:rsid w:val="00EF536F"/>
    <w:rsid w:val="00EF670A"/>
    <w:rsid w:val="00EF7536"/>
    <w:rsid w:val="00EF75B2"/>
    <w:rsid w:val="00EF7A87"/>
    <w:rsid w:val="00EF7AB6"/>
    <w:rsid w:val="00EF7F3B"/>
    <w:rsid w:val="00F00112"/>
    <w:rsid w:val="00F008A3"/>
    <w:rsid w:val="00F008DE"/>
    <w:rsid w:val="00F00C88"/>
    <w:rsid w:val="00F00E45"/>
    <w:rsid w:val="00F0132E"/>
    <w:rsid w:val="00F017BE"/>
    <w:rsid w:val="00F01969"/>
    <w:rsid w:val="00F01B66"/>
    <w:rsid w:val="00F01C0D"/>
    <w:rsid w:val="00F02FA9"/>
    <w:rsid w:val="00F03B41"/>
    <w:rsid w:val="00F03B67"/>
    <w:rsid w:val="00F03DB5"/>
    <w:rsid w:val="00F04644"/>
    <w:rsid w:val="00F04AEF"/>
    <w:rsid w:val="00F04BE2"/>
    <w:rsid w:val="00F053B5"/>
    <w:rsid w:val="00F055A1"/>
    <w:rsid w:val="00F0560D"/>
    <w:rsid w:val="00F05799"/>
    <w:rsid w:val="00F057B2"/>
    <w:rsid w:val="00F05B57"/>
    <w:rsid w:val="00F05BF2"/>
    <w:rsid w:val="00F0614F"/>
    <w:rsid w:val="00F062FC"/>
    <w:rsid w:val="00F0655D"/>
    <w:rsid w:val="00F06C3E"/>
    <w:rsid w:val="00F06E18"/>
    <w:rsid w:val="00F073A3"/>
    <w:rsid w:val="00F074C9"/>
    <w:rsid w:val="00F07CC1"/>
    <w:rsid w:val="00F10097"/>
    <w:rsid w:val="00F10269"/>
    <w:rsid w:val="00F10390"/>
    <w:rsid w:val="00F105F7"/>
    <w:rsid w:val="00F11E09"/>
    <w:rsid w:val="00F123B3"/>
    <w:rsid w:val="00F131FA"/>
    <w:rsid w:val="00F13336"/>
    <w:rsid w:val="00F13656"/>
    <w:rsid w:val="00F13B60"/>
    <w:rsid w:val="00F144F7"/>
    <w:rsid w:val="00F14A7C"/>
    <w:rsid w:val="00F1579B"/>
    <w:rsid w:val="00F163C8"/>
    <w:rsid w:val="00F16ADC"/>
    <w:rsid w:val="00F16AEE"/>
    <w:rsid w:val="00F16CCB"/>
    <w:rsid w:val="00F16CD7"/>
    <w:rsid w:val="00F17017"/>
    <w:rsid w:val="00F200EA"/>
    <w:rsid w:val="00F20C97"/>
    <w:rsid w:val="00F212F7"/>
    <w:rsid w:val="00F21652"/>
    <w:rsid w:val="00F22C55"/>
    <w:rsid w:val="00F235A5"/>
    <w:rsid w:val="00F235C9"/>
    <w:rsid w:val="00F23BE0"/>
    <w:rsid w:val="00F24604"/>
    <w:rsid w:val="00F249A8"/>
    <w:rsid w:val="00F24A43"/>
    <w:rsid w:val="00F25254"/>
    <w:rsid w:val="00F25971"/>
    <w:rsid w:val="00F25A78"/>
    <w:rsid w:val="00F2697E"/>
    <w:rsid w:val="00F26BB0"/>
    <w:rsid w:val="00F26E68"/>
    <w:rsid w:val="00F26FEE"/>
    <w:rsid w:val="00F275DD"/>
    <w:rsid w:val="00F278B9"/>
    <w:rsid w:val="00F279C9"/>
    <w:rsid w:val="00F27B0E"/>
    <w:rsid w:val="00F27F02"/>
    <w:rsid w:val="00F30E16"/>
    <w:rsid w:val="00F30FCF"/>
    <w:rsid w:val="00F31BB6"/>
    <w:rsid w:val="00F32054"/>
    <w:rsid w:val="00F32616"/>
    <w:rsid w:val="00F329DC"/>
    <w:rsid w:val="00F32AF5"/>
    <w:rsid w:val="00F32C26"/>
    <w:rsid w:val="00F33010"/>
    <w:rsid w:val="00F33345"/>
    <w:rsid w:val="00F33AE6"/>
    <w:rsid w:val="00F33D85"/>
    <w:rsid w:val="00F33E69"/>
    <w:rsid w:val="00F33FCE"/>
    <w:rsid w:val="00F34B2F"/>
    <w:rsid w:val="00F34CE3"/>
    <w:rsid w:val="00F34DB0"/>
    <w:rsid w:val="00F3535A"/>
    <w:rsid w:val="00F3563A"/>
    <w:rsid w:val="00F357D2"/>
    <w:rsid w:val="00F35CCE"/>
    <w:rsid w:val="00F360CC"/>
    <w:rsid w:val="00F361B0"/>
    <w:rsid w:val="00F369A9"/>
    <w:rsid w:val="00F36DBE"/>
    <w:rsid w:val="00F3761E"/>
    <w:rsid w:val="00F40BFE"/>
    <w:rsid w:val="00F41128"/>
    <w:rsid w:val="00F4148A"/>
    <w:rsid w:val="00F418E9"/>
    <w:rsid w:val="00F41A8A"/>
    <w:rsid w:val="00F4258B"/>
    <w:rsid w:val="00F42AD2"/>
    <w:rsid w:val="00F4308B"/>
    <w:rsid w:val="00F43A93"/>
    <w:rsid w:val="00F43B14"/>
    <w:rsid w:val="00F44A1A"/>
    <w:rsid w:val="00F45235"/>
    <w:rsid w:val="00F45332"/>
    <w:rsid w:val="00F45B96"/>
    <w:rsid w:val="00F465BD"/>
    <w:rsid w:val="00F46955"/>
    <w:rsid w:val="00F46A74"/>
    <w:rsid w:val="00F46A98"/>
    <w:rsid w:val="00F46E45"/>
    <w:rsid w:val="00F46FBD"/>
    <w:rsid w:val="00F47007"/>
    <w:rsid w:val="00F473FD"/>
    <w:rsid w:val="00F47ABA"/>
    <w:rsid w:val="00F5068A"/>
    <w:rsid w:val="00F5085D"/>
    <w:rsid w:val="00F50BE1"/>
    <w:rsid w:val="00F51C5F"/>
    <w:rsid w:val="00F52773"/>
    <w:rsid w:val="00F53AE8"/>
    <w:rsid w:val="00F54269"/>
    <w:rsid w:val="00F54E30"/>
    <w:rsid w:val="00F55069"/>
    <w:rsid w:val="00F551CF"/>
    <w:rsid w:val="00F553D5"/>
    <w:rsid w:val="00F5636C"/>
    <w:rsid w:val="00F56B38"/>
    <w:rsid w:val="00F5717B"/>
    <w:rsid w:val="00F57744"/>
    <w:rsid w:val="00F61449"/>
    <w:rsid w:val="00F61F41"/>
    <w:rsid w:val="00F63B46"/>
    <w:rsid w:val="00F63F00"/>
    <w:rsid w:val="00F642D2"/>
    <w:rsid w:val="00F64760"/>
    <w:rsid w:val="00F64F83"/>
    <w:rsid w:val="00F66327"/>
    <w:rsid w:val="00F666FF"/>
    <w:rsid w:val="00F668A1"/>
    <w:rsid w:val="00F669C5"/>
    <w:rsid w:val="00F66A1F"/>
    <w:rsid w:val="00F66F36"/>
    <w:rsid w:val="00F670D9"/>
    <w:rsid w:val="00F67287"/>
    <w:rsid w:val="00F67493"/>
    <w:rsid w:val="00F67B9A"/>
    <w:rsid w:val="00F67DEB"/>
    <w:rsid w:val="00F705DA"/>
    <w:rsid w:val="00F71287"/>
    <w:rsid w:val="00F71774"/>
    <w:rsid w:val="00F718A8"/>
    <w:rsid w:val="00F71BD2"/>
    <w:rsid w:val="00F7201B"/>
    <w:rsid w:val="00F72A5F"/>
    <w:rsid w:val="00F72AD0"/>
    <w:rsid w:val="00F7312D"/>
    <w:rsid w:val="00F7347B"/>
    <w:rsid w:val="00F737D6"/>
    <w:rsid w:val="00F73CC3"/>
    <w:rsid w:val="00F74351"/>
    <w:rsid w:val="00F7461F"/>
    <w:rsid w:val="00F747D4"/>
    <w:rsid w:val="00F74B50"/>
    <w:rsid w:val="00F74E2D"/>
    <w:rsid w:val="00F7532D"/>
    <w:rsid w:val="00F76287"/>
    <w:rsid w:val="00F762D0"/>
    <w:rsid w:val="00F77F31"/>
    <w:rsid w:val="00F77FB9"/>
    <w:rsid w:val="00F801F9"/>
    <w:rsid w:val="00F8052B"/>
    <w:rsid w:val="00F80B46"/>
    <w:rsid w:val="00F80F0D"/>
    <w:rsid w:val="00F81544"/>
    <w:rsid w:val="00F81AE3"/>
    <w:rsid w:val="00F81BAC"/>
    <w:rsid w:val="00F8293A"/>
    <w:rsid w:val="00F83A02"/>
    <w:rsid w:val="00F84093"/>
    <w:rsid w:val="00F84274"/>
    <w:rsid w:val="00F842C0"/>
    <w:rsid w:val="00F84A81"/>
    <w:rsid w:val="00F84ACA"/>
    <w:rsid w:val="00F84DC2"/>
    <w:rsid w:val="00F85D7F"/>
    <w:rsid w:val="00F8638C"/>
    <w:rsid w:val="00F875EB"/>
    <w:rsid w:val="00F87646"/>
    <w:rsid w:val="00F90186"/>
    <w:rsid w:val="00F904F9"/>
    <w:rsid w:val="00F90833"/>
    <w:rsid w:val="00F9096F"/>
    <w:rsid w:val="00F90B67"/>
    <w:rsid w:val="00F90F89"/>
    <w:rsid w:val="00F91397"/>
    <w:rsid w:val="00F917ED"/>
    <w:rsid w:val="00F91ED1"/>
    <w:rsid w:val="00F92E94"/>
    <w:rsid w:val="00F931A0"/>
    <w:rsid w:val="00F931D4"/>
    <w:rsid w:val="00F93FA5"/>
    <w:rsid w:val="00F9426F"/>
    <w:rsid w:val="00F94367"/>
    <w:rsid w:val="00F9477A"/>
    <w:rsid w:val="00F95455"/>
    <w:rsid w:val="00F9551B"/>
    <w:rsid w:val="00F95730"/>
    <w:rsid w:val="00F95D76"/>
    <w:rsid w:val="00F9647E"/>
    <w:rsid w:val="00F968AD"/>
    <w:rsid w:val="00F9725B"/>
    <w:rsid w:val="00F97369"/>
    <w:rsid w:val="00F97E93"/>
    <w:rsid w:val="00F97FB4"/>
    <w:rsid w:val="00FA0BB1"/>
    <w:rsid w:val="00FA0C74"/>
    <w:rsid w:val="00FA1A08"/>
    <w:rsid w:val="00FA1A24"/>
    <w:rsid w:val="00FA1A56"/>
    <w:rsid w:val="00FA2753"/>
    <w:rsid w:val="00FA27A1"/>
    <w:rsid w:val="00FA2AC8"/>
    <w:rsid w:val="00FA2E6B"/>
    <w:rsid w:val="00FA2FC6"/>
    <w:rsid w:val="00FA329B"/>
    <w:rsid w:val="00FA3FDD"/>
    <w:rsid w:val="00FA6D37"/>
    <w:rsid w:val="00FA6E9D"/>
    <w:rsid w:val="00FA710C"/>
    <w:rsid w:val="00FA72E2"/>
    <w:rsid w:val="00FA72EC"/>
    <w:rsid w:val="00FA7E29"/>
    <w:rsid w:val="00FA7FC3"/>
    <w:rsid w:val="00FB0087"/>
    <w:rsid w:val="00FB079E"/>
    <w:rsid w:val="00FB1249"/>
    <w:rsid w:val="00FB135C"/>
    <w:rsid w:val="00FB1E90"/>
    <w:rsid w:val="00FB202A"/>
    <w:rsid w:val="00FB202F"/>
    <w:rsid w:val="00FB2055"/>
    <w:rsid w:val="00FB26C3"/>
    <w:rsid w:val="00FB2701"/>
    <w:rsid w:val="00FB2D56"/>
    <w:rsid w:val="00FB2DA1"/>
    <w:rsid w:val="00FB3101"/>
    <w:rsid w:val="00FB4494"/>
    <w:rsid w:val="00FB4D90"/>
    <w:rsid w:val="00FB5196"/>
    <w:rsid w:val="00FB601A"/>
    <w:rsid w:val="00FB68FA"/>
    <w:rsid w:val="00FB6A98"/>
    <w:rsid w:val="00FB6A9F"/>
    <w:rsid w:val="00FB71DE"/>
    <w:rsid w:val="00FB735E"/>
    <w:rsid w:val="00FB752F"/>
    <w:rsid w:val="00FB783F"/>
    <w:rsid w:val="00FB7AC5"/>
    <w:rsid w:val="00FC05E8"/>
    <w:rsid w:val="00FC06D8"/>
    <w:rsid w:val="00FC09DE"/>
    <w:rsid w:val="00FC0B88"/>
    <w:rsid w:val="00FC0F33"/>
    <w:rsid w:val="00FC142D"/>
    <w:rsid w:val="00FC19F9"/>
    <w:rsid w:val="00FC2223"/>
    <w:rsid w:val="00FC23FC"/>
    <w:rsid w:val="00FC26AD"/>
    <w:rsid w:val="00FC2DA6"/>
    <w:rsid w:val="00FC3BB4"/>
    <w:rsid w:val="00FC3C1A"/>
    <w:rsid w:val="00FC42B8"/>
    <w:rsid w:val="00FC4362"/>
    <w:rsid w:val="00FC46AB"/>
    <w:rsid w:val="00FC4D1B"/>
    <w:rsid w:val="00FC5057"/>
    <w:rsid w:val="00FC74AB"/>
    <w:rsid w:val="00FC78E5"/>
    <w:rsid w:val="00FC7A47"/>
    <w:rsid w:val="00FC7ED8"/>
    <w:rsid w:val="00FD0A0F"/>
    <w:rsid w:val="00FD16FC"/>
    <w:rsid w:val="00FD1F37"/>
    <w:rsid w:val="00FD20DB"/>
    <w:rsid w:val="00FD2B6E"/>
    <w:rsid w:val="00FD32F7"/>
    <w:rsid w:val="00FD3985"/>
    <w:rsid w:val="00FD3B66"/>
    <w:rsid w:val="00FD45AD"/>
    <w:rsid w:val="00FD4673"/>
    <w:rsid w:val="00FD4B28"/>
    <w:rsid w:val="00FD5281"/>
    <w:rsid w:val="00FD60D3"/>
    <w:rsid w:val="00FD618F"/>
    <w:rsid w:val="00FD6878"/>
    <w:rsid w:val="00FD6D65"/>
    <w:rsid w:val="00FD74E1"/>
    <w:rsid w:val="00FD7BB0"/>
    <w:rsid w:val="00FE0261"/>
    <w:rsid w:val="00FE0473"/>
    <w:rsid w:val="00FE0C2C"/>
    <w:rsid w:val="00FE0C9A"/>
    <w:rsid w:val="00FE153D"/>
    <w:rsid w:val="00FE1546"/>
    <w:rsid w:val="00FE197C"/>
    <w:rsid w:val="00FE2485"/>
    <w:rsid w:val="00FE2671"/>
    <w:rsid w:val="00FE3565"/>
    <w:rsid w:val="00FE4214"/>
    <w:rsid w:val="00FE42DD"/>
    <w:rsid w:val="00FE430A"/>
    <w:rsid w:val="00FE4BF3"/>
    <w:rsid w:val="00FE4D70"/>
    <w:rsid w:val="00FE51F6"/>
    <w:rsid w:val="00FE52C6"/>
    <w:rsid w:val="00FE565B"/>
    <w:rsid w:val="00FE5835"/>
    <w:rsid w:val="00FE5EC8"/>
    <w:rsid w:val="00FE6D74"/>
    <w:rsid w:val="00FE7120"/>
    <w:rsid w:val="00FE7138"/>
    <w:rsid w:val="00FE75FF"/>
    <w:rsid w:val="00FE78FB"/>
    <w:rsid w:val="00FE7C46"/>
    <w:rsid w:val="00FE7D2B"/>
    <w:rsid w:val="00FF0780"/>
    <w:rsid w:val="00FF0FA3"/>
    <w:rsid w:val="00FF2527"/>
    <w:rsid w:val="00FF40D6"/>
    <w:rsid w:val="00FF4206"/>
    <w:rsid w:val="00FF44D1"/>
    <w:rsid w:val="00FF485F"/>
    <w:rsid w:val="00FF4C34"/>
    <w:rsid w:val="00FF4E49"/>
    <w:rsid w:val="00FF4F35"/>
    <w:rsid w:val="00FF5AD9"/>
    <w:rsid w:val="00FF621B"/>
    <w:rsid w:val="00FF657D"/>
    <w:rsid w:val="00FF7011"/>
    <w:rsid w:val="00FF725F"/>
    <w:rsid w:val="0139C45C"/>
    <w:rsid w:val="01416A61"/>
    <w:rsid w:val="014C246F"/>
    <w:rsid w:val="015FAA5D"/>
    <w:rsid w:val="0182FA36"/>
    <w:rsid w:val="019472EA"/>
    <w:rsid w:val="01CC0654"/>
    <w:rsid w:val="01D4729C"/>
    <w:rsid w:val="01F67E20"/>
    <w:rsid w:val="0213FDA7"/>
    <w:rsid w:val="02585718"/>
    <w:rsid w:val="02868CCC"/>
    <w:rsid w:val="0297D7F9"/>
    <w:rsid w:val="02B27544"/>
    <w:rsid w:val="02DFB3CF"/>
    <w:rsid w:val="02FCA38D"/>
    <w:rsid w:val="03312F0E"/>
    <w:rsid w:val="035839D9"/>
    <w:rsid w:val="039B5406"/>
    <w:rsid w:val="03BDAB86"/>
    <w:rsid w:val="0491FE71"/>
    <w:rsid w:val="04D82CAC"/>
    <w:rsid w:val="053FDFA4"/>
    <w:rsid w:val="05571DFD"/>
    <w:rsid w:val="05CBEE1F"/>
    <w:rsid w:val="05E6273D"/>
    <w:rsid w:val="05ECC1DD"/>
    <w:rsid w:val="05EEE263"/>
    <w:rsid w:val="062C453E"/>
    <w:rsid w:val="06527E02"/>
    <w:rsid w:val="0669A9F0"/>
    <w:rsid w:val="067FE87B"/>
    <w:rsid w:val="068B71E0"/>
    <w:rsid w:val="06AA1867"/>
    <w:rsid w:val="06B936F6"/>
    <w:rsid w:val="06D5CCBB"/>
    <w:rsid w:val="06E2FCDC"/>
    <w:rsid w:val="06EB340F"/>
    <w:rsid w:val="071DAA71"/>
    <w:rsid w:val="071DF581"/>
    <w:rsid w:val="071F1BA2"/>
    <w:rsid w:val="07493E52"/>
    <w:rsid w:val="074F2783"/>
    <w:rsid w:val="07E61CB4"/>
    <w:rsid w:val="083C5776"/>
    <w:rsid w:val="0848F357"/>
    <w:rsid w:val="087151A5"/>
    <w:rsid w:val="08773486"/>
    <w:rsid w:val="08777E07"/>
    <w:rsid w:val="08B0F2C0"/>
    <w:rsid w:val="08BD83B8"/>
    <w:rsid w:val="08F6A08A"/>
    <w:rsid w:val="09419D12"/>
    <w:rsid w:val="097657E4"/>
    <w:rsid w:val="09A4713E"/>
    <w:rsid w:val="09C35D45"/>
    <w:rsid w:val="0A031C7C"/>
    <w:rsid w:val="0A060F95"/>
    <w:rsid w:val="0ACB8623"/>
    <w:rsid w:val="0ADA1714"/>
    <w:rsid w:val="0AFBEA5E"/>
    <w:rsid w:val="0B026FFA"/>
    <w:rsid w:val="0B5834BB"/>
    <w:rsid w:val="0B5B736E"/>
    <w:rsid w:val="0B689A56"/>
    <w:rsid w:val="0B890087"/>
    <w:rsid w:val="0BA29F72"/>
    <w:rsid w:val="0BADC6B1"/>
    <w:rsid w:val="0BEA789D"/>
    <w:rsid w:val="0C0877D0"/>
    <w:rsid w:val="0C2491BB"/>
    <w:rsid w:val="0C564EC4"/>
    <w:rsid w:val="0C78A814"/>
    <w:rsid w:val="0C827C11"/>
    <w:rsid w:val="0CDC72D7"/>
    <w:rsid w:val="0D25B521"/>
    <w:rsid w:val="0D6762D1"/>
    <w:rsid w:val="0D7E2E19"/>
    <w:rsid w:val="0D91B48C"/>
    <w:rsid w:val="0DBCA05C"/>
    <w:rsid w:val="0E155F00"/>
    <w:rsid w:val="0E30CF0C"/>
    <w:rsid w:val="0E327D9A"/>
    <w:rsid w:val="0E4D975F"/>
    <w:rsid w:val="0E5D615C"/>
    <w:rsid w:val="0E75ECFE"/>
    <w:rsid w:val="0E8E9FA0"/>
    <w:rsid w:val="0ED2B535"/>
    <w:rsid w:val="0F313479"/>
    <w:rsid w:val="0F3E7A8C"/>
    <w:rsid w:val="0F5AB0EA"/>
    <w:rsid w:val="0F84DFEE"/>
    <w:rsid w:val="0F962BC3"/>
    <w:rsid w:val="0FA78D8F"/>
    <w:rsid w:val="0FAD8B9B"/>
    <w:rsid w:val="0FB2FF31"/>
    <w:rsid w:val="0FB53DAD"/>
    <w:rsid w:val="0FC94140"/>
    <w:rsid w:val="101A6AEA"/>
    <w:rsid w:val="101D23E6"/>
    <w:rsid w:val="1025130A"/>
    <w:rsid w:val="1058F147"/>
    <w:rsid w:val="10CD84B9"/>
    <w:rsid w:val="10CDE9F3"/>
    <w:rsid w:val="10E8EF16"/>
    <w:rsid w:val="11511572"/>
    <w:rsid w:val="1194E7EF"/>
    <w:rsid w:val="11C98790"/>
    <w:rsid w:val="11E93A4C"/>
    <w:rsid w:val="11F9F496"/>
    <w:rsid w:val="1232D134"/>
    <w:rsid w:val="12409D8C"/>
    <w:rsid w:val="124167AA"/>
    <w:rsid w:val="12487DE6"/>
    <w:rsid w:val="129461E5"/>
    <w:rsid w:val="12A09F07"/>
    <w:rsid w:val="12AE68F8"/>
    <w:rsid w:val="12B6A073"/>
    <w:rsid w:val="12C32825"/>
    <w:rsid w:val="12CFA4A9"/>
    <w:rsid w:val="12D6E229"/>
    <w:rsid w:val="12DBB7F8"/>
    <w:rsid w:val="12E4F9B6"/>
    <w:rsid w:val="13140702"/>
    <w:rsid w:val="132B890E"/>
    <w:rsid w:val="132C4BCE"/>
    <w:rsid w:val="1353CE8F"/>
    <w:rsid w:val="1359B46F"/>
    <w:rsid w:val="138371FB"/>
    <w:rsid w:val="1398570B"/>
    <w:rsid w:val="13A19A2A"/>
    <w:rsid w:val="13E1947A"/>
    <w:rsid w:val="14017114"/>
    <w:rsid w:val="1404CBB7"/>
    <w:rsid w:val="14085064"/>
    <w:rsid w:val="14339786"/>
    <w:rsid w:val="145EC5BD"/>
    <w:rsid w:val="146D7D65"/>
    <w:rsid w:val="14A8E09D"/>
    <w:rsid w:val="14AB2C61"/>
    <w:rsid w:val="14BC4C4B"/>
    <w:rsid w:val="14C3D70E"/>
    <w:rsid w:val="14F505E1"/>
    <w:rsid w:val="156D04D7"/>
    <w:rsid w:val="15763244"/>
    <w:rsid w:val="157A20F5"/>
    <w:rsid w:val="157DBE63"/>
    <w:rsid w:val="15DF26B0"/>
    <w:rsid w:val="1623093E"/>
    <w:rsid w:val="162AA1E2"/>
    <w:rsid w:val="163037FC"/>
    <w:rsid w:val="16429031"/>
    <w:rsid w:val="164D3C06"/>
    <w:rsid w:val="16740D2A"/>
    <w:rsid w:val="16EBF998"/>
    <w:rsid w:val="17E62755"/>
    <w:rsid w:val="1849819B"/>
    <w:rsid w:val="184D0D7D"/>
    <w:rsid w:val="18582CA9"/>
    <w:rsid w:val="188BB189"/>
    <w:rsid w:val="18C5DC64"/>
    <w:rsid w:val="18D2FC3B"/>
    <w:rsid w:val="18E8CC44"/>
    <w:rsid w:val="18F325A4"/>
    <w:rsid w:val="192D4CD3"/>
    <w:rsid w:val="19531AF3"/>
    <w:rsid w:val="195BBFFE"/>
    <w:rsid w:val="195D32FB"/>
    <w:rsid w:val="1972D047"/>
    <w:rsid w:val="197C8FDE"/>
    <w:rsid w:val="19A7F381"/>
    <w:rsid w:val="19A8D877"/>
    <w:rsid w:val="19ACD1CB"/>
    <w:rsid w:val="19EC3798"/>
    <w:rsid w:val="19FEFBE6"/>
    <w:rsid w:val="1A194D07"/>
    <w:rsid w:val="1A23D007"/>
    <w:rsid w:val="1A2EA19D"/>
    <w:rsid w:val="1A6E9C9E"/>
    <w:rsid w:val="1A71AB78"/>
    <w:rsid w:val="1A975677"/>
    <w:rsid w:val="1AA197CB"/>
    <w:rsid w:val="1ABD7475"/>
    <w:rsid w:val="1B023E12"/>
    <w:rsid w:val="1B29A411"/>
    <w:rsid w:val="1B45D086"/>
    <w:rsid w:val="1B503BEC"/>
    <w:rsid w:val="1B5649A7"/>
    <w:rsid w:val="1B6B0AA1"/>
    <w:rsid w:val="1C9E12C8"/>
    <w:rsid w:val="1CCFFE0A"/>
    <w:rsid w:val="1D2EA994"/>
    <w:rsid w:val="1D664CB0"/>
    <w:rsid w:val="1DAD4E23"/>
    <w:rsid w:val="1DF252F3"/>
    <w:rsid w:val="1E259E10"/>
    <w:rsid w:val="1E395E9E"/>
    <w:rsid w:val="1E39D3A3"/>
    <w:rsid w:val="1E6B0B6A"/>
    <w:rsid w:val="1E76076D"/>
    <w:rsid w:val="1EB708B3"/>
    <w:rsid w:val="1EBA9C51"/>
    <w:rsid w:val="1F12AE58"/>
    <w:rsid w:val="1F2F61E5"/>
    <w:rsid w:val="1F302A59"/>
    <w:rsid w:val="1F3BB9F9"/>
    <w:rsid w:val="1F4B9C3F"/>
    <w:rsid w:val="1FB7F1D1"/>
    <w:rsid w:val="1FCF14D8"/>
    <w:rsid w:val="1FEEA7D3"/>
    <w:rsid w:val="20013243"/>
    <w:rsid w:val="2021E29E"/>
    <w:rsid w:val="20236853"/>
    <w:rsid w:val="202B48AA"/>
    <w:rsid w:val="2049F87E"/>
    <w:rsid w:val="205A9BDF"/>
    <w:rsid w:val="208DCD20"/>
    <w:rsid w:val="20CFBC7D"/>
    <w:rsid w:val="20DA122B"/>
    <w:rsid w:val="20DF9E89"/>
    <w:rsid w:val="20E2FF2D"/>
    <w:rsid w:val="212BFBD0"/>
    <w:rsid w:val="21B1B7C5"/>
    <w:rsid w:val="21E1F6BF"/>
    <w:rsid w:val="21EBEC3D"/>
    <w:rsid w:val="222DC8B4"/>
    <w:rsid w:val="223DB134"/>
    <w:rsid w:val="225E028E"/>
    <w:rsid w:val="226F248B"/>
    <w:rsid w:val="22849CD1"/>
    <w:rsid w:val="22CF5DA0"/>
    <w:rsid w:val="22FA111D"/>
    <w:rsid w:val="23029C74"/>
    <w:rsid w:val="235BE0E6"/>
    <w:rsid w:val="236ABEB0"/>
    <w:rsid w:val="239969E1"/>
    <w:rsid w:val="23999773"/>
    <w:rsid w:val="23D16A2B"/>
    <w:rsid w:val="240D6D93"/>
    <w:rsid w:val="24148B7B"/>
    <w:rsid w:val="245025AB"/>
    <w:rsid w:val="246601E4"/>
    <w:rsid w:val="249677E5"/>
    <w:rsid w:val="24B7649A"/>
    <w:rsid w:val="24B97EFE"/>
    <w:rsid w:val="24BF2696"/>
    <w:rsid w:val="24D1D50E"/>
    <w:rsid w:val="24E0E462"/>
    <w:rsid w:val="24FAC89E"/>
    <w:rsid w:val="254C27B1"/>
    <w:rsid w:val="254DCD67"/>
    <w:rsid w:val="259635A3"/>
    <w:rsid w:val="25AE7B30"/>
    <w:rsid w:val="2631ABCD"/>
    <w:rsid w:val="2639EF4E"/>
    <w:rsid w:val="263A8886"/>
    <w:rsid w:val="267186A2"/>
    <w:rsid w:val="26953900"/>
    <w:rsid w:val="26A07156"/>
    <w:rsid w:val="26BBBC28"/>
    <w:rsid w:val="26BCBD40"/>
    <w:rsid w:val="26DDED50"/>
    <w:rsid w:val="2704A371"/>
    <w:rsid w:val="2722AE6B"/>
    <w:rsid w:val="2722EC40"/>
    <w:rsid w:val="273A629D"/>
    <w:rsid w:val="27493471"/>
    <w:rsid w:val="27572B71"/>
    <w:rsid w:val="27A32B51"/>
    <w:rsid w:val="27CE0812"/>
    <w:rsid w:val="27DDF8ED"/>
    <w:rsid w:val="27E17862"/>
    <w:rsid w:val="28323AA4"/>
    <w:rsid w:val="28404287"/>
    <w:rsid w:val="28502F6C"/>
    <w:rsid w:val="28656AC6"/>
    <w:rsid w:val="287EC0D0"/>
    <w:rsid w:val="28922855"/>
    <w:rsid w:val="28939F27"/>
    <w:rsid w:val="28ABE8D6"/>
    <w:rsid w:val="28EB86EC"/>
    <w:rsid w:val="28F6BD95"/>
    <w:rsid w:val="29080B7C"/>
    <w:rsid w:val="291AF718"/>
    <w:rsid w:val="2925750F"/>
    <w:rsid w:val="294EB711"/>
    <w:rsid w:val="29626158"/>
    <w:rsid w:val="2966582D"/>
    <w:rsid w:val="29B5F166"/>
    <w:rsid w:val="29D3A86D"/>
    <w:rsid w:val="29D8CFF6"/>
    <w:rsid w:val="2A01DF1C"/>
    <w:rsid w:val="2A0B1F70"/>
    <w:rsid w:val="2A0C95A4"/>
    <w:rsid w:val="2A358953"/>
    <w:rsid w:val="2A65E86D"/>
    <w:rsid w:val="2A793D32"/>
    <w:rsid w:val="2A9D2442"/>
    <w:rsid w:val="2AA624C9"/>
    <w:rsid w:val="2AC3577C"/>
    <w:rsid w:val="2ACA4D41"/>
    <w:rsid w:val="2AD93FB3"/>
    <w:rsid w:val="2B0B4B90"/>
    <w:rsid w:val="2B194B43"/>
    <w:rsid w:val="2B2886E3"/>
    <w:rsid w:val="2B31743C"/>
    <w:rsid w:val="2B75971B"/>
    <w:rsid w:val="2B848C6C"/>
    <w:rsid w:val="2B9B1ED8"/>
    <w:rsid w:val="2C20F959"/>
    <w:rsid w:val="2C339CE4"/>
    <w:rsid w:val="2C3B3746"/>
    <w:rsid w:val="2C50A0B6"/>
    <w:rsid w:val="2C602F98"/>
    <w:rsid w:val="2C76C14F"/>
    <w:rsid w:val="2CABBEC2"/>
    <w:rsid w:val="2CAF4F0C"/>
    <w:rsid w:val="2CB36F4E"/>
    <w:rsid w:val="2CD5026D"/>
    <w:rsid w:val="2CD58ED5"/>
    <w:rsid w:val="2D0FDE05"/>
    <w:rsid w:val="2D37B9FD"/>
    <w:rsid w:val="2D61D01E"/>
    <w:rsid w:val="2D62876E"/>
    <w:rsid w:val="2DAB4148"/>
    <w:rsid w:val="2E0D3CEE"/>
    <w:rsid w:val="2E31441F"/>
    <w:rsid w:val="2E5A2D4E"/>
    <w:rsid w:val="2E5FFC83"/>
    <w:rsid w:val="2E8C8505"/>
    <w:rsid w:val="2E8FC179"/>
    <w:rsid w:val="2EACB86A"/>
    <w:rsid w:val="2ED58F19"/>
    <w:rsid w:val="2EE035E9"/>
    <w:rsid w:val="2EEA6401"/>
    <w:rsid w:val="2F156F97"/>
    <w:rsid w:val="2F78A494"/>
    <w:rsid w:val="2F7C8114"/>
    <w:rsid w:val="2F7FD191"/>
    <w:rsid w:val="2F90B6E7"/>
    <w:rsid w:val="2FED088E"/>
    <w:rsid w:val="30296CF4"/>
    <w:rsid w:val="3049528B"/>
    <w:rsid w:val="309191B7"/>
    <w:rsid w:val="30AD61BD"/>
    <w:rsid w:val="30C11BAD"/>
    <w:rsid w:val="30E89EC9"/>
    <w:rsid w:val="30F22F7B"/>
    <w:rsid w:val="31376BC5"/>
    <w:rsid w:val="314BEB4D"/>
    <w:rsid w:val="31523B5D"/>
    <w:rsid w:val="31623F38"/>
    <w:rsid w:val="31A6FA8E"/>
    <w:rsid w:val="31B14030"/>
    <w:rsid w:val="31BDBC5B"/>
    <w:rsid w:val="31CCF429"/>
    <w:rsid w:val="31D1EBAB"/>
    <w:rsid w:val="31E93934"/>
    <w:rsid w:val="321C958D"/>
    <w:rsid w:val="3252A66F"/>
    <w:rsid w:val="3276319D"/>
    <w:rsid w:val="327ACC0C"/>
    <w:rsid w:val="32A2DDFB"/>
    <w:rsid w:val="32E62761"/>
    <w:rsid w:val="32ECF0E3"/>
    <w:rsid w:val="3314096D"/>
    <w:rsid w:val="3316503C"/>
    <w:rsid w:val="3317CBBE"/>
    <w:rsid w:val="3360EC9F"/>
    <w:rsid w:val="336F093C"/>
    <w:rsid w:val="33981318"/>
    <w:rsid w:val="33BD7586"/>
    <w:rsid w:val="33D9410B"/>
    <w:rsid w:val="33F445D0"/>
    <w:rsid w:val="33F90283"/>
    <w:rsid w:val="33FA4D94"/>
    <w:rsid w:val="3411A0C0"/>
    <w:rsid w:val="341C4360"/>
    <w:rsid w:val="34216E8D"/>
    <w:rsid w:val="342D4A99"/>
    <w:rsid w:val="3484DE02"/>
    <w:rsid w:val="34DA93EF"/>
    <w:rsid w:val="34F81C7D"/>
    <w:rsid w:val="351DDE63"/>
    <w:rsid w:val="35277A62"/>
    <w:rsid w:val="353773B5"/>
    <w:rsid w:val="354AF46D"/>
    <w:rsid w:val="356B2AE0"/>
    <w:rsid w:val="358C4A04"/>
    <w:rsid w:val="3590BC5B"/>
    <w:rsid w:val="3596E5C7"/>
    <w:rsid w:val="359F0B5D"/>
    <w:rsid w:val="35E6F866"/>
    <w:rsid w:val="35EB0665"/>
    <w:rsid w:val="36040388"/>
    <w:rsid w:val="36252E2F"/>
    <w:rsid w:val="3637401D"/>
    <w:rsid w:val="364812C6"/>
    <w:rsid w:val="3674F4D8"/>
    <w:rsid w:val="36AD4E3D"/>
    <w:rsid w:val="36B649AF"/>
    <w:rsid w:val="370309D9"/>
    <w:rsid w:val="37698361"/>
    <w:rsid w:val="37A3389A"/>
    <w:rsid w:val="37AA70C2"/>
    <w:rsid w:val="37D64938"/>
    <w:rsid w:val="37E40ABB"/>
    <w:rsid w:val="3812C06D"/>
    <w:rsid w:val="38295F55"/>
    <w:rsid w:val="385FED4F"/>
    <w:rsid w:val="389E4FF8"/>
    <w:rsid w:val="38A36FC4"/>
    <w:rsid w:val="38FD5750"/>
    <w:rsid w:val="38FF931A"/>
    <w:rsid w:val="39286F0E"/>
    <w:rsid w:val="393203AE"/>
    <w:rsid w:val="393515B8"/>
    <w:rsid w:val="3972289B"/>
    <w:rsid w:val="3993E9F2"/>
    <w:rsid w:val="3A043EA6"/>
    <w:rsid w:val="3A2A23BD"/>
    <w:rsid w:val="3A4D12CE"/>
    <w:rsid w:val="3A655F20"/>
    <w:rsid w:val="3AB1D1F0"/>
    <w:rsid w:val="3ACE69F8"/>
    <w:rsid w:val="3AD323D1"/>
    <w:rsid w:val="3ADBFB32"/>
    <w:rsid w:val="3B10D333"/>
    <w:rsid w:val="3B439246"/>
    <w:rsid w:val="3B5DC535"/>
    <w:rsid w:val="3B68740B"/>
    <w:rsid w:val="3BCA28AF"/>
    <w:rsid w:val="3C319E2E"/>
    <w:rsid w:val="3C5858BF"/>
    <w:rsid w:val="3C64F18B"/>
    <w:rsid w:val="3CBB196C"/>
    <w:rsid w:val="3CC7C223"/>
    <w:rsid w:val="3D12682A"/>
    <w:rsid w:val="3D178F42"/>
    <w:rsid w:val="3D22EDDF"/>
    <w:rsid w:val="3D37EF3E"/>
    <w:rsid w:val="3D4B65D1"/>
    <w:rsid w:val="3D5916F6"/>
    <w:rsid w:val="3D6455BD"/>
    <w:rsid w:val="3D8AEB46"/>
    <w:rsid w:val="3D9FFFF3"/>
    <w:rsid w:val="3DAC82D7"/>
    <w:rsid w:val="3DC7B0A3"/>
    <w:rsid w:val="3DC89B8B"/>
    <w:rsid w:val="3DDA1592"/>
    <w:rsid w:val="3DFF742E"/>
    <w:rsid w:val="3ED065E6"/>
    <w:rsid w:val="3F187DEF"/>
    <w:rsid w:val="3F22F966"/>
    <w:rsid w:val="3F54E8FC"/>
    <w:rsid w:val="3F67C803"/>
    <w:rsid w:val="3FAF00B7"/>
    <w:rsid w:val="3FE15358"/>
    <w:rsid w:val="3FFB99BC"/>
    <w:rsid w:val="40145D7F"/>
    <w:rsid w:val="4015D747"/>
    <w:rsid w:val="405B1E96"/>
    <w:rsid w:val="4062B147"/>
    <w:rsid w:val="407E81A3"/>
    <w:rsid w:val="407F3CD5"/>
    <w:rsid w:val="408A6581"/>
    <w:rsid w:val="4091BB1D"/>
    <w:rsid w:val="409B4447"/>
    <w:rsid w:val="40CE105B"/>
    <w:rsid w:val="418B29CD"/>
    <w:rsid w:val="41BFC07A"/>
    <w:rsid w:val="4215FD2C"/>
    <w:rsid w:val="4216FCB9"/>
    <w:rsid w:val="428F67C8"/>
    <w:rsid w:val="42954F09"/>
    <w:rsid w:val="42AAC91D"/>
    <w:rsid w:val="42B1922F"/>
    <w:rsid w:val="42F34143"/>
    <w:rsid w:val="4349E1D1"/>
    <w:rsid w:val="43C328C1"/>
    <w:rsid w:val="43E1648D"/>
    <w:rsid w:val="440E4363"/>
    <w:rsid w:val="442B2494"/>
    <w:rsid w:val="44435112"/>
    <w:rsid w:val="44725448"/>
    <w:rsid w:val="448C60BD"/>
    <w:rsid w:val="448D88C9"/>
    <w:rsid w:val="44A0BCD6"/>
    <w:rsid w:val="44D68855"/>
    <w:rsid w:val="45604F85"/>
    <w:rsid w:val="458C05CD"/>
    <w:rsid w:val="45E8B153"/>
    <w:rsid w:val="462D98E2"/>
    <w:rsid w:val="4634DB78"/>
    <w:rsid w:val="464148A5"/>
    <w:rsid w:val="464BD6F5"/>
    <w:rsid w:val="4672CEDE"/>
    <w:rsid w:val="469702F1"/>
    <w:rsid w:val="46E22B83"/>
    <w:rsid w:val="46E91A72"/>
    <w:rsid w:val="47115A2C"/>
    <w:rsid w:val="47725E8A"/>
    <w:rsid w:val="477C06E1"/>
    <w:rsid w:val="47829C9D"/>
    <w:rsid w:val="47AE3987"/>
    <w:rsid w:val="47BD2163"/>
    <w:rsid w:val="47C4F92B"/>
    <w:rsid w:val="47C9AD72"/>
    <w:rsid w:val="47D032FF"/>
    <w:rsid w:val="47D59AE7"/>
    <w:rsid w:val="48108D68"/>
    <w:rsid w:val="481C8D7F"/>
    <w:rsid w:val="4822A33F"/>
    <w:rsid w:val="483F8A67"/>
    <w:rsid w:val="4882BCBB"/>
    <w:rsid w:val="48BDBF44"/>
    <w:rsid w:val="48C0C776"/>
    <w:rsid w:val="48CEF4BD"/>
    <w:rsid w:val="48EB26DF"/>
    <w:rsid w:val="490F109D"/>
    <w:rsid w:val="491160EE"/>
    <w:rsid w:val="491FAB5B"/>
    <w:rsid w:val="49261771"/>
    <w:rsid w:val="492BF8BC"/>
    <w:rsid w:val="49538BD3"/>
    <w:rsid w:val="49B1184F"/>
    <w:rsid w:val="49B49F4E"/>
    <w:rsid w:val="49DD083E"/>
    <w:rsid w:val="4A234CAA"/>
    <w:rsid w:val="4A73D877"/>
    <w:rsid w:val="4A76537F"/>
    <w:rsid w:val="4A99C928"/>
    <w:rsid w:val="4AA60C43"/>
    <w:rsid w:val="4AAA4D0B"/>
    <w:rsid w:val="4ACC4869"/>
    <w:rsid w:val="4AEAB715"/>
    <w:rsid w:val="4AF966DA"/>
    <w:rsid w:val="4AFAC6D8"/>
    <w:rsid w:val="4B023CCD"/>
    <w:rsid w:val="4C07CC60"/>
    <w:rsid w:val="4C64B11A"/>
    <w:rsid w:val="4C7F368A"/>
    <w:rsid w:val="4CAC6B1F"/>
    <w:rsid w:val="4CBA870A"/>
    <w:rsid w:val="4CEDAD7E"/>
    <w:rsid w:val="4CFA006C"/>
    <w:rsid w:val="4D5B517F"/>
    <w:rsid w:val="4D5C2BFD"/>
    <w:rsid w:val="4D7FC60A"/>
    <w:rsid w:val="4D9071E3"/>
    <w:rsid w:val="4DACC089"/>
    <w:rsid w:val="4DAD3EE1"/>
    <w:rsid w:val="4DAFFDAE"/>
    <w:rsid w:val="4DB7B2E3"/>
    <w:rsid w:val="4E0A267F"/>
    <w:rsid w:val="4EA9C663"/>
    <w:rsid w:val="4ED721FE"/>
    <w:rsid w:val="4F3FC796"/>
    <w:rsid w:val="4F436271"/>
    <w:rsid w:val="4FAE99FB"/>
    <w:rsid w:val="4FC177DB"/>
    <w:rsid w:val="501EEF66"/>
    <w:rsid w:val="506029BB"/>
    <w:rsid w:val="506ECAEB"/>
    <w:rsid w:val="50914E56"/>
    <w:rsid w:val="50A839A8"/>
    <w:rsid w:val="50F6CDD2"/>
    <w:rsid w:val="510B8C43"/>
    <w:rsid w:val="51377FF9"/>
    <w:rsid w:val="513B188A"/>
    <w:rsid w:val="514152C1"/>
    <w:rsid w:val="51487DF1"/>
    <w:rsid w:val="516D797B"/>
    <w:rsid w:val="517A6BC5"/>
    <w:rsid w:val="51E30A19"/>
    <w:rsid w:val="51E30F5B"/>
    <w:rsid w:val="51E9DF6C"/>
    <w:rsid w:val="51EC793F"/>
    <w:rsid w:val="51F88F56"/>
    <w:rsid w:val="520A793C"/>
    <w:rsid w:val="523D5320"/>
    <w:rsid w:val="52565743"/>
    <w:rsid w:val="525C29EF"/>
    <w:rsid w:val="527F77D4"/>
    <w:rsid w:val="53342BF0"/>
    <w:rsid w:val="5338FB91"/>
    <w:rsid w:val="537F2105"/>
    <w:rsid w:val="53CBB4B5"/>
    <w:rsid w:val="53D0A9F9"/>
    <w:rsid w:val="53E21FDD"/>
    <w:rsid w:val="53E3AAA3"/>
    <w:rsid w:val="53ECFB65"/>
    <w:rsid w:val="53FD8C14"/>
    <w:rsid w:val="54257F9A"/>
    <w:rsid w:val="54319B0D"/>
    <w:rsid w:val="54775351"/>
    <w:rsid w:val="5492A53A"/>
    <w:rsid w:val="54B02403"/>
    <w:rsid w:val="54D703B2"/>
    <w:rsid w:val="54DBFEB9"/>
    <w:rsid w:val="55235334"/>
    <w:rsid w:val="554ECDF0"/>
    <w:rsid w:val="556C8EA6"/>
    <w:rsid w:val="559FE31E"/>
    <w:rsid w:val="55A4945E"/>
    <w:rsid w:val="55ACA7C7"/>
    <w:rsid w:val="55AE487E"/>
    <w:rsid w:val="55C0F7AD"/>
    <w:rsid w:val="55C26360"/>
    <w:rsid w:val="55D702EE"/>
    <w:rsid w:val="55DDCBAA"/>
    <w:rsid w:val="56377574"/>
    <w:rsid w:val="5655F315"/>
    <w:rsid w:val="5673A4B7"/>
    <w:rsid w:val="567E28CB"/>
    <w:rsid w:val="56935896"/>
    <w:rsid w:val="5697EE59"/>
    <w:rsid w:val="569BF21E"/>
    <w:rsid w:val="56CA021A"/>
    <w:rsid w:val="56DDF3BD"/>
    <w:rsid w:val="5715167C"/>
    <w:rsid w:val="5778A6F3"/>
    <w:rsid w:val="577AF9BE"/>
    <w:rsid w:val="57E3CF45"/>
    <w:rsid w:val="57F66AF4"/>
    <w:rsid w:val="5807383A"/>
    <w:rsid w:val="582E8F82"/>
    <w:rsid w:val="585D7A4F"/>
    <w:rsid w:val="587999C0"/>
    <w:rsid w:val="58862DAE"/>
    <w:rsid w:val="58993155"/>
    <w:rsid w:val="58D1D590"/>
    <w:rsid w:val="594DDEED"/>
    <w:rsid w:val="59582648"/>
    <w:rsid w:val="5990D409"/>
    <w:rsid w:val="59BB5916"/>
    <w:rsid w:val="59C1C274"/>
    <w:rsid w:val="5A064FA5"/>
    <w:rsid w:val="5A678252"/>
    <w:rsid w:val="5AC82C0A"/>
    <w:rsid w:val="5AC9E7B2"/>
    <w:rsid w:val="5ADF2B5F"/>
    <w:rsid w:val="5AED4080"/>
    <w:rsid w:val="5AFBBE92"/>
    <w:rsid w:val="5B0F6CCC"/>
    <w:rsid w:val="5B2077FB"/>
    <w:rsid w:val="5B71D6A9"/>
    <w:rsid w:val="5B83E851"/>
    <w:rsid w:val="5B8D77C9"/>
    <w:rsid w:val="5B9B2B60"/>
    <w:rsid w:val="5C567058"/>
    <w:rsid w:val="5C5F1E72"/>
    <w:rsid w:val="5C9D08D4"/>
    <w:rsid w:val="5C9ED5E1"/>
    <w:rsid w:val="5CB8562D"/>
    <w:rsid w:val="5CE32FCD"/>
    <w:rsid w:val="5CF64067"/>
    <w:rsid w:val="5CFC15C2"/>
    <w:rsid w:val="5D2B68AC"/>
    <w:rsid w:val="5D4EB6AC"/>
    <w:rsid w:val="5DA0F98F"/>
    <w:rsid w:val="5DCAFD10"/>
    <w:rsid w:val="5DEAF969"/>
    <w:rsid w:val="5E609A35"/>
    <w:rsid w:val="5EB8C64E"/>
    <w:rsid w:val="5EF3486B"/>
    <w:rsid w:val="5F1B6812"/>
    <w:rsid w:val="5F37E5FA"/>
    <w:rsid w:val="5F414188"/>
    <w:rsid w:val="5F911CEE"/>
    <w:rsid w:val="5F9453FE"/>
    <w:rsid w:val="5F947806"/>
    <w:rsid w:val="5FB3CE86"/>
    <w:rsid w:val="6039E509"/>
    <w:rsid w:val="6049412F"/>
    <w:rsid w:val="60C1F3D8"/>
    <w:rsid w:val="60D451FC"/>
    <w:rsid w:val="618AFC19"/>
    <w:rsid w:val="61A20F99"/>
    <w:rsid w:val="61C9B2D7"/>
    <w:rsid w:val="61DB788D"/>
    <w:rsid w:val="61E41FA2"/>
    <w:rsid w:val="6213BF50"/>
    <w:rsid w:val="6222F473"/>
    <w:rsid w:val="622CBEBC"/>
    <w:rsid w:val="628951EE"/>
    <w:rsid w:val="631D7F76"/>
    <w:rsid w:val="631E11F9"/>
    <w:rsid w:val="6361A1C1"/>
    <w:rsid w:val="63B1E998"/>
    <w:rsid w:val="63B68F64"/>
    <w:rsid w:val="63CA49EF"/>
    <w:rsid w:val="63CD8672"/>
    <w:rsid w:val="63E40138"/>
    <w:rsid w:val="64038C5D"/>
    <w:rsid w:val="64176EDB"/>
    <w:rsid w:val="642BE3BD"/>
    <w:rsid w:val="6469B22E"/>
    <w:rsid w:val="6523E865"/>
    <w:rsid w:val="652C0949"/>
    <w:rsid w:val="65D2EDA9"/>
    <w:rsid w:val="65E9EC62"/>
    <w:rsid w:val="6636F640"/>
    <w:rsid w:val="666CF6A6"/>
    <w:rsid w:val="66B64F4A"/>
    <w:rsid w:val="673B5605"/>
    <w:rsid w:val="674CB6D1"/>
    <w:rsid w:val="6773D0D0"/>
    <w:rsid w:val="67A621BD"/>
    <w:rsid w:val="67B211CE"/>
    <w:rsid w:val="67C49164"/>
    <w:rsid w:val="67D58CA8"/>
    <w:rsid w:val="67F4D1E7"/>
    <w:rsid w:val="6845EAA2"/>
    <w:rsid w:val="685E3D35"/>
    <w:rsid w:val="6863090A"/>
    <w:rsid w:val="687C9DF0"/>
    <w:rsid w:val="68B87B1C"/>
    <w:rsid w:val="68DCD05A"/>
    <w:rsid w:val="68EDBF49"/>
    <w:rsid w:val="69160738"/>
    <w:rsid w:val="69160A11"/>
    <w:rsid w:val="691EF9A1"/>
    <w:rsid w:val="692A6C8F"/>
    <w:rsid w:val="69B91D90"/>
    <w:rsid w:val="69B9F0E4"/>
    <w:rsid w:val="69CFD02B"/>
    <w:rsid w:val="69D119EE"/>
    <w:rsid w:val="69E125F6"/>
    <w:rsid w:val="6A637785"/>
    <w:rsid w:val="6A6A4970"/>
    <w:rsid w:val="6A7A4CBC"/>
    <w:rsid w:val="6A9B550B"/>
    <w:rsid w:val="6AE65FAE"/>
    <w:rsid w:val="6B230D5B"/>
    <w:rsid w:val="6B23E4AB"/>
    <w:rsid w:val="6B5EBEF6"/>
    <w:rsid w:val="6B700709"/>
    <w:rsid w:val="6B7D672E"/>
    <w:rsid w:val="6B808419"/>
    <w:rsid w:val="6BBE2CE7"/>
    <w:rsid w:val="6BED4F10"/>
    <w:rsid w:val="6BF64F25"/>
    <w:rsid w:val="6C4D2CBA"/>
    <w:rsid w:val="6CB93B77"/>
    <w:rsid w:val="6CCBE491"/>
    <w:rsid w:val="6CCED0E8"/>
    <w:rsid w:val="6CDE6A61"/>
    <w:rsid w:val="6CEFB087"/>
    <w:rsid w:val="6D6DE1C7"/>
    <w:rsid w:val="6D765374"/>
    <w:rsid w:val="6D9C5FA4"/>
    <w:rsid w:val="6D9DC8E0"/>
    <w:rsid w:val="6DB55634"/>
    <w:rsid w:val="6DE340A9"/>
    <w:rsid w:val="6E11036D"/>
    <w:rsid w:val="6E2236D8"/>
    <w:rsid w:val="6E80478E"/>
    <w:rsid w:val="6EBC9875"/>
    <w:rsid w:val="6EE74E6F"/>
    <w:rsid w:val="6EE811A1"/>
    <w:rsid w:val="6F16B2AF"/>
    <w:rsid w:val="6F1D76A4"/>
    <w:rsid w:val="6F635A42"/>
    <w:rsid w:val="6FBD9A64"/>
    <w:rsid w:val="6FC07106"/>
    <w:rsid w:val="700D7996"/>
    <w:rsid w:val="7017B210"/>
    <w:rsid w:val="70343F54"/>
    <w:rsid w:val="704E46E9"/>
    <w:rsid w:val="705D7A0F"/>
    <w:rsid w:val="70776515"/>
    <w:rsid w:val="70811B2E"/>
    <w:rsid w:val="70906F0F"/>
    <w:rsid w:val="70B941BB"/>
    <w:rsid w:val="7106D325"/>
    <w:rsid w:val="715FD80C"/>
    <w:rsid w:val="7195227B"/>
    <w:rsid w:val="71ED0D98"/>
    <w:rsid w:val="71F6FB0A"/>
    <w:rsid w:val="723C480B"/>
    <w:rsid w:val="7273024D"/>
    <w:rsid w:val="728B57C9"/>
    <w:rsid w:val="72E1D5B0"/>
    <w:rsid w:val="72E58339"/>
    <w:rsid w:val="73102DF3"/>
    <w:rsid w:val="731FEF8C"/>
    <w:rsid w:val="7362A20D"/>
    <w:rsid w:val="738F18DC"/>
    <w:rsid w:val="740B09B5"/>
    <w:rsid w:val="74579B72"/>
    <w:rsid w:val="746A65F4"/>
    <w:rsid w:val="749F417B"/>
    <w:rsid w:val="74B9125E"/>
    <w:rsid w:val="74BB40CB"/>
    <w:rsid w:val="74D974A3"/>
    <w:rsid w:val="7500BAFE"/>
    <w:rsid w:val="754797AD"/>
    <w:rsid w:val="756491BB"/>
    <w:rsid w:val="75814E00"/>
    <w:rsid w:val="75887AE3"/>
    <w:rsid w:val="7589FA09"/>
    <w:rsid w:val="75A84A13"/>
    <w:rsid w:val="75C43976"/>
    <w:rsid w:val="76424A48"/>
    <w:rsid w:val="768D8AAE"/>
    <w:rsid w:val="76C1D2E0"/>
    <w:rsid w:val="76CF5EE5"/>
    <w:rsid w:val="7712A350"/>
    <w:rsid w:val="773EB9FE"/>
    <w:rsid w:val="7745A5DB"/>
    <w:rsid w:val="779CA16C"/>
    <w:rsid w:val="779F51D3"/>
    <w:rsid w:val="77D1E5E4"/>
    <w:rsid w:val="77E6716B"/>
    <w:rsid w:val="781A8BD8"/>
    <w:rsid w:val="7838C03A"/>
    <w:rsid w:val="7873E1FA"/>
    <w:rsid w:val="78B4514F"/>
    <w:rsid w:val="78B7DEF1"/>
    <w:rsid w:val="78FFFEC8"/>
    <w:rsid w:val="7980F8D5"/>
    <w:rsid w:val="79A492A3"/>
    <w:rsid w:val="79B5CCFC"/>
    <w:rsid w:val="79BB7D2A"/>
    <w:rsid w:val="79CA9B93"/>
    <w:rsid w:val="79DE366A"/>
    <w:rsid w:val="7A209E19"/>
    <w:rsid w:val="7A4A55B8"/>
    <w:rsid w:val="7ABE9D50"/>
    <w:rsid w:val="7AC54E17"/>
    <w:rsid w:val="7AC678C0"/>
    <w:rsid w:val="7AD2C049"/>
    <w:rsid w:val="7AD5C577"/>
    <w:rsid w:val="7AEB6962"/>
    <w:rsid w:val="7B004538"/>
    <w:rsid w:val="7B0B01D1"/>
    <w:rsid w:val="7B1850FA"/>
    <w:rsid w:val="7B43ED28"/>
    <w:rsid w:val="7BA6FECA"/>
    <w:rsid w:val="7BB8BE46"/>
    <w:rsid w:val="7BCB8C93"/>
    <w:rsid w:val="7BF1A534"/>
    <w:rsid w:val="7C1F9501"/>
    <w:rsid w:val="7C2CC26E"/>
    <w:rsid w:val="7C3CD2F2"/>
    <w:rsid w:val="7C470499"/>
    <w:rsid w:val="7C793F1D"/>
    <w:rsid w:val="7C9EED75"/>
    <w:rsid w:val="7CBBA70B"/>
    <w:rsid w:val="7CFA6EAA"/>
    <w:rsid w:val="7D2830B9"/>
    <w:rsid w:val="7D2A760D"/>
    <w:rsid w:val="7DBFAD1F"/>
    <w:rsid w:val="7DDE9E09"/>
    <w:rsid w:val="7DF9AE78"/>
    <w:rsid w:val="7E4B4483"/>
    <w:rsid w:val="7E4DECE8"/>
    <w:rsid w:val="7E50911A"/>
    <w:rsid w:val="7E5372AB"/>
    <w:rsid w:val="7EBEA1E5"/>
    <w:rsid w:val="7ECF9553"/>
    <w:rsid w:val="7EE1DB84"/>
    <w:rsid w:val="7EE27331"/>
    <w:rsid w:val="7F47817D"/>
    <w:rsid w:val="7F929238"/>
    <w:rsid w:val="7FB1F87A"/>
    <w:rsid w:val="7FF51E2B"/>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74034"/>
  <w15:docId w15:val="{37E2B03F-541E-49B5-87A2-B002FC60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0329"/>
    <w:pPr>
      <w:spacing w:after="248" w:line="280" w:lineRule="atLeast"/>
    </w:pPr>
    <w:rPr>
      <w:rFonts w:ascii="Arial" w:hAnsi="Arial"/>
      <w:sz w:val="21"/>
    </w:rPr>
  </w:style>
  <w:style w:type="paragraph" w:styleId="berschrift1">
    <w:name w:val="heading 1"/>
    <w:basedOn w:val="Titel01"/>
    <w:next w:val="Grundtext"/>
    <w:link w:val="berschrift1Zchn"/>
    <w:uiPriority w:val="9"/>
    <w:qFormat/>
    <w:rsid w:val="00EB04D5"/>
    <w:pPr>
      <w:keepNext/>
      <w:keepLines/>
      <w:numPr>
        <w:numId w:val="24"/>
      </w:numPr>
      <w:spacing w:before="240" w:after="120" w:line="240" w:lineRule="atLeast"/>
      <w:outlineLvl w:val="0"/>
    </w:pPr>
    <w:rPr>
      <w:rFonts w:eastAsiaTheme="majorEastAsia" w:cstheme="majorBidi"/>
      <w:bCs/>
      <w:color w:val="auto"/>
      <w:sz w:val="24"/>
      <w:szCs w:val="28"/>
    </w:rPr>
  </w:style>
  <w:style w:type="paragraph" w:styleId="berschrift2">
    <w:name w:val="heading 2"/>
    <w:basedOn w:val="Titel02"/>
    <w:next w:val="Standard"/>
    <w:link w:val="berschrift2Zchn"/>
    <w:uiPriority w:val="9"/>
    <w:unhideWhenUsed/>
    <w:qFormat/>
    <w:rsid w:val="00EB04D5"/>
    <w:pPr>
      <w:keepNext/>
      <w:keepLines/>
      <w:numPr>
        <w:ilvl w:val="1"/>
        <w:numId w:val="24"/>
      </w:numPr>
      <w:spacing w:before="240" w:after="120" w:line="240" w:lineRule="atLeast"/>
      <w:outlineLvl w:val="1"/>
    </w:pPr>
    <w:rPr>
      <w:rFonts w:eastAsiaTheme="majorEastAsia" w:cstheme="majorBidi"/>
      <w:bCs/>
      <w:sz w:val="21"/>
      <w:szCs w:val="26"/>
    </w:rPr>
  </w:style>
  <w:style w:type="paragraph" w:styleId="berschrift3">
    <w:name w:val="heading 3"/>
    <w:basedOn w:val="Titel03"/>
    <w:next w:val="Standard"/>
    <w:link w:val="berschrift3Zchn"/>
    <w:uiPriority w:val="9"/>
    <w:unhideWhenUsed/>
    <w:qFormat/>
    <w:pPr>
      <w:keepNext/>
      <w:keepLines/>
      <w:numPr>
        <w:ilvl w:val="2"/>
        <w:numId w:val="24"/>
      </w:numPr>
      <w:outlineLvl w:val="2"/>
    </w:pPr>
    <w:rPr>
      <w:rFonts w:eastAsiaTheme="majorEastAsia" w:cstheme="majorBidi"/>
      <w:bCs/>
      <w:color w:val="auto"/>
    </w:rPr>
  </w:style>
  <w:style w:type="paragraph" w:styleId="berschrift4">
    <w:name w:val="heading 4"/>
    <w:basedOn w:val="Titel04"/>
    <w:next w:val="Standard"/>
    <w:link w:val="berschrift4Zchn"/>
    <w:uiPriority w:val="9"/>
    <w:unhideWhenUsed/>
    <w:qFormat/>
    <w:pPr>
      <w:keepNext/>
      <w:keepLines/>
      <w:numPr>
        <w:ilvl w:val="3"/>
        <w:numId w:val="24"/>
      </w:numPr>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rsid w:val="00EB04D5"/>
    <w:pPr>
      <w:keepNext/>
      <w:keepLines/>
      <w:numPr>
        <w:ilvl w:val="4"/>
        <w:numId w:val="24"/>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04D5"/>
    <w:pPr>
      <w:keepNext/>
      <w:keepLines/>
      <w:numPr>
        <w:ilvl w:val="5"/>
        <w:numId w:val="24"/>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04D5"/>
    <w:pPr>
      <w:keepNext/>
      <w:keepLines/>
      <w:numPr>
        <w:ilvl w:val="6"/>
        <w:numId w:val="24"/>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04D5"/>
    <w:pPr>
      <w:keepNext/>
      <w:keepLines/>
      <w:numPr>
        <w:ilvl w:val="7"/>
        <w:numId w:val="24"/>
      </w:numPr>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EB04D5"/>
    <w:pPr>
      <w:keepNext/>
      <w:keepLines/>
      <w:numPr>
        <w:ilvl w:val="8"/>
        <w:numId w:val="24"/>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pPr>
      <w:spacing w:after="0" w:line="240" w:lineRule="auto"/>
    </w:pPr>
  </w:style>
  <w:style w:type="paragraph" w:styleId="Titel">
    <w:name w:val="Title"/>
    <w:basedOn w:val="Standard"/>
    <w:next w:val="Standard"/>
    <w:link w:val="TitelZchn"/>
    <w:uiPriority w:val="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uiPriority w:val="9"/>
    <w:rsid w:val="00EB04D5"/>
    <w:rPr>
      <w:rFonts w:ascii="Arial Black" w:eastAsiaTheme="majorEastAsia" w:hAnsi="Arial Black" w:cstheme="majorBidi"/>
      <w:bCs/>
      <w:sz w:val="24"/>
      <w:szCs w:val="28"/>
    </w:rPr>
  </w:style>
  <w:style w:type="paragraph" w:styleId="Untertitel">
    <w:name w:val="Subtitle"/>
    <w:basedOn w:val="Standard"/>
    <w:next w:val="Standard"/>
    <w:link w:val="UntertitelZchn"/>
    <w:uiPriority w:val="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Pr>
      <w:rFonts w:asciiTheme="majorHAnsi" w:eastAsiaTheme="majorEastAsia" w:hAnsiTheme="majorHAnsi" w:cstheme="majorBidi"/>
      <w:i/>
      <w:iCs/>
      <w:color w:val="4F81BD" w:themeColor="accent1"/>
      <w:spacing w:val="15"/>
      <w:sz w:val="24"/>
      <w:szCs w:val="24"/>
    </w:rPr>
  </w:style>
  <w:style w:type="character" w:customStyle="1" w:styleId="berschrift2Zchn">
    <w:name w:val="Überschrift 2 Zchn"/>
    <w:basedOn w:val="Absatz-Standardschriftart"/>
    <w:link w:val="berschrift2"/>
    <w:uiPriority w:val="9"/>
    <w:rsid w:val="00EB04D5"/>
    <w:rPr>
      <w:rFonts w:ascii="Arial Black" w:eastAsiaTheme="majorEastAsia" w:hAnsi="Arial Black" w:cstheme="majorBidi"/>
      <w:bCs/>
      <w:color w:val="000000"/>
      <w:sz w:val="21"/>
      <w:szCs w:val="26"/>
    </w:rPr>
  </w:style>
  <w:style w:type="character" w:customStyle="1" w:styleId="berschrift3Zchn">
    <w:name w:val="Überschrift 3 Zchn"/>
    <w:basedOn w:val="Absatz-Standardschriftart"/>
    <w:link w:val="berschrift3"/>
    <w:uiPriority w:val="9"/>
    <w:rPr>
      <w:rFonts w:ascii="Arial Black" w:eastAsiaTheme="majorEastAsia" w:hAnsi="Arial Black" w:cstheme="majorBidi"/>
      <w:bCs/>
      <w:sz w:val="21"/>
      <w:szCs w:val="20"/>
    </w:rPr>
  </w:style>
  <w:style w:type="character" w:customStyle="1" w:styleId="berschrift4Zchn">
    <w:name w:val="Überschrift 4 Zchn"/>
    <w:basedOn w:val="Absatz-Standardschriftart"/>
    <w:link w:val="berschrift4"/>
    <w:uiPriority w:val="9"/>
    <w:rPr>
      <w:rFonts w:ascii="Arial Black" w:eastAsiaTheme="majorEastAsia" w:hAnsi="Arial Black" w:cstheme="majorBidi"/>
      <w:bCs/>
      <w:iCs/>
      <w:color w:val="000000"/>
      <w:sz w:val="21"/>
      <w:szCs w:val="20"/>
    </w:rPr>
  </w:style>
  <w:style w:type="character" w:styleId="SchwacheHervorhebung">
    <w:name w:val="Subtle Emphasis"/>
    <w:basedOn w:val="Absatz-Standardschriftart"/>
    <w:uiPriority w:val="19"/>
    <w:rPr>
      <w:i/>
      <w:iCs/>
      <w:color w:val="808080" w:themeColor="text1" w:themeTint="7F"/>
    </w:rPr>
  </w:style>
  <w:style w:type="character" w:styleId="Hervorhebung">
    <w:name w:val="Emphasis"/>
    <w:basedOn w:val="Absatz-Standardschriftart"/>
    <w:uiPriority w:val="20"/>
    <w:rPr>
      <w:i/>
      <w:iCs/>
    </w:rPr>
  </w:style>
  <w:style w:type="character" w:styleId="IntensiveHervorhebung">
    <w:name w:val="Intense Emphasis"/>
    <w:basedOn w:val="Absatz-Standardschriftart"/>
    <w:uiPriority w:val="21"/>
    <w:rPr>
      <w:b/>
      <w:bCs/>
      <w:i/>
      <w:iCs/>
      <w:color w:val="4F81BD" w:themeColor="accent1"/>
    </w:rPr>
  </w:style>
  <w:style w:type="character" w:styleId="Fett">
    <w:name w:val="Strong"/>
    <w:basedOn w:val="Absatz-Standardschriftart"/>
    <w:uiPriority w:val="22"/>
    <w:qFormat/>
    <w:rPr>
      <w:rFonts w:ascii="Arial Black" w:hAnsi="Arial Black"/>
      <w:bCs/>
    </w:r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i/>
      <w:iCs/>
      <w:color w:val="000000" w:themeColor="text1"/>
    </w:rPr>
  </w:style>
  <w:style w:type="paragraph" w:styleId="IntensivesZitat">
    <w:name w:val="Intense Quote"/>
    <w:basedOn w:val="Standard"/>
    <w:next w:val="Standard"/>
    <w:link w:val="IntensivesZitatZchn"/>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Pr>
      <w:b/>
      <w:bCs/>
      <w:i/>
      <w:iCs/>
      <w:color w:val="4F81BD" w:themeColor="accent1"/>
    </w:rPr>
  </w:style>
  <w:style w:type="character" w:styleId="SchwacherVerweis">
    <w:name w:val="Subtle Reference"/>
    <w:basedOn w:val="Absatz-Standardschriftart"/>
    <w:uiPriority w:val="31"/>
    <w:rPr>
      <w:smallCaps/>
      <w:color w:val="C0504D" w:themeColor="accent2"/>
      <w:u w:val="single"/>
    </w:rPr>
  </w:style>
  <w:style w:type="character" w:styleId="IntensiverVerweis">
    <w:name w:val="Intense Reference"/>
    <w:basedOn w:val="Absatz-Standardschriftart"/>
    <w:uiPriority w:val="32"/>
    <w:rPr>
      <w:b/>
      <w:bCs/>
      <w:smallCaps/>
      <w:color w:val="C0504D" w:themeColor="accent2"/>
      <w:spacing w:val="5"/>
      <w:u w:val="single"/>
    </w:rPr>
  </w:style>
  <w:style w:type="character" w:styleId="Buchtitel">
    <w:name w:val="Book Title"/>
    <w:basedOn w:val="Absatz-Standardschriftart"/>
    <w:uiPriority w:val="33"/>
    <w:rPr>
      <w:b/>
      <w:bCs/>
      <w:smallCaps/>
      <w:spacing w:val="5"/>
    </w:rPr>
  </w:style>
  <w:style w:type="paragraph" w:customStyle="1" w:styleId="BriefKopf">
    <w:name w:val="Brief_Kopf"/>
    <w:basedOn w:val="Grundtext"/>
    <w:pPr>
      <w:spacing w:after="0" w:line="200" w:lineRule="exact"/>
    </w:pPr>
    <w:rPr>
      <w:sz w:val="16"/>
    </w:rPr>
  </w:style>
  <w:style w:type="paragraph" w:styleId="Kopfzeile">
    <w:name w:val="header"/>
    <w:basedOn w:val="Standard"/>
    <w:link w:val="KopfzeileZchn"/>
    <w:uiPriority w:val="99"/>
    <w:unhideWhenUsed/>
    <w:pPr>
      <w:tabs>
        <w:tab w:val="center" w:pos="4513"/>
        <w:tab w:val="right" w:pos="9026"/>
      </w:tabs>
      <w:spacing w:after="0"/>
    </w:pPr>
  </w:style>
  <w:style w:type="character" w:customStyle="1" w:styleId="KopfzeileZchn">
    <w:name w:val="Kopfzeile Zchn"/>
    <w:basedOn w:val="Absatz-Standardschriftart"/>
    <w:link w:val="Kopfzeile"/>
    <w:uiPriority w:val="99"/>
  </w:style>
  <w:style w:type="paragraph" w:styleId="Fuzeile">
    <w:name w:val="footer"/>
    <w:basedOn w:val="Grundtext"/>
    <w:link w:val="FuzeileZchn"/>
    <w:uiPriority w:val="99"/>
    <w:unhideWhenUsed/>
    <w:pPr>
      <w:tabs>
        <w:tab w:val="center" w:pos="4513"/>
        <w:tab w:val="right" w:pos="9026"/>
      </w:tabs>
      <w:spacing w:line="248" w:lineRule="atLeast"/>
    </w:pPr>
    <w:rPr>
      <w:sz w:val="12"/>
    </w:rPr>
  </w:style>
  <w:style w:type="character" w:customStyle="1" w:styleId="FuzeileZchn">
    <w:name w:val="Fußzeile Zchn"/>
    <w:basedOn w:val="Absatz-Standardschriftart"/>
    <w:link w:val="Fuzeile"/>
    <w:uiPriority w:val="99"/>
    <w:rPr>
      <w:rFonts w:ascii="Arial" w:eastAsia="Times New Roman" w:hAnsi="Arial" w:cs="Arial"/>
      <w:color w:val="000000"/>
      <w:sz w:val="12"/>
      <w:szCs w:val="20"/>
    </w:rPr>
  </w:style>
  <w:style w:type="paragraph" w:customStyle="1" w:styleId="Normalbold">
    <w:name w:val="Normal bold"/>
    <w:basedOn w:val="Standard"/>
    <w:rPr>
      <w:rFonts w:ascii="Arial Black" w:hAnsi="Arial Black"/>
      <w:lang w:eastAsia="en-GB"/>
    </w:rPr>
  </w:style>
  <w:style w:type="paragraph" w:customStyle="1" w:styleId="Randtitel">
    <w:name w:val="Randtitel"/>
    <w:basedOn w:val="Grundtext"/>
    <w:pPr>
      <w:spacing w:after="0"/>
      <w:jc w:val="right"/>
    </w:pPr>
    <w:rPr>
      <w:sz w:val="16"/>
      <w:lang w:eastAsia="en-GB"/>
    </w:rPr>
  </w:style>
  <w:style w:type="paragraph" w:customStyle="1" w:styleId="BriefKopffett">
    <w:name w:val="Brief_Kopf_fett"/>
    <w:basedOn w:val="BriefKopf"/>
    <w:next w:val="BriefKopf"/>
    <w:rPr>
      <w:rFonts w:ascii="Arial Black" w:hAnsi="Arial Black"/>
    </w:rPr>
  </w:style>
  <w:style w:type="paragraph" w:customStyle="1" w:styleId="Neutral">
    <w:name w:val="Neutral"/>
    <w:basedOn w:val="Standard"/>
    <w:pPr>
      <w:spacing w:after="0" w:line="240" w:lineRule="auto"/>
    </w:pPr>
  </w:style>
  <w:style w:type="numbering" w:customStyle="1" w:styleId="NumericList">
    <w:name w:val="NumericList"/>
    <w:basedOn w:val="KeineListe"/>
    <w:uiPriority w:val="99"/>
    <w:pPr>
      <w:numPr>
        <w:numId w:val="3"/>
      </w:numPr>
    </w:pPr>
  </w:style>
  <w:style w:type="paragraph" w:customStyle="1" w:styleId="MMKopfgross">
    <w:name w:val="MM_Kopf_gross"/>
    <w:basedOn w:val="BriefKopf"/>
    <w:next w:val="BriefKopf"/>
    <w:pPr>
      <w:spacing w:line="320" w:lineRule="exact"/>
    </w:pPr>
    <w:rPr>
      <w:rFonts w:ascii="Arial Black" w:hAnsi="Arial Black"/>
      <w:sz w:val="32"/>
    </w:rPr>
  </w:style>
  <w:style w:type="paragraph" w:customStyle="1" w:styleId="BriefAnschrift">
    <w:name w:val="Brief_Anschrift"/>
    <w:basedOn w:val="Grundtext"/>
    <w:pPr>
      <w:spacing w:after="0"/>
    </w:pPr>
  </w:style>
  <w:style w:type="paragraph" w:customStyle="1" w:styleId="BriefDatum">
    <w:name w:val="Brief_Datum"/>
    <w:basedOn w:val="Grundtext"/>
    <w:pPr>
      <w:spacing w:after="0"/>
    </w:pPr>
  </w:style>
  <w:style w:type="paragraph" w:customStyle="1" w:styleId="BriefBetreff">
    <w:name w:val="Brief_Betreff"/>
    <w:basedOn w:val="Grundtext"/>
    <w:pPr>
      <w:spacing w:after="744"/>
    </w:pPr>
    <w:rPr>
      <w:rFonts w:ascii="Arial Black" w:hAnsi="Arial Black"/>
    </w:rPr>
  </w:style>
  <w:style w:type="paragraph" w:customStyle="1" w:styleId="Grundtext">
    <w:name w:val="Grundtext"/>
    <w:link w:val="GrundtextZchn"/>
    <w:qFormat/>
    <w:rsid w:val="0054205C"/>
    <w:pPr>
      <w:spacing w:after="260" w:line="280" w:lineRule="atLeast"/>
    </w:pPr>
    <w:rPr>
      <w:rFonts w:ascii="Arial" w:eastAsia="Times New Roman" w:hAnsi="Arial" w:cs="Arial"/>
      <w:color w:val="000000"/>
      <w:szCs w:val="20"/>
    </w:rPr>
  </w:style>
  <w:style w:type="paragraph" w:customStyle="1" w:styleId="BriefAnrede">
    <w:name w:val="Brief_Anrede"/>
    <w:basedOn w:val="Grundtext"/>
    <w:next w:val="Grundtext"/>
  </w:style>
  <w:style w:type="character" w:customStyle="1" w:styleId="Grundtextfett">
    <w:name w:val="Grundtext_fett"/>
    <w:basedOn w:val="Absatz-Standardschriftart"/>
    <w:uiPriority w:val="1"/>
    <w:qFormat/>
    <w:rPr>
      <w:rFonts w:ascii="Arial Black" w:hAnsi="Arial Black"/>
    </w:rPr>
  </w:style>
  <w:style w:type="paragraph" w:customStyle="1" w:styleId="BriefGruss">
    <w:name w:val="Brief_Gruss"/>
    <w:basedOn w:val="Grundtext"/>
    <w:next w:val="Grundtext"/>
    <w:pPr>
      <w:spacing w:before="248" w:after="744"/>
    </w:pPr>
  </w:style>
  <w:style w:type="paragraph" w:customStyle="1" w:styleId="ListeBindestrich">
    <w:name w:val="Liste_Bindestrich"/>
    <w:basedOn w:val="Grundtext"/>
    <w:pPr>
      <w:numPr>
        <w:numId w:val="4"/>
      </w:numPr>
      <w:contextualSpacing/>
    </w:pPr>
  </w:style>
  <w:style w:type="paragraph" w:customStyle="1" w:styleId="ListePunkt">
    <w:name w:val="Liste_Punkt"/>
    <w:basedOn w:val="Grundtext"/>
    <w:pPr>
      <w:numPr>
        <w:numId w:val="5"/>
      </w:numPr>
      <w:contextualSpacing/>
    </w:pPr>
  </w:style>
  <w:style w:type="paragraph" w:customStyle="1" w:styleId="ListeNummernArabisch">
    <w:name w:val="Liste_Nummern_Arabisch"/>
    <w:basedOn w:val="Grundtext"/>
    <w:pPr>
      <w:numPr>
        <w:numId w:val="6"/>
      </w:numPr>
      <w:contextualSpacing/>
    </w:pPr>
  </w:style>
  <w:style w:type="paragraph" w:customStyle="1" w:styleId="ListeNummernRoemisch">
    <w:name w:val="Liste_Nummern_Roemisch"/>
    <w:basedOn w:val="Grundtext"/>
    <w:rsid w:val="00A2319F"/>
    <w:pPr>
      <w:numPr>
        <w:numId w:val="17"/>
      </w:numPr>
    </w:pPr>
  </w:style>
  <w:style w:type="paragraph" w:customStyle="1" w:styleId="Titel01">
    <w:name w:val="Titel_01"/>
    <w:basedOn w:val="Grundtext"/>
    <w:next w:val="Grundtext"/>
    <w:pPr>
      <w:spacing w:after="540" w:line="540" w:lineRule="exact"/>
    </w:pPr>
    <w:rPr>
      <w:rFonts w:ascii="Arial Black" w:hAnsi="Arial Black"/>
      <w:sz w:val="48"/>
    </w:rPr>
  </w:style>
  <w:style w:type="paragraph" w:customStyle="1" w:styleId="Titel02">
    <w:name w:val="Titel_02"/>
    <w:basedOn w:val="Grundtext"/>
    <w:next w:val="Grundtext"/>
    <w:pPr>
      <w:spacing w:before="320" w:after="360" w:line="360" w:lineRule="exact"/>
    </w:pPr>
    <w:rPr>
      <w:rFonts w:ascii="Arial Black" w:hAnsi="Arial Black"/>
      <w:sz w:val="32"/>
    </w:rPr>
  </w:style>
  <w:style w:type="paragraph" w:customStyle="1" w:styleId="Titel03">
    <w:name w:val="Titel_03"/>
    <w:basedOn w:val="Grundtext"/>
    <w:next w:val="Grundtext"/>
    <w:pPr>
      <w:spacing w:after="0"/>
    </w:pPr>
    <w:rPr>
      <w:rFonts w:ascii="Arial Black" w:hAnsi="Arial Black"/>
    </w:rPr>
  </w:style>
  <w:style w:type="paragraph" w:customStyle="1" w:styleId="Titel01Nummern">
    <w:name w:val="Titel_01_Nummern"/>
    <w:basedOn w:val="Titel01"/>
    <w:next w:val="Grundtext"/>
  </w:style>
  <w:style w:type="paragraph" w:customStyle="1" w:styleId="Titel02Nummern">
    <w:name w:val="Titel_02_Nummern"/>
    <w:basedOn w:val="Titel02"/>
    <w:next w:val="Grundtext"/>
  </w:style>
  <w:style w:type="paragraph" w:customStyle="1" w:styleId="Titel03Nummern">
    <w:name w:val="Titel_03_Nummern"/>
    <w:basedOn w:val="Titel03"/>
    <w:next w:val="Grundtext"/>
  </w:style>
  <w:style w:type="paragraph" w:customStyle="1" w:styleId="Zwischentitel">
    <w:name w:val="Zwischentitel"/>
    <w:basedOn w:val="Grundtext"/>
    <w:next w:val="Grundtext"/>
    <w:rsid w:val="00361E58"/>
    <w:rPr>
      <w:rFonts w:ascii="Arial Black" w:hAnsi="Arial Black"/>
    </w:rPr>
  </w:style>
  <w:style w:type="paragraph" w:customStyle="1" w:styleId="Lead">
    <w:name w:val="Lead"/>
    <w:basedOn w:val="Grundtext"/>
    <w:next w:val="Grundtext"/>
    <w:rPr>
      <w:rFonts w:ascii="Arial Black" w:hAnsi="Arial Black"/>
    </w:rPr>
  </w:style>
  <w:style w:type="paragraph" w:customStyle="1" w:styleId="InhaltsverzeichnisH01">
    <w:name w:val="Inhaltsverzeichnis_H01"/>
    <w:basedOn w:val="Grundtext"/>
    <w:pPr>
      <w:tabs>
        <w:tab w:val="right" w:pos="8505"/>
      </w:tabs>
      <w:spacing w:before="248" w:after="0"/>
    </w:pPr>
    <w:rPr>
      <w:rFonts w:ascii="Arial Black" w:hAnsi="Arial Black"/>
    </w:rPr>
  </w:style>
  <w:style w:type="paragraph" w:customStyle="1" w:styleId="InhaltsverzeichnisH02">
    <w:name w:val="Inhaltsverzeichnis_H02"/>
    <w:basedOn w:val="Grundtext"/>
    <w:pPr>
      <w:tabs>
        <w:tab w:val="right" w:pos="8505"/>
      </w:tabs>
      <w:spacing w:after="0"/>
    </w:pPr>
  </w:style>
  <w:style w:type="paragraph" w:customStyle="1" w:styleId="InhaltsverzeichnisH03">
    <w:name w:val="Inhaltsverzeichnis_H03"/>
    <w:basedOn w:val="Grundtext"/>
    <w:pPr>
      <w:tabs>
        <w:tab w:val="right" w:pos="8505"/>
      </w:tabs>
      <w:spacing w:after="0"/>
    </w:pPr>
  </w:style>
  <w:style w:type="paragraph" w:customStyle="1" w:styleId="TitelblattOberzeilefett">
    <w:name w:val="Titelblatt_Oberzeile_fett"/>
    <w:basedOn w:val="Grundtext"/>
    <w:next w:val="Grundtext"/>
    <w:pPr>
      <w:spacing w:after="0"/>
    </w:pPr>
    <w:rPr>
      <w:rFonts w:ascii="Arial Black" w:hAnsi="Arial Black"/>
    </w:rPr>
  </w:style>
  <w:style w:type="paragraph" w:customStyle="1" w:styleId="TitelblattTitelGross">
    <w:name w:val="Titelblatt_Titel_Gross"/>
    <w:basedOn w:val="Grundtext"/>
    <w:next w:val="Grundtext"/>
    <w:pPr>
      <w:spacing w:after="0" w:line="1440" w:lineRule="exact"/>
    </w:pPr>
    <w:rPr>
      <w:rFonts w:ascii="Arial Black" w:hAnsi="Arial Black"/>
      <w:sz w:val="144"/>
    </w:rPr>
  </w:style>
  <w:style w:type="paragraph" w:customStyle="1" w:styleId="TitelblattTitelZusatz">
    <w:name w:val="Titelblatt_Titel_Zusatz"/>
    <w:basedOn w:val="Grundtext"/>
    <w:next w:val="Grundtext"/>
    <w:pPr>
      <w:spacing w:after="0" w:line="480" w:lineRule="exact"/>
    </w:pPr>
    <w:rPr>
      <w:rFonts w:ascii="Arial Black" w:hAnsi="Arial Black"/>
      <w:sz w:val="48"/>
    </w:rPr>
  </w:style>
  <w:style w:type="paragraph" w:customStyle="1" w:styleId="TabelleHeader">
    <w:name w:val="Tabelle_Header"/>
    <w:basedOn w:val="Grundtext"/>
    <w:next w:val="TabelleZelle"/>
    <w:pPr>
      <w:spacing w:after="0" w:line="480" w:lineRule="exact"/>
    </w:pPr>
    <w:rPr>
      <w:rFonts w:ascii="Arial Black" w:hAnsi="Arial Black"/>
    </w:rPr>
  </w:style>
  <w:style w:type="paragraph" w:customStyle="1" w:styleId="TabelleZelle">
    <w:name w:val="Tabelle_Zelle"/>
    <w:basedOn w:val="Grundtext"/>
    <w:pPr>
      <w:spacing w:after="0"/>
    </w:pPr>
  </w:style>
  <w:style w:type="paragraph" w:customStyle="1" w:styleId="TabelleZellefett">
    <w:name w:val="Tabelle_Zelle_fett"/>
    <w:basedOn w:val="TabelleZelle"/>
    <w:rPr>
      <w:rFonts w:ascii="Arial Black" w:hAnsi="Arial Black"/>
    </w:rPr>
  </w:style>
  <w:style w:type="paragraph" w:customStyle="1" w:styleId="Tabelleberschrift">
    <w:name w:val="Tabelle_Überschrift"/>
    <w:basedOn w:val="TabelleZellefett"/>
    <w:next w:val="GrundtextEingerueckt"/>
    <w:pPr>
      <w:numPr>
        <w:numId w:val="7"/>
      </w:numPr>
      <w:tabs>
        <w:tab w:val="left" w:pos="369"/>
      </w:tabs>
      <w:ind w:left="369" w:hanging="369"/>
    </w:pPr>
  </w:style>
  <w:style w:type="paragraph" w:customStyle="1" w:styleId="AntragListeAlphabetisch">
    <w:name w:val="Antrag_Liste_Alphabetisch"/>
    <w:basedOn w:val="Grundtext"/>
    <w:pPr>
      <w:numPr>
        <w:numId w:val="8"/>
      </w:numPr>
      <w:tabs>
        <w:tab w:val="left" w:pos="567"/>
      </w:tabs>
    </w:pPr>
  </w:style>
  <w:style w:type="paragraph" w:customStyle="1" w:styleId="AntragListeRoemisch">
    <w:name w:val="Antrag_Liste_Roemisch"/>
    <w:basedOn w:val="Grundtext"/>
    <w:pPr>
      <w:numPr>
        <w:numId w:val="9"/>
      </w:numPr>
      <w:tabs>
        <w:tab w:val="left" w:pos="567"/>
      </w:tabs>
    </w:pPr>
  </w:style>
  <w:style w:type="paragraph" w:customStyle="1" w:styleId="Titel0216pt">
    <w:name w:val="Titel_02_16pt"/>
    <w:basedOn w:val="Titel02"/>
    <w:pPr>
      <w:spacing w:before="0" w:after="0"/>
    </w:pPr>
  </w:style>
  <w:style w:type="paragraph" w:customStyle="1" w:styleId="GDberschrift2ohneNrLinks075cmNach0ptZeilen">
    <w:name w:val="GD_Überschrift2_ohneNr + Links:  0.75 cm Nach:  0 pt Zeilen..."/>
    <w:basedOn w:val="Gruformel"/>
    <w:pPr>
      <w:spacing w:line="360" w:lineRule="auto"/>
      <w:ind w:left="0" w:right="425"/>
    </w:pPr>
    <w:rPr>
      <w:rFonts w:ascii="Arial Black" w:hAnsi="Arial Black"/>
      <w:sz w:val="32"/>
    </w:rPr>
  </w:style>
  <w:style w:type="paragraph" w:styleId="Gruformel">
    <w:name w:val="Closing"/>
    <w:basedOn w:val="Standard"/>
    <w:link w:val="GruformelZchn"/>
    <w:uiPriority w:val="99"/>
    <w:semiHidden/>
    <w:unhideWhenUsed/>
    <w:pPr>
      <w:spacing w:after="0"/>
      <w:ind w:left="4252"/>
    </w:pPr>
  </w:style>
  <w:style w:type="character" w:customStyle="1" w:styleId="GruformelZchn">
    <w:name w:val="Grußformel Zchn"/>
    <w:basedOn w:val="Absatz-Standardschriftart"/>
    <w:link w:val="Gruformel"/>
    <w:uiPriority w:val="99"/>
    <w:semiHidden/>
    <w:rPr>
      <w:rFonts w:ascii="Arial" w:hAnsi="Arial"/>
      <w:sz w:val="21"/>
    </w:rPr>
  </w:style>
  <w:style w:type="paragraph" w:customStyle="1" w:styleId="Titel04">
    <w:name w:val="Titel_04"/>
    <w:basedOn w:val="Titel03"/>
    <w:next w:val="Grundtext"/>
  </w:style>
  <w:style w:type="numbering" w:customStyle="1" w:styleId="ListeNummernArabischEinfach">
    <w:name w:val="Liste_Nummern_ArabischEinfach"/>
    <w:uiPriority w:val="99"/>
    <w:pPr>
      <w:numPr>
        <w:numId w:val="10"/>
      </w:numPr>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ndtitelmitTextbox">
    <w:name w:val="Randtitel mit Textbox"/>
    <w:basedOn w:val="Randtitel"/>
    <w:pPr>
      <w:framePr w:w="1786" w:hSpace="142" w:wrap="around" w:vAnchor="text" w:hAnchor="page" w:y="1" w:anchorLock="1"/>
      <w:spacing w:after="248"/>
      <w:ind w:left="340"/>
    </w:pPr>
    <w:rPr>
      <w:rFonts w:eastAsiaTheme="minorHAnsi" w:cstheme="minorBidi"/>
      <w:color w:val="auto"/>
      <w:szCs w:val="22"/>
    </w:rPr>
  </w:style>
  <w:style w:type="paragraph" w:customStyle="1" w:styleId="GrundtextRRB">
    <w:name w:val="Grundtext_RRB"/>
    <w:basedOn w:val="Grundtext"/>
    <w:pPr>
      <w:spacing w:line="360" w:lineRule="auto"/>
      <w:ind w:left="567"/>
    </w:pPr>
  </w:style>
  <w:style w:type="paragraph" w:customStyle="1" w:styleId="BeilagenListe">
    <w:name w:val="Beilagen_Liste"/>
    <w:basedOn w:val="Grundtext"/>
    <w:pPr>
      <w:numPr>
        <w:numId w:val="11"/>
      </w:numPr>
      <w:spacing w:after="0" w:line="240" w:lineRule="auto"/>
    </w:pPr>
  </w:style>
  <w:style w:type="paragraph" w:customStyle="1" w:styleId="MitteilungAnListe">
    <w:name w:val="MitteilungAn_Liste"/>
    <w:basedOn w:val="Grundtext"/>
    <w:pPr>
      <w:tabs>
        <w:tab w:val="left" w:pos="567"/>
      </w:tabs>
      <w:spacing w:line="360" w:lineRule="auto"/>
      <w:ind w:left="567" w:hanging="567"/>
    </w:pPr>
  </w:style>
  <w:style w:type="paragraph" w:customStyle="1" w:styleId="MitteilungAnListe2">
    <w:name w:val="MitteilungAn_Liste2"/>
    <w:basedOn w:val="MitteilungAnListe"/>
    <w:pPr>
      <w:tabs>
        <w:tab w:val="clear" w:pos="567"/>
        <w:tab w:val="left" w:pos="420"/>
      </w:tabs>
      <w:spacing w:line="248" w:lineRule="exact"/>
      <w:ind w:left="420" w:hanging="420"/>
    </w:pPr>
  </w:style>
  <w:style w:type="paragraph" w:customStyle="1" w:styleId="Titel0216ptnach">
    <w:name w:val="Titel_02_16pt_nach"/>
    <w:basedOn w:val="Titel0216pt"/>
    <w:pPr>
      <w:spacing w:after="360"/>
    </w:pPr>
  </w:style>
  <w:style w:type="paragraph" w:customStyle="1" w:styleId="TraktandumText">
    <w:name w:val="Traktandum Text"/>
    <w:basedOn w:val="Standard"/>
    <w:pPr>
      <w:tabs>
        <w:tab w:val="left" w:pos="567"/>
      </w:tabs>
      <w:spacing w:after="0" w:line="280" w:lineRule="exact"/>
      <w:ind w:left="567"/>
    </w:pPr>
    <w:rPr>
      <w:rFonts w:eastAsia="Times New Roman" w:cs="Arial"/>
      <w:color w:val="000000"/>
      <w:szCs w:val="20"/>
    </w:rPr>
  </w:style>
  <w:style w:type="paragraph" w:customStyle="1" w:styleId="TraktandumTitel">
    <w:name w:val="Traktandum Titel"/>
    <w:basedOn w:val="Standard"/>
    <w:next w:val="TraktandumText"/>
    <w:pPr>
      <w:numPr>
        <w:numId w:val="12"/>
      </w:numPr>
      <w:tabs>
        <w:tab w:val="left" w:pos="567"/>
      </w:tabs>
      <w:spacing w:after="0"/>
      <w:contextualSpacing/>
    </w:pPr>
    <w:rPr>
      <w:rFonts w:eastAsia="Times New Roman" w:cs="Arial"/>
      <w:color w:val="000000"/>
      <w:szCs w:val="20"/>
    </w:rPr>
  </w:style>
  <w:style w:type="paragraph" w:customStyle="1" w:styleId="InvisibleLine">
    <w:name w:val="InvisibleLine"/>
    <w:basedOn w:val="Neutral"/>
    <w:pPr>
      <w:spacing w:line="14" w:lineRule="exact"/>
    </w:pPr>
    <w:rPr>
      <w:sz w:val="2"/>
    </w:rPr>
  </w:style>
  <w:style w:type="paragraph" w:customStyle="1" w:styleId="GrundtextEingerueckt">
    <w:name w:val="GrundtextEingerueckt"/>
    <w:basedOn w:val="Grundtext"/>
    <w:pPr>
      <w:spacing w:after="360"/>
      <w:ind w:left="397"/>
    </w:pPr>
  </w:style>
  <w:style w:type="table" w:customStyle="1" w:styleId="TableGridPositioning">
    <w:name w:val="TableGridPositioning"/>
    <w:basedOn w:val="NormaleTabelle"/>
    <w:uiPriority w:val="99"/>
    <w:pPr>
      <w:spacing w:after="0" w:line="240" w:lineRule="auto"/>
    </w:pPr>
    <w:rPr>
      <w:sz w:val="21"/>
    </w:rPr>
    <w:tblPr>
      <w:tblCellMar>
        <w:left w:w="0" w:type="dxa"/>
        <w:right w:w="0" w:type="dxa"/>
      </w:tblCellMar>
    </w:tblPr>
  </w:style>
  <w:style w:type="paragraph" w:styleId="Funotentext">
    <w:name w:val="footnote text"/>
    <w:basedOn w:val="Neutral"/>
    <w:link w:val="FunotentextZchn"/>
    <w:uiPriority w:val="99"/>
    <w:unhideWhenUsed/>
    <w:rPr>
      <w:sz w:val="20"/>
      <w:szCs w:val="20"/>
    </w:rPr>
  </w:style>
  <w:style w:type="character" w:customStyle="1" w:styleId="FunotentextZchn">
    <w:name w:val="Fußnotentext Zchn"/>
    <w:basedOn w:val="Absatz-Standardschriftart"/>
    <w:link w:val="Funotentext"/>
    <w:uiPriority w:val="99"/>
    <w:rPr>
      <w:rFonts w:ascii="Arial" w:hAnsi="Arial"/>
      <w:sz w:val="20"/>
      <w:szCs w:val="20"/>
    </w:rPr>
  </w:style>
  <w:style w:type="character" w:styleId="Funotenzeichen">
    <w:name w:val="footnote reference"/>
    <w:basedOn w:val="Absatz-Standardschriftart"/>
    <w:uiPriority w:val="99"/>
    <w:unhideWhenUsed/>
    <w:rPr>
      <w:vertAlign w:val="superscript"/>
    </w:rPr>
  </w:style>
  <w:style w:type="paragraph" w:customStyle="1" w:styleId="berschriftmitZiffer">
    <w:name w:val="Überschrift mit Ziffer"/>
    <w:pPr>
      <w:keepNext/>
      <w:numPr>
        <w:numId w:val="14"/>
      </w:numPr>
      <w:spacing w:after="120" w:line="280" w:lineRule="atLeast"/>
    </w:pPr>
    <w:rPr>
      <w:rFonts w:ascii="Arial Black" w:eastAsiaTheme="majorEastAsia" w:hAnsi="Arial Black" w:cstheme="majorBidi"/>
      <w:bCs/>
      <w:sz w:val="21"/>
      <w:szCs w:val="20"/>
    </w:rPr>
  </w:style>
  <w:style w:type="numbering" w:customStyle="1" w:styleId="ListeberschriftmitZiffer">
    <w:name w:val="Liste Überschrift mit Ziffer"/>
    <w:uiPriority w:val="99"/>
    <w:pPr>
      <w:numPr>
        <w:numId w:val="13"/>
      </w:numPr>
    </w:pPr>
  </w:style>
  <w:style w:type="paragraph" w:customStyle="1" w:styleId="TitelMitte14">
    <w:name w:val="TitelMitte14"/>
    <w:rsid w:val="003E7F34"/>
    <w:pPr>
      <w:spacing w:after="240" w:line="240" w:lineRule="auto"/>
      <w:jc w:val="center"/>
    </w:pPr>
    <w:rPr>
      <w:rFonts w:ascii="Arial Black" w:eastAsia="Times New Roman" w:hAnsi="Arial Black" w:cs="Arial"/>
      <w:color w:val="000000" w:themeColor="text1"/>
      <w:sz w:val="28"/>
      <w:szCs w:val="20"/>
    </w:rPr>
  </w:style>
  <w:style w:type="paragraph" w:customStyle="1" w:styleId="TitelMitte12">
    <w:name w:val="TitelMitte12"/>
    <w:rsid w:val="00D169AB"/>
    <w:pPr>
      <w:spacing w:after="240" w:line="240" w:lineRule="auto"/>
      <w:jc w:val="center"/>
    </w:pPr>
    <w:rPr>
      <w:rFonts w:ascii="Arial Black" w:eastAsia="Times New Roman" w:hAnsi="Arial Black" w:cs="Arial"/>
      <w:color w:val="000000"/>
      <w:sz w:val="24"/>
      <w:szCs w:val="20"/>
    </w:rPr>
  </w:style>
  <w:style w:type="character" w:customStyle="1" w:styleId="GrundtextZchn">
    <w:name w:val="Grundtext Zchn"/>
    <w:basedOn w:val="Absatz-Standardschriftart"/>
    <w:link w:val="Grundtext"/>
    <w:rsid w:val="0054205C"/>
    <w:rPr>
      <w:rFonts w:ascii="Arial" w:eastAsia="Times New Roman" w:hAnsi="Arial" w:cs="Arial"/>
      <w:color w:val="000000"/>
      <w:szCs w:val="20"/>
    </w:rPr>
  </w:style>
  <w:style w:type="paragraph" w:customStyle="1" w:styleId="ListeNummernArabischNeustart">
    <w:name w:val="Liste_Nummern_Arabisch_Neustart"/>
    <w:basedOn w:val="Standard"/>
    <w:rsid w:val="00664951"/>
    <w:pPr>
      <w:numPr>
        <w:numId w:val="21"/>
      </w:numPr>
      <w:spacing w:after="0" w:line="14" w:lineRule="auto"/>
    </w:pPr>
    <w:rPr>
      <w:rFonts w:eastAsia="Times New Roman" w:cs="Times New Roman"/>
      <w:sz w:val="2"/>
    </w:rPr>
  </w:style>
  <w:style w:type="numbering" w:customStyle="1" w:styleId="ListeNummernRoemischList">
    <w:name w:val="Liste_Nummern_RoemischList"/>
    <w:uiPriority w:val="99"/>
    <w:rsid w:val="00DF167A"/>
    <w:pPr>
      <w:numPr>
        <w:numId w:val="15"/>
      </w:numPr>
    </w:pPr>
  </w:style>
  <w:style w:type="paragraph" w:styleId="Listenabsatz">
    <w:name w:val="List Paragraph"/>
    <w:basedOn w:val="Standard"/>
    <w:uiPriority w:val="34"/>
    <w:qFormat/>
    <w:rsid w:val="00A2319F"/>
    <w:pPr>
      <w:ind w:left="720"/>
      <w:contextualSpacing/>
    </w:pPr>
  </w:style>
  <w:style w:type="numbering" w:customStyle="1" w:styleId="ListeNummernRoemischNeustartList">
    <w:name w:val="Liste_Nummern_Roemisch_NeustartList"/>
    <w:rsid w:val="00A2319F"/>
    <w:pPr>
      <w:numPr>
        <w:numId w:val="16"/>
      </w:numPr>
    </w:pPr>
  </w:style>
  <w:style w:type="paragraph" w:customStyle="1" w:styleId="ListVerfuegungZiffer">
    <w:name w:val="ListVerfuegungZiffer"/>
    <w:basedOn w:val="Standard"/>
    <w:rsid w:val="00664951"/>
    <w:pPr>
      <w:numPr>
        <w:ilvl w:val="1"/>
        <w:numId w:val="21"/>
      </w:numPr>
      <w:tabs>
        <w:tab w:val="left" w:pos="567"/>
      </w:tabs>
      <w:jc w:val="both"/>
    </w:pPr>
  </w:style>
  <w:style w:type="paragraph" w:customStyle="1" w:styleId="ListVerfuegungNumeric">
    <w:name w:val="ListVerfuegungNumeric"/>
    <w:basedOn w:val="ListVerfuegungZiffer"/>
    <w:rsid w:val="000354BB"/>
    <w:pPr>
      <w:numPr>
        <w:numId w:val="20"/>
      </w:numPr>
      <w:tabs>
        <w:tab w:val="left" w:pos="567"/>
      </w:tabs>
    </w:pPr>
  </w:style>
  <w:style w:type="numbering" w:customStyle="1" w:styleId="ListVerfuegungNumericList">
    <w:name w:val="ListVerfuegungNumericList"/>
    <w:uiPriority w:val="99"/>
    <w:rsid w:val="000354BB"/>
    <w:pPr>
      <w:numPr>
        <w:numId w:val="18"/>
      </w:numPr>
    </w:pPr>
  </w:style>
  <w:style w:type="numbering" w:customStyle="1" w:styleId="ListVerfuegungZifferList">
    <w:name w:val="ListVerfuegungZifferList"/>
    <w:uiPriority w:val="99"/>
    <w:rsid w:val="00664951"/>
    <w:pPr>
      <w:numPr>
        <w:numId w:val="19"/>
      </w:numPr>
    </w:pPr>
  </w:style>
  <w:style w:type="paragraph" w:customStyle="1" w:styleId="ListVerfuegungRoemisch">
    <w:name w:val="ListVerfuegungRoemisch"/>
    <w:basedOn w:val="ListeNummernRoemisch"/>
    <w:rsid w:val="00317CEF"/>
    <w:pPr>
      <w:jc w:val="both"/>
    </w:pPr>
    <w:rPr>
      <w:color w:val="auto"/>
    </w:rPr>
  </w:style>
  <w:style w:type="paragraph" w:customStyle="1" w:styleId="Blocksatz">
    <w:name w:val="Blocksatz"/>
    <w:basedOn w:val="Grundtext"/>
    <w:rsid w:val="00EB1106"/>
    <w:pPr>
      <w:jc w:val="both"/>
    </w:pPr>
  </w:style>
  <w:style w:type="paragraph" w:customStyle="1" w:styleId="Abschnittstitelfett">
    <w:name w:val="Abschnittstitel fett"/>
    <w:basedOn w:val="Grundtext"/>
    <w:link w:val="AbschnittstitelfettZchn"/>
    <w:qFormat/>
    <w:rsid w:val="008A2FE8"/>
    <w:pPr>
      <w:keepNext/>
      <w:spacing w:before="240" w:after="0"/>
    </w:pPr>
    <w:rPr>
      <w:rFonts w:ascii="Arial Black" w:hAnsi="Arial Black"/>
      <w:sz w:val="21"/>
    </w:rPr>
  </w:style>
  <w:style w:type="character" w:customStyle="1" w:styleId="AbschnittstitelfettZchn">
    <w:name w:val="Abschnittstitel fett Zchn"/>
    <w:basedOn w:val="GrundtextZchn"/>
    <w:link w:val="Abschnittstitelfett"/>
    <w:rsid w:val="008A2FE8"/>
    <w:rPr>
      <w:rFonts w:ascii="Arial Black" w:eastAsia="Times New Roman" w:hAnsi="Arial Black" w:cs="Arial"/>
      <w:color w:val="000000"/>
      <w:sz w:val="21"/>
      <w:szCs w:val="20"/>
    </w:rPr>
  </w:style>
  <w:style w:type="paragraph" w:customStyle="1" w:styleId="fett0">
    <w:name w:val="fett"/>
    <w:basedOn w:val="Grundtext"/>
    <w:link w:val="fettZchn"/>
    <w:qFormat/>
    <w:rsid w:val="008A2FE8"/>
    <w:pPr>
      <w:spacing w:after="0"/>
    </w:pPr>
    <w:rPr>
      <w:rFonts w:eastAsiaTheme="majorEastAsia" w:cstheme="minorHAnsi"/>
      <w:b/>
      <w:sz w:val="21"/>
      <w:lang w:eastAsia="de-CH"/>
    </w:rPr>
  </w:style>
  <w:style w:type="character" w:customStyle="1" w:styleId="fettZchn">
    <w:name w:val="fett Zchn"/>
    <w:basedOn w:val="Absatz-Standardschriftart"/>
    <w:link w:val="fett0"/>
    <w:rsid w:val="008A2FE8"/>
    <w:rPr>
      <w:rFonts w:ascii="Arial" w:eastAsiaTheme="majorEastAsia" w:hAnsi="Arial" w:cstheme="minorHAnsi"/>
      <w:b/>
      <w:color w:val="000000"/>
      <w:sz w:val="21"/>
      <w:szCs w:val="20"/>
      <w:lang w:eastAsia="de-CH"/>
    </w:rPr>
  </w:style>
  <w:style w:type="character" w:styleId="Platzhaltertext">
    <w:name w:val="Placeholder Text"/>
    <w:basedOn w:val="Absatz-Standardschriftart"/>
    <w:uiPriority w:val="99"/>
    <w:semiHidden/>
    <w:rsid w:val="008A2FE8"/>
    <w:rPr>
      <w:color w:val="80808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hAnsi="Arial"/>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7E6B81"/>
    <w:pPr>
      <w:spacing w:after="0" w:line="240" w:lineRule="auto"/>
    </w:pPr>
    <w:rPr>
      <w:rFonts w:ascii="Arial" w:hAnsi="Arial"/>
      <w:sz w:val="21"/>
    </w:rPr>
  </w:style>
  <w:style w:type="paragraph" w:styleId="Kommentarthema">
    <w:name w:val="annotation subject"/>
    <w:basedOn w:val="Kommentartext"/>
    <w:next w:val="Kommentartext"/>
    <w:link w:val="KommentarthemaZchn"/>
    <w:uiPriority w:val="99"/>
    <w:semiHidden/>
    <w:unhideWhenUsed/>
    <w:rsid w:val="007E6B81"/>
    <w:rPr>
      <w:b/>
      <w:bCs/>
    </w:rPr>
  </w:style>
  <w:style w:type="character" w:customStyle="1" w:styleId="KommentarthemaZchn">
    <w:name w:val="Kommentarthema Zchn"/>
    <w:basedOn w:val="KommentartextZchn"/>
    <w:link w:val="Kommentarthema"/>
    <w:uiPriority w:val="99"/>
    <w:semiHidden/>
    <w:rsid w:val="007E6B81"/>
    <w:rPr>
      <w:rFonts w:ascii="Arial" w:hAnsi="Arial"/>
      <w:b/>
      <w:bCs/>
      <w:sz w:val="20"/>
      <w:szCs w:val="20"/>
    </w:rPr>
  </w:style>
  <w:style w:type="character" w:customStyle="1" w:styleId="berschrift5Zchn">
    <w:name w:val="Überschrift 5 Zchn"/>
    <w:basedOn w:val="Absatz-Standardschriftart"/>
    <w:link w:val="berschrift5"/>
    <w:uiPriority w:val="9"/>
    <w:semiHidden/>
    <w:rsid w:val="00EB04D5"/>
    <w:rPr>
      <w:rFonts w:asciiTheme="majorHAnsi" w:eastAsiaTheme="majorEastAsia" w:hAnsiTheme="majorHAnsi" w:cstheme="majorBidi"/>
      <w:color w:val="365F91" w:themeColor="accent1" w:themeShade="BF"/>
      <w:sz w:val="21"/>
    </w:rPr>
  </w:style>
  <w:style w:type="character" w:customStyle="1" w:styleId="berschrift6Zchn">
    <w:name w:val="Überschrift 6 Zchn"/>
    <w:basedOn w:val="Absatz-Standardschriftart"/>
    <w:link w:val="berschrift6"/>
    <w:uiPriority w:val="9"/>
    <w:semiHidden/>
    <w:rsid w:val="00EB04D5"/>
    <w:rPr>
      <w:rFonts w:asciiTheme="majorHAnsi" w:eastAsiaTheme="majorEastAsia" w:hAnsiTheme="majorHAnsi" w:cstheme="majorBidi"/>
      <w:color w:val="243F60" w:themeColor="accent1" w:themeShade="7F"/>
      <w:sz w:val="21"/>
    </w:rPr>
  </w:style>
  <w:style w:type="character" w:customStyle="1" w:styleId="berschrift7Zchn">
    <w:name w:val="Überschrift 7 Zchn"/>
    <w:basedOn w:val="Absatz-Standardschriftart"/>
    <w:link w:val="berschrift7"/>
    <w:uiPriority w:val="9"/>
    <w:semiHidden/>
    <w:rsid w:val="00EB04D5"/>
    <w:rPr>
      <w:rFonts w:asciiTheme="majorHAnsi" w:eastAsiaTheme="majorEastAsia" w:hAnsiTheme="majorHAnsi" w:cstheme="majorBidi"/>
      <w:i/>
      <w:iCs/>
      <w:color w:val="243F60" w:themeColor="accent1" w:themeShade="7F"/>
      <w:sz w:val="21"/>
    </w:rPr>
  </w:style>
  <w:style w:type="character" w:customStyle="1" w:styleId="berschrift8Zchn">
    <w:name w:val="Überschrift 8 Zchn"/>
    <w:basedOn w:val="Absatz-Standardschriftart"/>
    <w:link w:val="berschrift8"/>
    <w:uiPriority w:val="9"/>
    <w:semiHidden/>
    <w:rsid w:val="00EB04D5"/>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04D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3150">
      <w:bodyDiv w:val="1"/>
      <w:marLeft w:val="0"/>
      <w:marRight w:val="0"/>
      <w:marTop w:val="0"/>
      <w:marBottom w:val="0"/>
      <w:divBdr>
        <w:top w:val="none" w:sz="0" w:space="0" w:color="auto"/>
        <w:left w:val="none" w:sz="0" w:space="0" w:color="auto"/>
        <w:bottom w:val="none" w:sz="0" w:space="0" w:color="auto"/>
        <w:right w:val="none" w:sz="0" w:space="0" w:color="auto"/>
      </w:divBdr>
    </w:div>
    <w:div w:id="686910407">
      <w:bodyDiv w:val="1"/>
      <w:marLeft w:val="0"/>
      <w:marRight w:val="0"/>
      <w:marTop w:val="0"/>
      <w:marBottom w:val="0"/>
      <w:divBdr>
        <w:top w:val="none" w:sz="0" w:space="0" w:color="auto"/>
        <w:left w:val="none" w:sz="0" w:space="0" w:color="auto"/>
        <w:bottom w:val="none" w:sz="0" w:space="0" w:color="auto"/>
        <w:right w:val="none" w:sz="0" w:space="0" w:color="auto"/>
      </w:divBdr>
    </w:div>
    <w:div w:id="186046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zia.rueefli@zh.ch\AppData\Local\Temp\OneOffixx\generated\c1eba6b7-9f06-4e2c-baa5-dca7696c29f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9B5AC070F44CAB85C15F49BBAFB12C"/>
        <w:category>
          <w:name w:val="Allgemein"/>
          <w:gallery w:val="placeholder"/>
        </w:category>
        <w:types>
          <w:type w:val="bbPlcHdr"/>
        </w:types>
        <w:behaviors>
          <w:behavior w:val="content"/>
        </w:behaviors>
        <w:guid w:val="{E7B69D1C-370C-4279-8176-6D9101211109}"/>
      </w:docPartPr>
      <w:docPartBody>
        <w:p w:rsidR="009E4B82" w:rsidRDefault="009E4B82">
          <w:pPr>
            <w:pStyle w:val="2F9B5AC070F44CAB85C15F49BBAFB12C"/>
          </w:pPr>
          <w:r>
            <w:rPr>
              <w:rStyle w:val="Platzhaltertext"/>
            </w:rPr>
            <w:t>Klicken oder tippen Sie hier, um Text einzugeben.</w:t>
          </w:r>
        </w:p>
      </w:docPartBody>
    </w:docPart>
    <w:docPart>
      <w:docPartPr>
        <w:name w:val="87C3FA6C9DF74FD79E86FAC883A66570"/>
        <w:category>
          <w:name w:val="General"/>
          <w:gallery w:val="placeholder"/>
        </w:category>
        <w:types>
          <w:type w:val="bbPlcHdr"/>
        </w:types>
        <w:behaviors>
          <w:behavior w:val="content"/>
        </w:behaviors>
        <w:guid w:val="{459FDD6E-9C43-4292-885E-CE27D90B8DF2}"/>
      </w:docPartPr>
      <w:docPartBody>
        <w:p w:rsidR="00FD215E" w:rsidRDefault="00FD215E">
          <w:r w:rsidRPr="5B2077FB">
            <w:rPr>
              <w:rStyle w:val="Platzhaltertext"/>
            </w:rPr>
            <w:t>Klicken oder tippen Sie hier, um Text einzugeben.</w:t>
          </w:r>
        </w:p>
      </w:docPartBody>
    </w:docPart>
    <w:docPart>
      <w:docPartPr>
        <w:name w:val="E07AEFD28EBF4BE6AF1D869163976918"/>
        <w:category>
          <w:name w:val="Allgemein"/>
          <w:gallery w:val="placeholder"/>
        </w:category>
        <w:types>
          <w:type w:val="bbPlcHdr"/>
        </w:types>
        <w:behaviors>
          <w:behavior w:val="content"/>
        </w:behaviors>
        <w:guid w:val="{C19C45FF-391E-45AF-8479-9CF7B7C128CC}"/>
      </w:docPartPr>
      <w:docPartBody>
        <w:p w:rsidR="00686EED" w:rsidRDefault="00686EED" w:rsidP="00686EED">
          <w:pPr>
            <w:pStyle w:val="E07AEFD28EBF4BE6AF1D869163976918"/>
          </w:pPr>
          <w:r>
            <w:rPr>
              <w:rStyle w:val="Platzhaltertext"/>
            </w:rPr>
            <w:t>Klicken oder tippen Sie hier, um Text einzugeben.</w:t>
          </w:r>
        </w:p>
      </w:docPartBody>
    </w:docPart>
    <w:docPart>
      <w:docPartPr>
        <w:name w:val="D275527D16134815B2C46DCC663B2734"/>
        <w:category>
          <w:name w:val="Allgemein"/>
          <w:gallery w:val="placeholder"/>
        </w:category>
        <w:types>
          <w:type w:val="bbPlcHdr"/>
        </w:types>
        <w:behaviors>
          <w:behavior w:val="content"/>
        </w:behaviors>
        <w:guid w:val="{0C85DD72-22BA-4193-A35D-8E0BE05EA066}"/>
      </w:docPartPr>
      <w:docPartBody>
        <w:p w:rsidR="00A27B7B" w:rsidRDefault="00A27B7B" w:rsidP="00A27B7B">
          <w:pPr>
            <w:pStyle w:val="D275527D16134815B2C46DCC663B2734"/>
          </w:pPr>
          <w:r w:rsidRPr="5B2077FB">
            <w:rPr>
              <w:rStyle w:val="Platzhaltertext"/>
            </w:rPr>
            <w:t>Klicken oder tippen Sie hier, um Text einzugeben.</w:t>
          </w:r>
        </w:p>
      </w:docPartBody>
    </w:docPart>
    <w:docPart>
      <w:docPartPr>
        <w:name w:val="2B18A05EA3834734AE2B1473252F623F"/>
        <w:category>
          <w:name w:val="Allgemein"/>
          <w:gallery w:val="placeholder"/>
        </w:category>
        <w:types>
          <w:type w:val="bbPlcHdr"/>
        </w:types>
        <w:behaviors>
          <w:behavior w:val="content"/>
        </w:behaviors>
        <w:guid w:val="{9DDDEA31-420E-44AB-9D3B-0AF6EF7A5EEE}"/>
      </w:docPartPr>
      <w:docPartBody>
        <w:p w:rsidR="00A27B7B" w:rsidRDefault="00A27B7B" w:rsidP="00A27B7B">
          <w:pPr>
            <w:pStyle w:val="2B18A05EA3834734AE2B1473252F623F"/>
          </w:pPr>
          <w:r>
            <w:rPr>
              <w:rStyle w:val="Platzhaltertext"/>
            </w:rPr>
            <w:t>Klicken oder tippen Sie hier, um Text einzugeben.</w:t>
          </w:r>
        </w:p>
      </w:docPartBody>
    </w:docPart>
    <w:docPart>
      <w:docPartPr>
        <w:name w:val="A4E613B39082414E8FF629751D09935D"/>
        <w:category>
          <w:name w:val="Allgemein"/>
          <w:gallery w:val="placeholder"/>
        </w:category>
        <w:types>
          <w:type w:val="bbPlcHdr"/>
        </w:types>
        <w:behaviors>
          <w:behavior w:val="content"/>
        </w:behaviors>
        <w:guid w:val="{EAFD4E0D-AC5B-4685-BF8B-816A073F162E}"/>
      </w:docPartPr>
      <w:docPartBody>
        <w:p w:rsidR="00A27B7B" w:rsidRDefault="00A27B7B" w:rsidP="00A27B7B">
          <w:pPr>
            <w:pStyle w:val="A4E613B39082414E8FF629751D09935D"/>
          </w:pPr>
          <w:r>
            <w:rPr>
              <w:rStyle w:val="Platzhaltertext"/>
            </w:rPr>
            <w:t>Klicken oder tippen Sie hier, um Text einzugeben.</w:t>
          </w:r>
        </w:p>
      </w:docPartBody>
    </w:docPart>
    <w:docPart>
      <w:docPartPr>
        <w:name w:val="5898648C13CC4FC3868ECD10CCD9EA71"/>
        <w:category>
          <w:name w:val="Allgemein"/>
          <w:gallery w:val="placeholder"/>
        </w:category>
        <w:types>
          <w:type w:val="bbPlcHdr"/>
        </w:types>
        <w:behaviors>
          <w:behavior w:val="content"/>
        </w:behaviors>
        <w:guid w:val="{16FB3084-DCDB-479B-9151-38F05E0BE776}"/>
      </w:docPartPr>
      <w:docPartBody>
        <w:p w:rsidR="00A27B7B" w:rsidRDefault="00A27B7B" w:rsidP="00A27B7B">
          <w:pPr>
            <w:pStyle w:val="5898648C13CC4FC3868ECD10CCD9EA71"/>
          </w:pPr>
          <w:r w:rsidRPr="6BF64F25">
            <w:rPr>
              <w:rStyle w:val="Platzhaltertext"/>
            </w:rPr>
            <w:t>Klicken oder tippen Sie hier, um Text einzugeben.</w:t>
          </w:r>
        </w:p>
      </w:docPartBody>
    </w:docPart>
    <w:docPart>
      <w:docPartPr>
        <w:name w:val="DE1836339B70480E9C95B4E32D626FA3"/>
        <w:category>
          <w:name w:val="Allgemein"/>
          <w:gallery w:val="placeholder"/>
        </w:category>
        <w:types>
          <w:type w:val="bbPlcHdr"/>
        </w:types>
        <w:behaviors>
          <w:behavior w:val="content"/>
        </w:behaviors>
        <w:guid w:val="{5D01D6ED-824C-4051-B9D4-C40CF7A96CFE}"/>
      </w:docPartPr>
      <w:docPartBody>
        <w:p w:rsidR="00D04769" w:rsidRDefault="00D04769" w:rsidP="00D04769">
          <w:pPr>
            <w:pStyle w:val="DE1836339B70480E9C95B4E32D626FA3"/>
          </w:pPr>
          <w:r>
            <w:rPr>
              <w:rStyle w:val="Platzhaltertext"/>
            </w:rPr>
            <w:t>Klicken oder tippen Sie hier, um Text einzugeben.</w:t>
          </w:r>
        </w:p>
      </w:docPartBody>
    </w:docPart>
    <w:docPart>
      <w:docPartPr>
        <w:name w:val="57339EF6FB754A84883C848A50165B64"/>
        <w:category>
          <w:name w:val="Allgemein"/>
          <w:gallery w:val="placeholder"/>
        </w:category>
        <w:types>
          <w:type w:val="bbPlcHdr"/>
        </w:types>
        <w:behaviors>
          <w:behavior w:val="content"/>
        </w:behaviors>
        <w:guid w:val="{DB89621F-4C17-4AA6-9CA4-247F82D95D2F}"/>
      </w:docPartPr>
      <w:docPartBody>
        <w:p w:rsidR="008F0212" w:rsidRDefault="008F0212" w:rsidP="008F0212">
          <w:pPr>
            <w:pStyle w:val="57339EF6FB754A84883C848A50165B64"/>
          </w:pPr>
          <w:r w:rsidRPr="5B2077FB">
            <w:rPr>
              <w:rStyle w:val="Platzhaltertext"/>
            </w:rPr>
            <w:t>Klicken oder tippen Sie hier, um Text einzugeben.</w:t>
          </w:r>
        </w:p>
      </w:docPartBody>
    </w:docPart>
    <w:docPart>
      <w:docPartPr>
        <w:name w:val="CAD808EF799441909BF4D75A72756625"/>
        <w:category>
          <w:name w:val="Allgemein"/>
          <w:gallery w:val="placeholder"/>
        </w:category>
        <w:types>
          <w:type w:val="bbPlcHdr"/>
        </w:types>
        <w:behaviors>
          <w:behavior w:val="content"/>
        </w:behaviors>
        <w:guid w:val="{619F695A-B6AA-4D5A-A71A-B1D17ACF267B}"/>
      </w:docPartPr>
      <w:docPartBody>
        <w:p w:rsidR="008F0212" w:rsidRDefault="008F0212" w:rsidP="008F0212">
          <w:pPr>
            <w:pStyle w:val="CAD808EF799441909BF4D75A72756625"/>
          </w:pPr>
          <w:r w:rsidRPr="5B2077FB">
            <w:rPr>
              <w:rStyle w:val="Platzhaltertext"/>
            </w:rPr>
            <w:t>Klicken oder tippen Sie hier, um Text einzugeben.</w:t>
          </w:r>
        </w:p>
      </w:docPartBody>
    </w:docPart>
    <w:docPart>
      <w:docPartPr>
        <w:name w:val="731C35D818564C1D81C8808B32E1EA37"/>
        <w:category>
          <w:name w:val="Allgemein"/>
          <w:gallery w:val="placeholder"/>
        </w:category>
        <w:types>
          <w:type w:val="bbPlcHdr"/>
        </w:types>
        <w:behaviors>
          <w:behavior w:val="content"/>
        </w:behaviors>
        <w:guid w:val="{A71C837F-6C75-494B-8193-01FB4BE5903B}"/>
      </w:docPartPr>
      <w:docPartBody>
        <w:p w:rsidR="007671F6" w:rsidRDefault="007F6599" w:rsidP="007F6599">
          <w:pPr>
            <w:pStyle w:val="731C35D818564C1D81C8808B32E1EA37"/>
          </w:pPr>
          <w:r>
            <w:rPr>
              <w:rStyle w:val="Platzhaltertext"/>
            </w:rPr>
            <w:t>Klicken oder tippen Sie hier, um Text einzugeben.</w:t>
          </w:r>
        </w:p>
      </w:docPartBody>
    </w:docPart>
    <w:docPart>
      <w:docPartPr>
        <w:name w:val="C77695E82FD249728804134FA1BFD9C6"/>
        <w:category>
          <w:name w:val="Allgemein"/>
          <w:gallery w:val="placeholder"/>
        </w:category>
        <w:types>
          <w:type w:val="bbPlcHdr"/>
        </w:types>
        <w:behaviors>
          <w:behavior w:val="content"/>
        </w:behaviors>
        <w:guid w:val="{2F473DB7-A3BE-4D2B-90DE-76D704B0130D}"/>
      </w:docPartPr>
      <w:docPartBody>
        <w:p w:rsidR="007671F6" w:rsidRDefault="007F6599" w:rsidP="007F6599">
          <w:pPr>
            <w:pStyle w:val="C77695E82FD249728804134FA1BFD9C6"/>
          </w:pPr>
          <w:r>
            <w:rPr>
              <w:rStyle w:val="Platzhaltertext"/>
            </w:rPr>
            <w:t>Klicken oder tippen Sie hier, um Text einzugeben.</w:t>
          </w:r>
        </w:p>
      </w:docPartBody>
    </w:docPart>
    <w:docPart>
      <w:docPartPr>
        <w:name w:val="5A6678D46377406C993664BE86AD75E0"/>
        <w:category>
          <w:name w:val="Allgemein"/>
          <w:gallery w:val="placeholder"/>
        </w:category>
        <w:types>
          <w:type w:val="bbPlcHdr"/>
        </w:types>
        <w:behaviors>
          <w:behavior w:val="content"/>
        </w:behaviors>
        <w:guid w:val="{BE6A8E71-2D92-4D91-9108-0D22432476EB}"/>
      </w:docPartPr>
      <w:docPartBody>
        <w:p w:rsidR="007671F6" w:rsidRDefault="007F6599" w:rsidP="007F6599">
          <w:pPr>
            <w:pStyle w:val="5A6678D46377406C993664BE86AD75E0"/>
          </w:pPr>
          <w:r>
            <w:rPr>
              <w:rStyle w:val="Platzhaltertext"/>
            </w:rPr>
            <w:t>Klicken oder tippen Sie hier, um Text einzugeben.</w:t>
          </w:r>
        </w:p>
      </w:docPartBody>
    </w:docPart>
    <w:docPart>
      <w:docPartPr>
        <w:name w:val="E34621FF5C48472BA0B25A1C33395753"/>
        <w:category>
          <w:name w:val="Allgemein"/>
          <w:gallery w:val="placeholder"/>
        </w:category>
        <w:types>
          <w:type w:val="bbPlcHdr"/>
        </w:types>
        <w:behaviors>
          <w:behavior w:val="content"/>
        </w:behaviors>
        <w:guid w:val="{5EDA12FA-66E2-4300-878B-28406A54C01C}"/>
      </w:docPartPr>
      <w:docPartBody>
        <w:p w:rsidR="007671F6" w:rsidRDefault="007F6599" w:rsidP="007F6599">
          <w:pPr>
            <w:pStyle w:val="E34621FF5C48472BA0B25A1C33395753"/>
          </w:pPr>
          <w:r>
            <w:rPr>
              <w:rStyle w:val="Platzhaltertext"/>
            </w:rPr>
            <w:t>Klicken oder tippen Sie hier, um Text einzugeben.</w:t>
          </w:r>
        </w:p>
      </w:docPartBody>
    </w:docPart>
    <w:docPart>
      <w:docPartPr>
        <w:name w:val="2D3A00705AA14CA89FD2FF3CCA6045B2"/>
        <w:category>
          <w:name w:val="Allgemein"/>
          <w:gallery w:val="placeholder"/>
        </w:category>
        <w:types>
          <w:type w:val="bbPlcHdr"/>
        </w:types>
        <w:behaviors>
          <w:behavior w:val="content"/>
        </w:behaviors>
        <w:guid w:val="{3E47DE2F-1FCF-44A2-A3E4-231178A93B8C}"/>
      </w:docPartPr>
      <w:docPartBody>
        <w:p w:rsidR="007671F6" w:rsidRDefault="007F6599" w:rsidP="007F6599">
          <w:pPr>
            <w:pStyle w:val="2D3A00705AA14CA89FD2FF3CCA6045B2"/>
          </w:pPr>
          <w:r>
            <w:rPr>
              <w:rStyle w:val="Platzhaltertext"/>
            </w:rPr>
            <w:t>Klicken oder tippen Sie hier, um Text einzugeben.</w:t>
          </w:r>
        </w:p>
      </w:docPartBody>
    </w:docPart>
    <w:docPart>
      <w:docPartPr>
        <w:name w:val="029F39D1B12245E4BB0D48F0792581E1"/>
        <w:category>
          <w:name w:val="Allgemein"/>
          <w:gallery w:val="placeholder"/>
        </w:category>
        <w:types>
          <w:type w:val="bbPlcHdr"/>
        </w:types>
        <w:behaviors>
          <w:behavior w:val="content"/>
        </w:behaviors>
        <w:guid w:val="{71F40254-5C4D-48A6-B0D1-5948AFB13225}"/>
      </w:docPartPr>
      <w:docPartBody>
        <w:p w:rsidR="007671F6" w:rsidRDefault="007F6599" w:rsidP="007F6599">
          <w:pPr>
            <w:pStyle w:val="029F39D1B12245E4BB0D48F0792581E1"/>
          </w:pPr>
          <w:r>
            <w:rPr>
              <w:rStyle w:val="Platzhaltertext"/>
            </w:rPr>
            <w:t>Klicken oder tippen Sie hier, um Text einzugeben.</w:t>
          </w:r>
        </w:p>
      </w:docPartBody>
    </w:docPart>
    <w:docPart>
      <w:docPartPr>
        <w:name w:val="0613485880124BFBBC8782DE77BC64E3"/>
        <w:category>
          <w:name w:val="Allgemein"/>
          <w:gallery w:val="placeholder"/>
        </w:category>
        <w:types>
          <w:type w:val="bbPlcHdr"/>
        </w:types>
        <w:behaviors>
          <w:behavior w:val="content"/>
        </w:behaviors>
        <w:guid w:val="{CFC001B6-ABCB-48F1-946D-FACB755FF4EC}"/>
      </w:docPartPr>
      <w:docPartBody>
        <w:p w:rsidR="007671F6" w:rsidRDefault="007F6599" w:rsidP="007F6599">
          <w:pPr>
            <w:pStyle w:val="0613485880124BFBBC8782DE77BC64E3"/>
          </w:pPr>
          <w:r>
            <w:rPr>
              <w:rStyle w:val="Platzhaltertext"/>
            </w:rPr>
            <w:t>Klicken oder tippen Sie hier, um Text einzugeben.</w:t>
          </w:r>
        </w:p>
      </w:docPartBody>
    </w:docPart>
    <w:docPart>
      <w:docPartPr>
        <w:name w:val="912F90B5440941919C8F20516E86DF5E"/>
        <w:category>
          <w:name w:val="Allgemein"/>
          <w:gallery w:val="placeholder"/>
        </w:category>
        <w:types>
          <w:type w:val="bbPlcHdr"/>
        </w:types>
        <w:behaviors>
          <w:behavior w:val="content"/>
        </w:behaviors>
        <w:guid w:val="{983E8DC0-2CC6-4F01-AC81-085E8036C11F}"/>
      </w:docPartPr>
      <w:docPartBody>
        <w:p w:rsidR="007671F6" w:rsidRDefault="007F6599" w:rsidP="007F6599">
          <w:pPr>
            <w:pStyle w:val="912F90B5440941919C8F20516E86DF5E"/>
          </w:pPr>
          <w:r>
            <w:rPr>
              <w:rStyle w:val="Platzhaltertext"/>
            </w:rPr>
            <w:t>Klicken oder tippen Sie hier, um Text einzugeben.</w:t>
          </w:r>
        </w:p>
      </w:docPartBody>
    </w:docPart>
    <w:docPart>
      <w:docPartPr>
        <w:name w:val="B11E6FEC06304C7C86BC561135A782FD"/>
        <w:category>
          <w:name w:val="Allgemein"/>
          <w:gallery w:val="placeholder"/>
        </w:category>
        <w:types>
          <w:type w:val="bbPlcHdr"/>
        </w:types>
        <w:behaviors>
          <w:behavior w:val="content"/>
        </w:behaviors>
        <w:guid w:val="{7C5E8353-49F9-4973-9B09-B05A79390F81}"/>
      </w:docPartPr>
      <w:docPartBody>
        <w:p w:rsidR="007671F6" w:rsidRDefault="007F6599" w:rsidP="007F6599">
          <w:pPr>
            <w:pStyle w:val="B11E6FEC06304C7C86BC561135A782FD"/>
          </w:pPr>
          <w:r>
            <w:rPr>
              <w:rStyle w:val="Platzhaltertext"/>
            </w:rPr>
            <w:t>Klicken oder tippen Sie hier, um Text einzugeben.</w:t>
          </w:r>
        </w:p>
      </w:docPartBody>
    </w:docPart>
    <w:docPart>
      <w:docPartPr>
        <w:name w:val="5627853B18C34942BA0373F8903EEBF4"/>
        <w:category>
          <w:name w:val="Allgemein"/>
          <w:gallery w:val="placeholder"/>
        </w:category>
        <w:types>
          <w:type w:val="bbPlcHdr"/>
        </w:types>
        <w:behaviors>
          <w:behavior w:val="content"/>
        </w:behaviors>
        <w:guid w:val="{CE1C4B82-7D4E-478F-B681-DF5742CA5A43}"/>
      </w:docPartPr>
      <w:docPartBody>
        <w:p w:rsidR="007671F6" w:rsidRDefault="007F6599" w:rsidP="007F6599">
          <w:pPr>
            <w:pStyle w:val="5627853B18C34942BA0373F8903EEBF4"/>
          </w:pPr>
          <w:r>
            <w:rPr>
              <w:rStyle w:val="Platzhaltertext"/>
            </w:rPr>
            <w:t>Klicken oder tippen Sie hier, um Text einzugeben.</w:t>
          </w:r>
        </w:p>
      </w:docPartBody>
    </w:docPart>
    <w:docPart>
      <w:docPartPr>
        <w:name w:val="FBB6FF386100436CB6C150C907CC587A"/>
        <w:category>
          <w:name w:val="Allgemein"/>
          <w:gallery w:val="placeholder"/>
        </w:category>
        <w:types>
          <w:type w:val="bbPlcHdr"/>
        </w:types>
        <w:behaviors>
          <w:behavior w:val="content"/>
        </w:behaviors>
        <w:guid w:val="{372E7130-AA22-45A4-AD6F-0DF741DD4D20}"/>
      </w:docPartPr>
      <w:docPartBody>
        <w:p w:rsidR="007671F6" w:rsidRDefault="007F6599" w:rsidP="007F6599">
          <w:pPr>
            <w:pStyle w:val="FBB6FF386100436CB6C150C907CC587A"/>
          </w:pPr>
          <w:r>
            <w:rPr>
              <w:rStyle w:val="Platzhaltertext"/>
            </w:rPr>
            <w:t>Klicken oder tippen Sie hier, um Text einzugeben.</w:t>
          </w:r>
        </w:p>
      </w:docPartBody>
    </w:docPart>
    <w:docPart>
      <w:docPartPr>
        <w:name w:val="46BF59B32BD54F219D2DB1B462B561FE"/>
        <w:category>
          <w:name w:val="Allgemein"/>
          <w:gallery w:val="placeholder"/>
        </w:category>
        <w:types>
          <w:type w:val="bbPlcHdr"/>
        </w:types>
        <w:behaviors>
          <w:behavior w:val="content"/>
        </w:behaviors>
        <w:guid w:val="{C100E450-97E2-41AD-B589-883ADADA981C}"/>
      </w:docPartPr>
      <w:docPartBody>
        <w:p w:rsidR="00745D88" w:rsidRDefault="005D4B2B" w:rsidP="005D4B2B">
          <w:pPr>
            <w:pStyle w:val="46BF59B32BD54F219D2DB1B462B561FE"/>
          </w:pPr>
          <w:r>
            <w:rPr>
              <w:rStyle w:val="Platzhaltertext"/>
            </w:rPr>
            <w:t>Klicken oder tippen Sie hier, um Text einzugeben.</w:t>
          </w:r>
        </w:p>
      </w:docPartBody>
    </w:docPart>
    <w:docPart>
      <w:docPartPr>
        <w:name w:val="60C3B7F3F3A341D6B76861A1B1A96704"/>
        <w:category>
          <w:name w:val="Allgemein"/>
          <w:gallery w:val="placeholder"/>
        </w:category>
        <w:types>
          <w:type w:val="bbPlcHdr"/>
        </w:types>
        <w:behaviors>
          <w:behavior w:val="content"/>
        </w:behaviors>
        <w:guid w:val="{F2770ED9-525E-46C3-A2F2-72463D5AEE2F}"/>
      </w:docPartPr>
      <w:docPartBody>
        <w:p w:rsidR="00F3766C" w:rsidRDefault="00CA3579" w:rsidP="00CA3579">
          <w:pPr>
            <w:pStyle w:val="60C3B7F3F3A341D6B76861A1B1A96704"/>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AC6"/>
    <w:rsid w:val="0003186E"/>
    <w:rsid w:val="00071434"/>
    <w:rsid w:val="000A75F8"/>
    <w:rsid w:val="000D3D6F"/>
    <w:rsid w:val="000D4C3F"/>
    <w:rsid w:val="000F02CD"/>
    <w:rsid w:val="000F059F"/>
    <w:rsid w:val="000F58D0"/>
    <w:rsid w:val="00110C80"/>
    <w:rsid w:val="00124EB8"/>
    <w:rsid w:val="00126C2E"/>
    <w:rsid w:val="00144A92"/>
    <w:rsid w:val="001650A7"/>
    <w:rsid w:val="001936A3"/>
    <w:rsid w:val="001A2F5A"/>
    <w:rsid w:val="001D067F"/>
    <w:rsid w:val="001D5AC6"/>
    <w:rsid w:val="001F5824"/>
    <w:rsid w:val="00220B9E"/>
    <w:rsid w:val="00253163"/>
    <w:rsid w:val="00291055"/>
    <w:rsid w:val="00296080"/>
    <w:rsid w:val="002B36A1"/>
    <w:rsid w:val="002B5922"/>
    <w:rsid w:val="002D406B"/>
    <w:rsid w:val="002D7167"/>
    <w:rsid w:val="002E541D"/>
    <w:rsid w:val="002F6784"/>
    <w:rsid w:val="00304156"/>
    <w:rsid w:val="00310286"/>
    <w:rsid w:val="003E3773"/>
    <w:rsid w:val="004332AF"/>
    <w:rsid w:val="00466F7F"/>
    <w:rsid w:val="00476E68"/>
    <w:rsid w:val="004803B9"/>
    <w:rsid w:val="004959A6"/>
    <w:rsid w:val="004E458E"/>
    <w:rsid w:val="00510EDA"/>
    <w:rsid w:val="00511937"/>
    <w:rsid w:val="005409AD"/>
    <w:rsid w:val="00557238"/>
    <w:rsid w:val="00565DF6"/>
    <w:rsid w:val="005A205D"/>
    <w:rsid w:val="005D4B2B"/>
    <w:rsid w:val="005E1EC6"/>
    <w:rsid w:val="005F0C0C"/>
    <w:rsid w:val="005F3B2A"/>
    <w:rsid w:val="00671037"/>
    <w:rsid w:val="00686EED"/>
    <w:rsid w:val="00690789"/>
    <w:rsid w:val="00701F63"/>
    <w:rsid w:val="007041C8"/>
    <w:rsid w:val="00713EED"/>
    <w:rsid w:val="00717318"/>
    <w:rsid w:val="007211F2"/>
    <w:rsid w:val="00745D88"/>
    <w:rsid w:val="007671F6"/>
    <w:rsid w:val="007678F7"/>
    <w:rsid w:val="00770CE7"/>
    <w:rsid w:val="00795687"/>
    <w:rsid w:val="007B03F7"/>
    <w:rsid w:val="007E755C"/>
    <w:rsid w:val="007F6599"/>
    <w:rsid w:val="00806226"/>
    <w:rsid w:val="008213BF"/>
    <w:rsid w:val="00853A27"/>
    <w:rsid w:val="00864E0E"/>
    <w:rsid w:val="00875C49"/>
    <w:rsid w:val="00886001"/>
    <w:rsid w:val="008914C8"/>
    <w:rsid w:val="008A2C21"/>
    <w:rsid w:val="008B0B2B"/>
    <w:rsid w:val="008B4197"/>
    <w:rsid w:val="008F0212"/>
    <w:rsid w:val="00977023"/>
    <w:rsid w:val="009824F4"/>
    <w:rsid w:val="009E4B82"/>
    <w:rsid w:val="009E4D5F"/>
    <w:rsid w:val="009F7716"/>
    <w:rsid w:val="00A27B7B"/>
    <w:rsid w:val="00A44EDE"/>
    <w:rsid w:val="00A47E7B"/>
    <w:rsid w:val="00A50773"/>
    <w:rsid w:val="00A56A1F"/>
    <w:rsid w:val="00B34A64"/>
    <w:rsid w:val="00B921CC"/>
    <w:rsid w:val="00B93DD6"/>
    <w:rsid w:val="00BE13F7"/>
    <w:rsid w:val="00BF6063"/>
    <w:rsid w:val="00C505AC"/>
    <w:rsid w:val="00C75CD3"/>
    <w:rsid w:val="00C842AF"/>
    <w:rsid w:val="00CA3579"/>
    <w:rsid w:val="00CD064F"/>
    <w:rsid w:val="00CD47A3"/>
    <w:rsid w:val="00CE36C5"/>
    <w:rsid w:val="00D04769"/>
    <w:rsid w:val="00D22002"/>
    <w:rsid w:val="00D25EEF"/>
    <w:rsid w:val="00D379DD"/>
    <w:rsid w:val="00D50330"/>
    <w:rsid w:val="00D74DAB"/>
    <w:rsid w:val="00D8046D"/>
    <w:rsid w:val="00D93549"/>
    <w:rsid w:val="00DE342B"/>
    <w:rsid w:val="00E166B2"/>
    <w:rsid w:val="00E37290"/>
    <w:rsid w:val="00E57069"/>
    <w:rsid w:val="00E7161A"/>
    <w:rsid w:val="00E71974"/>
    <w:rsid w:val="00E83919"/>
    <w:rsid w:val="00F3766C"/>
    <w:rsid w:val="00F418E9"/>
    <w:rsid w:val="00F46C5A"/>
    <w:rsid w:val="00F85D7F"/>
    <w:rsid w:val="00F94C69"/>
    <w:rsid w:val="00FC2EF4"/>
    <w:rsid w:val="00FC323B"/>
    <w:rsid w:val="00FD215E"/>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A3579"/>
    <w:rPr>
      <w:color w:val="808080"/>
    </w:rPr>
  </w:style>
  <w:style w:type="paragraph" w:customStyle="1" w:styleId="2F9B5AC070F44CAB85C15F49BBAFB12C">
    <w:name w:val="2F9B5AC070F44CAB85C15F49BBAFB12C"/>
  </w:style>
  <w:style w:type="paragraph" w:customStyle="1" w:styleId="E07AEFD28EBF4BE6AF1D869163976918">
    <w:name w:val="E07AEFD28EBF4BE6AF1D869163976918"/>
    <w:rsid w:val="00686EED"/>
  </w:style>
  <w:style w:type="paragraph" w:customStyle="1" w:styleId="D275527D16134815B2C46DCC663B2734">
    <w:name w:val="D275527D16134815B2C46DCC663B2734"/>
    <w:rsid w:val="00A27B7B"/>
  </w:style>
  <w:style w:type="paragraph" w:customStyle="1" w:styleId="2B18A05EA3834734AE2B1473252F623F">
    <w:name w:val="2B18A05EA3834734AE2B1473252F623F"/>
    <w:rsid w:val="00A27B7B"/>
  </w:style>
  <w:style w:type="paragraph" w:customStyle="1" w:styleId="A4E613B39082414E8FF629751D09935D">
    <w:name w:val="A4E613B39082414E8FF629751D09935D"/>
    <w:rsid w:val="00A27B7B"/>
  </w:style>
  <w:style w:type="paragraph" w:customStyle="1" w:styleId="5898648C13CC4FC3868ECD10CCD9EA71">
    <w:name w:val="5898648C13CC4FC3868ECD10CCD9EA71"/>
    <w:rsid w:val="00A27B7B"/>
  </w:style>
  <w:style w:type="paragraph" w:customStyle="1" w:styleId="DE1836339B70480E9C95B4E32D626FA3">
    <w:name w:val="DE1836339B70480E9C95B4E32D626FA3"/>
    <w:rsid w:val="00D04769"/>
  </w:style>
  <w:style w:type="paragraph" w:customStyle="1" w:styleId="57339EF6FB754A84883C848A50165B64">
    <w:name w:val="57339EF6FB754A84883C848A50165B64"/>
    <w:rsid w:val="008F0212"/>
  </w:style>
  <w:style w:type="paragraph" w:customStyle="1" w:styleId="CAD808EF799441909BF4D75A72756625">
    <w:name w:val="CAD808EF799441909BF4D75A72756625"/>
    <w:rsid w:val="008F0212"/>
  </w:style>
  <w:style w:type="paragraph" w:customStyle="1" w:styleId="731C35D818564C1D81C8808B32E1EA37">
    <w:name w:val="731C35D818564C1D81C8808B32E1EA37"/>
    <w:rsid w:val="007F6599"/>
  </w:style>
  <w:style w:type="paragraph" w:customStyle="1" w:styleId="1EDED2A252E6431883CB884228B920E6">
    <w:name w:val="1EDED2A252E6431883CB884228B920E6"/>
    <w:rsid w:val="007F6599"/>
  </w:style>
  <w:style w:type="paragraph" w:customStyle="1" w:styleId="30ACB3DBCD7C4654AB0A3D7A28C63A00">
    <w:name w:val="30ACB3DBCD7C4654AB0A3D7A28C63A00"/>
    <w:rsid w:val="007F6599"/>
  </w:style>
  <w:style w:type="paragraph" w:customStyle="1" w:styleId="B503D92D46E446D28893F17FB6673C40">
    <w:name w:val="B503D92D46E446D28893F17FB6673C40"/>
    <w:rsid w:val="007F6599"/>
  </w:style>
  <w:style w:type="paragraph" w:customStyle="1" w:styleId="90658C06DF74455EB765B2728FB2B1B5">
    <w:name w:val="90658C06DF74455EB765B2728FB2B1B5"/>
    <w:rsid w:val="007F6599"/>
  </w:style>
  <w:style w:type="paragraph" w:customStyle="1" w:styleId="91764F71F7DE49F9900252BE556C7490">
    <w:name w:val="91764F71F7DE49F9900252BE556C7490"/>
    <w:rsid w:val="007F6599"/>
  </w:style>
  <w:style w:type="paragraph" w:customStyle="1" w:styleId="C77695E82FD249728804134FA1BFD9C6">
    <w:name w:val="C77695E82FD249728804134FA1BFD9C6"/>
    <w:rsid w:val="007F6599"/>
  </w:style>
  <w:style w:type="paragraph" w:customStyle="1" w:styleId="5A6678D46377406C993664BE86AD75E0">
    <w:name w:val="5A6678D46377406C993664BE86AD75E0"/>
    <w:rsid w:val="007F6599"/>
  </w:style>
  <w:style w:type="paragraph" w:customStyle="1" w:styleId="E34621FF5C48472BA0B25A1C33395753">
    <w:name w:val="E34621FF5C48472BA0B25A1C33395753"/>
    <w:rsid w:val="007F6599"/>
  </w:style>
  <w:style w:type="paragraph" w:customStyle="1" w:styleId="2D3A00705AA14CA89FD2FF3CCA6045B2">
    <w:name w:val="2D3A00705AA14CA89FD2FF3CCA6045B2"/>
    <w:rsid w:val="007F6599"/>
  </w:style>
  <w:style w:type="paragraph" w:customStyle="1" w:styleId="029F39D1B12245E4BB0D48F0792581E1">
    <w:name w:val="029F39D1B12245E4BB0D48F0792581E1"/>
    <w:rsid w:val="007F6599"/>
  </w:style>
  <w:style w:type="paragraph" w:customStyle="1" w:styleId="3CE792EC9F7D4FC5B65F5EA1DBD42693">
    <w:name w:val="3CE792EC9F7D4FC5B65F5EA1DBD42693"/>
    <w:rsid w:val="007F6599"/>
  </w:style>
  <w:style w:type="paragraph" w:customStyle="1" w:styleId="1BCA8B6395D745229B559D3987CF8E62">
    <w:name w:val="1BCA8B6395D745229B559D3987CF8E62"/>
    <w:rsid w:val="007F6599"/>
  </w:style>
  <w:style w:type="paragraph" w:customStyle="1" w:styleId="2C41E5DD733D417E9A0F55C0796F6B87">
    <w:name w:val="2C41E5DD733D417E9A0F55C0796F6B87"/>
    <w:rsid w:val="007F6599"/>
  </w:style>
  <w:style w:type="paragraph" w:customStyle="1" w:styleId="7555D1959D9748FEB0DB6863CDA95F8D">
    <w:name w:val="7555D1959D9748FEB0DB6863CDA95F8D"/>
    <w:rsid w:val="007F6599"/>
  </w:style>
  <w:style w:type="paragraph" w:customStyle="1" w:styleId="0613485880124BFBBC8782DE77BC64E3">
    <w:name w:val="0613485880124BFBBC8782DE77BC64E3"/>
    <w:rsid w:val="007F6599"/>
  </w:style>
  <w:style w:type="paragraph" w:customStyle="1" w:styleId="912F90B5440941919C8F20516E86DF5E">
    <w:name w:val="912F90B5440941919C8F20516E86DF5E"/>
    <w:rsid w:val="007F6599"/>
  </w:style>
  <w:style w:type="paragraph" w:customStyle="1" w:styleId="B11E6FEC06304C7C86BC561135A782FD">
    <w:name w:val="B11E6FEC06304C7C86BC561135A782FD"/>
    <w:rsid w:val="007F6599"/>
  </w:style>
  <w:style w:type="paragraph" w:customStyle="1" w:styleId="32A9C660EF6A4122BC64AA28B6483C92">
    <w:name w:val="32A9C660EF6A4122BC64AA28B6483C92"/>
    <w:rsid w:val="007F6599"/>
  </w:style>
  <w:style w:type="paragraph" w:customStyle="1" w:styleId="545F1F6BC8484E26BE5A6DD100AC3387">
    <w:name w:val="545F1F6BC8484E26BE5A6DD100AC3387"/>
    <w:rsid w:val="007F6599"/>
  </w:style>
  <w:style w:type="paragraph" w:customStyle="1" w:styleId="5627853B18C34942BA0373F8903EEBF4">
    <w:name w:val="5627853B18C34942BA0373F8903EEBF4"/>
    <w:rsid w:val="007F6599"/>
  </w:style>
  <w:style w:type="paragraph" w:customStyle="1" w:styleId="FBB6FF386100436CB6C150C907CC587A">
    <w:name w:val="FBB6FF386100436CB6C150C907CC587A"/>
    <w:rsid w:val="007F6599"/>
  </w:style>
  <w:style w:type="paragraph" w:customStyle="1" w:styleId="46BF59B32BD54F219D2DB1B462B561FE">
    <w:name w:val="46BF59B32BD54F219D2DB1B462B561FE"/>
    <w:rsid w:val="005D4B2B"/>
  </w:style>
  <w:style w:type="paragraph" w:customStyle="1" w:styleId="57FA72422E664622AD7A1BFFF824762A">
    <w:name w:val="57FA72422E664622AD7A1BFFF824762A"/>
    <w:rsid w:val="00CA3579"/>
  </w:style>
  <w:style w:type="paragraph" w:customStyle="1" w:styleId="60C3B7F3F3A341D6B76861A1B1A96704">
    <w:name w:val="60C3B7F3F3A341D6B76861A1B1A96704"/>
    <w:rsid w:val="00CA35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001 Thema farbig V1.0">
  <a:themeElements>
    <a:clrScheme name="001 Thema farbig V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001 Thema farbig V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Group>
      <!-- Parametrierung der Listen, Aufzählungen und Nummerierungen -->
      <Group name="NumberingStyles">
        <Definition type="Numeric" tabPosition="1" style="Liste_Nummern_Arabisch"/>
        <Definition type="Alphabetic" tabPosition="1" style="Liste_Nummern_Roemisch"/>
        <Definition type="Line" tabPosition="1" style="Liste_Bindestrich"/>
      </Group>
      <!-- Parametrierung der Nummerierungs-Optionen -->
      <Group name="NumberingBehaviors">
        <Definition type="Increment" style="Liste_Nummern_Arabisch"/>
        <Definition type="Decrement"/>
        <!--<Definition type="RestartMain"/>
  <Definition type="RestartSub"/>-->
        <Definition type="ResetChapter" style="Überschrift 1"/>
        <Definition type="ResetList" style="Liste_Nummern_Arabisch"/>
      </Group>
      <!-- Parametrierung der weiteren Formatierungs-Optionen -->
      <Group name="Styles">
        <Definition type="Standard" style="Grundtext"/>
        <Definition type="Bold" style="Fett"/>
        <Definition type="Italic" style=""/>
        <Definition type="Underline" style=""/>
      </Group>
      <!-- Parametrierung der weiteren kundenspezifischen Formatierungs-Optionen -->
      <Group name="CustomStyles">
        <Category id="Formatierungen">
          <Label lcid="2055">Formatierungen</Label>
          <Definition type="Randtitel" style="Randtitel mit Textbox">
            <Label lcid="2055">Randtitel</Label>
          </Definition>
          <Definition type="Lead" style="Lead">
            <Label lcid="2055">Lead</Label>
          </Definition>
        </Category>
      </Group>
    </DocumentFunction>
  </Configuration>
</OneOffixxFormattingPar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ext="http://schema.oneoffixx.com/OneOffixxExtendedBinding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xsl:variable name="linefeed">
        <xsl:text>&amp;#x0A;</xsl:text>
      </xsl:variable>
      <xsl:variable name="space">
        <xsl:text> </xsl:text>
      </xsl:variable>
      <xsl:template match="/">
    {0}
  </xsl:template>
      <!-- mit Absätzen ("Standard") -->
      <xsl:template name="emptyGrundtextParagraph">
        <w:p>
          <w:pPr>
            <w:pStyle w:val="Grundtext"/>
          </w:pPr>
          <w:r>
            <xsl:value-of select="$space"/>
          </w:r>
        </w:p>
      </xsl:template>
      <!-- ohne Absätzen ("Kein Leerraum") -->
      <xsl:template name="emptyNeutralParagraph">
        <w:p>
          <w:pPr>
            <w:pStyle w:val="Neutral"/>
          </w:pPr>
          <w:r>
            <xsl:value-of select="$space"/>
          </w:r>
        </w:p>
      </xsl:template>
      <xsl:template name="getExtendedSnippet">
        <xsl:param name="snippetName"/>
        <xsl:if test="($snippetName and $snippetName != '')">
          <xsl:copy-of select="//ext:OneOffixxExtendedBindingPart/ext:ExtendedBindings/ext:ExtendedBindingNode[ext:Title = $snippetName]/ext:Body/w:sdtContent/*"/>
        </xsl:if>
      </xsl:template>
      <xsl:template name="Beilagen">
        <xsl:param name="attachments"/>
        <xsl:param name="goesTo"/>
        <xsl:param name="copyTo"/>
        <w:p w:rsidR="006F595D" w:rsidRPr="006F595D" w:rsidRDefault="006F595D" w:rsidP="006F595D">
          <w:pPr>
            <w:pStyle w:val="Neutral"/>
          </w:pPr>
          <w:r w:rsidRPr="006F595D">
            <w:t> </w:t>
          </w:r>
        </w:p>
        <xsl:variable name="goesToRecipient">
          <xsl:call-template name="ListRecipients">
            <xsl:with-param name="transmissionType">Bcc</xsl:with-param>
          </xsl:call-template>
        </xsl:variable>
        <xsl:variable name="copyToRecipient">
          <xsl:call-template name="ListRecipients">
            <xsl:with-param name="transmissionType">Cc</xsl:with-param>
          </xsl:call-template>
        </xsl:variable>
        <xsl:if test="not(normalize-space($attachments)='') or not(normalize-space(concat($copyTo,$copyToRecipient))='') or not(normalize-space(concat($goesTo,$goesToRecipient))='')">
          <xsl:call-template name="NeutralEmptyParagraph"/>
          <xsl:call-template name="NeutralEmptyParagraph"/>
        </xsl:if>
        <xsl:if test="not(normalize-space($attachments)='')">
          <xsl:call-template name="BeilageBlock">
            <xsl:with-param name="title">Beilagen</xsl:with-param>
            <xsl:with-param name="beilagen" select="$attachments"/>
          </xsl:call-template>
          <xsl:if test="(not(normalize-space(concat($copyTo,$copyToRecipient))='') and $copyTo) or (not(normalize-space(concat($goesTo,$goesToRecipient))='') and $goesTo)">
            <xsl:call-template name="NeutralEmptyParagraph"/>
          </xsl:if>
        </xsl:if>
        <xsl:if test="not(normalize-space(concat($goesTo,$goesToRecipient))='')">
          <xsl:if test="$goesTo">
            <xsl:call-template name="BeilageBlock">
              <xsl:with-param name="title">Geht an</xsl:with-param>
              <xsl:with-param name="beilagen" select="$goesTo"/>
              <xsl:with-param name="listRecipientType">Bcc</xsl:with-param>
            </xsl:call-template>
            <xsl:if test="not(normalize-space(concat($copyTo,$copyToRecipient))='') and $copyTo">
              <xsl:call-template name="NeutralEmptyParagraph"/>
            </xsl:if>
          </xsl:if>
        </xsl:if>
        <xsl:if test="$copyTo">
          <xsl:call-template name="BeilageBlock">
            <xsl:with-param name="title">Kopie an</xsl:with-param>
            <xsl:with-param name="beilagen" select="$copyTo"/>
            <xsl:with-param name="listRecipientType">Cc</xsl:with-param>
          </xsl:call-template>
        </xsl:if>
      </xsl:template>
      <xsl:template name="BeilageBlock">
        <xsl:param name="title"/>
        <xsl:param name="beilagen"/>
        <xsl:param name="listRecipientType"/>
        <xsl:variable name="recipientList">
          <xsl:call-template name="ListRecipients">
            <xsl:with-param name="transmissionType" select="$listRecipientType"/>
          </xsl:call-template>
        </xsl:variable>
        <xsl:if test="(normalize-space($beilagen) != '') or (normalize-space($recipientList) != '')">
          <w:p w:rsidR="005C7A0D" w:rsidRPr="005C7A0D" w:rsidRDefault="005C7A0D" w:rsidP="005C7A0D">
            <w:pPr>
              <w:pStyle w:val="Neutral"/>
            </w:pPr>
            <w:r w:rsidRPr="005C7A0D">
              <w:t>
                <xsl:value-of select="$title"/>
              </w:t>
            </w:r>
          </w:p>
          <xsl:variable name="linebreak">
            <xsl:if test="(normalize-space($beilagen) != '') and (normalize-space($recipientList) != '')">
              <xsl:value-of select="$linefeed"/>
            </xsl:if>
          </xsl:variable>
          <xsl:call-template name="StringToList">
            <xsl:with-param name="string" select="concat($beilagen,$linebreak,$recipientList)"/>
          </xsl:call-template>
        </xsl:if>
      </xsl:template>
      <xsl:template name="ListRecipients">
        <xsl:param name="transmissionType"/>
        <xsl:if test="$transmissionType and $transmissionType != ''">
          <xsl:for-each select="//contact:OneOffixxContactsPart/contact:Contacts/contact:ContactItem[@Selected = 'false' and contact:ContactViewOptions/@AddressingType=$transmissionType]">
            <xsl:variable name="adr">
              <xsl:choose>
                <xsl:when test="(./contact:ContactViewOptions/@SelectedAddress = 'Private')">
                  <xsl:call-template name="AddressLine">
                    <xsl:with-param name="address" select="./contact:Person/contact:Address"/>
                  </xsl:call-template>
                </xsl:when>
                <xsl:otherwise>
                  <xsl:call-template name="AddressLine">
                    <xsl:with-param name="address" select="./contact:Company/contact:Address"/>
                  </xsl:call-template>
                </xsl:otherwise>
              </xsl:choose>
            </xsl:variable>
            <xsl:variable name="ZHDir">
              <xsl:choose>
                <xsl:when test="(./contact:ExtendentFields/contact:Item[@Key='Dynamic.ZHDir'] = 'true')">1</xsl:when>
                <xsl:otherwise>0</xsl:otherwise>
              </xsl:choose>
            </xsl:variable>
            <xsl:if test="(./contact:Company/contact:CompanyName/contact:Line[1] and ./contact:Company/contact:CompanyName/contact:Line[1] !='')">
              <xsl:value-of select="normalize-space(./contact:Company/contact:CompanyName/contact:Line[1])"/>
              <xsl:if test="(./contact:Company/contact:CompanyName/contact:Line[2] and ./contact:Company/contact:CompanyName/contact:Line[2] !='')">
                <xsl:value-of select="$space"/>
                <xsl:value-of select="normalize-space(./contact:Company/contact:CompanyName/contact:Line[2])"/>
              </xsl:if>
              <xsl:if test="(./contact:Person/contact:LastName and ./contact:Person/contact:LastName !='' and ./contact:Person/contact:SalutationShort and ./contact:Person/contact:SalutationShort !='' and ./contact:AddressType != 'CompanyData')">
                <xsl:text>,</xsl:text>
                <xsl:value-of select="$space"/>
              </xsl:if>
            </xsl:if>
            <xsl:if test="(not(./contact:Company/contact:CompanyName/contact:Line[1]) or ./contact:Company/contact:CompanyName/contact:Line[1] = '')">
              <xsl:if test="(./contact:Company/contact:Department and ./contact:Company/contact:Department !='')">
                <xsl:value-of select="normalize-space(./contact:Company/contact:Department)"/>
                <xsl:text>,</xsl:text>
                <xsl:value-of select="$space"/>
              </xsl:if>
            </xsl:if>
            <xsl:value-of select="./contact:Person/contact:FirstName"/>
            <xsl:if test="(./contact:Person/contact:LastName and ./contact:Person/contact:LastName !='' and ./contact:Person/contact:FirstName and ./contact:Person/contact:FirstName !='')">
              <xsl:value-of select="$space"/>
            </xsl:if>
            <xsl:value-of select="./contact:Person/contact:LastName"/>
            <xsl:if test="(./contact:Person/contact:LastName and ./contact:Person/contact:LastName !='' and ./contact:Person/contact:FirstName and ./contact:Person/contact:FirstName !='' and $adr !='') or (./contact:Company/contact:CompanyName/contact:Line[1] and ./contact:Company/contact:CompanyName/contact:Line[1] !='' and $adr !='')">
              <xsl:text>,</xsl:text>
              <xsl:value-of select="$space"/>
            </xsl:if>
            <xsl:value-of select="$adr"/>
            <xsl:if test="position() != last()">
              <xsl:value-of select="$linefeed"/>
            </xsl:if>
          </xsl:for-each>
        </xsl:if>
      </xsl:template>
      <xsl:template name="AddressLine">
        <xsl:param name="address"/>
        <xsl:if test="($address/contact:Street and $address/contact:Street !='') and not($address/contact:PostOfficeBox)">
          <xsl:value-of select="normalize-space($address/contact:Street)"/>
        </xsl:if>
        <xsl:value-of select="normalize-space($address/contact:PostOfficeBox)"/>
        <xsl:if test="($address/contact:Street and $address/contact:Street !='') or ($address/contact:PostOfficeBox and $address/contact:PostOfficeBox !='')">
          <xsl:if test="($address/contact:City and $address/contact:City !='') or ($address/contact:PostOfficeBoxCity and $address/contact:PostOfficeBoxCity !='')">
            <xsl:text>,</xsl:text>
            <xsl:value-of select="$space"/>
          </xsl:if>
        </xsl:if>
        <xsl:if test="not($address/contact:PostOfficeBox) or ($address/contact:PostOfficeBox ='')">
          <xsl:value-of select="$address/contact:City/@ZipCode"/>
          <xsl:value-of select="$space"/>
          <xsl:value-of select="$address/contact:City"/>
        </xsl:if>
        <xsl:if test="($address/contact:PostOfficeBox) and ($address/contact:PostOfficeBox !='')">
          <xsl:if test="not($address/contact:PostOfficeBoxCity/@ZipCode) or ($address/contact:PostOfficeBoxCity/@ZipCode ='')">
            <xsl:value-of select="$address/contact:City/@ZipCode"/>
            <xsl:value-of select="$space"/>
            <xsl:value-of select="$address/contact:City"/>
          </xsl:if>
          <xsl:if test="($address/contact:PostOfficeBoxCity/@ZipCode) or ($address/contact:PostOfficeBoxCity/@ZipCode !='')">
            <xsl:value-of select="$address/contact:PostOfficeBoxCity/@ZipCode"/>
            <xsl:value-of select="$space"/>
            <xsl:value-of select="$address/contact:PostOfficeBoxCity"/>
          </xsl:if>
        </xsl:if>
      </xsl:template>
      <xsl:template name="NeutralEmptyParagraph">
        <w:p w:rsidR="005C7A0D" w:rsidRPr="005C7A0D" w:rsidRDefault="005C7A0D" w:rsidP="005C7A0D">
          <w:pPr>
            <w:pStyle w:val="Neutral"/>
          </w:pPr>
        </w:p>
      </xsl:template>
      <xsl:template name="StringToList">
        <xsl:param name="string"/>
        <xsl:param name="style"/>
        <xsl:param name="linePrefix"/>
        <xsl:if test="not(normalize-space($string) = '')">
          <xsl:choose>
            <xsl:when test="contains($string, $linefeed)">
              <w:p w:rsidR="00CE0C6A" w:rsidRDefault="00CE0C6A" w:rsidP="00CE0C6A">
                <xsl:call-template name="ListItem">
                  <xsl:with-param name="string" select="$string"/>
                  <xsl:with-param name="style" select="$style"/>
                  <xsl:with-param name="linePrefix" select="$linePrefix"/>
                </xsl:call-template>
              </w:p>
              <xsl:call-template name="StringToList">
                <xsl:with-param name="string" select="substring-after($string, $linefeed)"/>
                <xsl:with-param name="style" select="$style"/>
                <xsl:with-param name="linePrefix" select="$linePrefix"/>
              </xsl:call-template>
            </xsl:when>
            <xsl:otherwise>
              <w:p w:rsidR="00000000" w:rsidRDefault="00CE0C6A">
                <xsl:call-template name="ListItem">
                  <xsl:with-param name="string" select="$string"/>
                  <xsl:with-param name="style" select="$style"/>
                  <xsl:with-param name="linePrefix" select="$linePrefix"/>
                </xsl:call-template>
              </w:p>
            </xsl:otherwise>
          </xsl:choose>
        </xsl:if>
      </xsl:template>
      <xsl:template name="ListItem">
        <xsl:param name="string"/>
        <xsl:param name="style"/>
        <xsl:param name="linePrefix"/>
        <w:pPr>
          <xsl:if test="(not($style) or $style = '')">
            <w:pStyle w:val="BeilagenListe"/>
          </xsl:if>
          <xsl:if test="($style and $style != '')">
            <xsl:element name="w:pStyle">
              <xsl:attribute name="w:val">
                <xsl:value-of select="$style"/>
              </xsl:attribute>
            </xsl:element>
          </xsl:if>
        </w:pPr>
        <xsl:if test="$linePrefix and $linePrefix != ''">
          <w:r>
            <w:t>
              <xsl:value-of select="$linePrefix"/>
            </w:t>
          </w:r>
        </xsl:if>
        <w:r>
          <xsl:if test="$linePrefix and $linePrefix != ''">
            <w:tab/>
          </xsl:if>
          <w:t>
            <xsl:variable name="stringNorm">
              <xsl:choose>
                <xsl:when test="starts-with(normalize-space($string), '- ')">
                  <xsl:value-of select="substring-after($string, '- ')"/>
                </xsl:when>
                <xsl:when test="starts-with(normalize-space($string), '-')">
                  <xsl:value-of select="substring-after($string, '-')"/>
                </xsl:when>
                <xsl:when test="starts-with(normalize-space($string), $linePrefix)">
                  <xsl:value-of select="substring-after($string, $linePrefix)"/>
                </xsl:when>
                <xsl:otherwise>
                  <xsl:value-of select="$string"/>
                </xsl:otherwise>
              </xsl:choose>
            </xsl:variable>
            <xsl:choose>
              <xsl:when test="contains($stringNorm, $linefeed)">
                <xsl:value-of select="substring-before($stringNorm, $linefeed)"/>
              </xsl:when>
              <xsl:otherwise>
                <xsl:value-of select="$stringNorm"/>
              </xsl:otherwise>
            </xsl:choose>
          </w:t>
        </w:r>
      </xsl:template>
      <xsl:template name="Recipient">
        <xsl:if test="(normalize-space(//Text[@id='Contact.Recipient.Selected.Transmission']) != '') and not (contains(normalize-space(//Text[@id='Contact.Recipient.Selected.Transmission']), '['))">
          <w:p w:rsidR="007F3BF0" w:rsidRPr="0063105C" w:rsidRDefault="007F3BF0" w:rsidP="00206857">
            <w:pPr>
              <w:pStyle w:val="BriefAnschrift"/>
              <w:rPr>
                <w:rFonts w:ascii="Arial Black" w:hAnsi="Arial Black"/>
              </w:rPr>
            </w:pPr>
            <w:r w:rsidRPr="0063105C">
              <w:rPr>
                <w:rFonts w:ascii="Arial Black" w:hAnsi="Arial Black"/>
              </w:rPr>
              <w:t>
                <xsl:value-of select="//Text[@id='Contact.Recipient.Selected.Transmission']"/>
              </w:t>
            </w:r>
          </w:p>
        </xsl:if>
        <xsl:call-template name="ViewRecipient">
          <xsl:with-param name="recipientString" select="//Text[@id='Person.Anschrift']"/>
          <xsl:with-param name="style">BriefAnschrift</xsl:with-param>
        </xsl:call-template>
      </xsl:template>
      <xsl:template name="ViewRecipient">
        <xsl:param name="recipientString"/>
        <xsl:param name="style"/>
        <xsl:choose>
          <xsl:when test="contains($recipientString, $linefeed)">
            <w:p w:rsidR="00CE0C6A" w:rsidRDefault="00CE0C6A" w:rsidP="00CE0C6A">
              <w:pPr>
                <w:pStyle w:val="BriefAnschrift"/>
              </w:pPr>
              <w:r>
                <w:t>
                  <xsl:value-of select="substring-before($recipientString, $linefeed)"/>
                </w:t>
              </w:r>
            </w:p>
            <xsl:call-template name="ViewRecipient">
              <xsl:with-param name="recipientString" select="substring-after($recipientString, $linefeed)"/>
            </xsl:call-template>
          </xsl:when>
          <xsl:otherwise>
            <w:p w:rsidR="00000000" w:rsidRDefault="00CE0C6A">
              <w:pPr>
                <w:pStyle w:val="BriefAnschrift"/>
              </w:pPr>
              <w:r>
                <w:t>
                  <xsl:value-of select="$recipientString"/>
                </w:t>
              </w:r>
            </w:p>
          </xsl:otherwise>
        </xsl:choose>
      </xsl:template>
      <xsl:template name="NumPages">
        <xsl:if test="(//CheckBox[@id='DocParam.ShowBlock3'] = 'false')">
          <w:p w:rsidR="00450F2D" w:rsidRDefault="00450F2D" w:rsidP="0079799C">
            <w:pPr>
              <w:pStyle w:val="BriefKopf"/>
            </w:pPr>
            <w:r w:rsidRPr="001045DA">
              <w:rPr>
                <w:rStyle w:val="PlaceholderText"/>
              </w:rPr>
              <w:t>
              </w:t>
            </w:r>
          </w:p>
        </xsl:if>
        <xsl:if test="(//CheckBox[@id='DocParam.ShowBlock3'] = 'true')">
          <w:p w:rsidR="00450F2D" w:rsidRDefault="00450F2D" w:rsidP="000F3ABA">
            <w:pPr>
              <w:pStyle w:val="BriefKopf"/>
            </w:pPr>
            <w:fldSimple w:instr=" PAGE   \* MERGEFORMAT ">
              <w:r>
                <w:rPr>
                  <w:noProof/>
                </w:rPr>
                <w:t>1</w:t>
              </w:r>
            </w:fldSimple>
            <w:r>
              <w:t>/</w:t>
            </w:r>
            <w:fldSimple w:instr=" NUMPAGES   \* MERGEFORMAT ">
              <w:r>
                <w:rPr>
                  <w:noProof/>
                </w:rPr>
                <w:t>1</w:t>
              </w:r>
            </w:fldSimple>
          </w:p>
        </xsl:if>
      </xsl:template>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xsl:stylesheet>
  </StyleSheet>
  <ExtendedBindings>
    <ExtendedBindingNode>
      <Tag>1785426152</Tag>
      <Title>NumPages</Title>
      <Body>
        <w:sdtContent xmlns:xsl="http://www.w3.org/1999/XSL/Transform" xmlns:w="http://schemas.openxmlformats.org/wordprocessingml/2006/main">
          <xsl:call-template name="NumPages"/>
        </w:sdtContent>
      </Body>
      <BuiltIn>false</BuiltIn>
    </ExtendedBindingNode>
  </ExtendedBindings>
</OneOffixxExtendedBindingPart>
</file>

<file path=customXml/item5.xml><?xml version="1.0" encoding="utf-8"?>
<OneOffixxImageDefinitionPart xmlns:xsd="http://www.w3.org/2001/XMLSchema" xmlns:xsi="http://www.w3.org/2001/XMLSchema-instance" xmlns="http://schema.oneoffixx.com/OneOffixxImageDefinitionPart/1">
  <ImageDefinitions>
    <ImageSizeDefinition>
      <Id>1416196669</Id>
      <Width>0</Width>
      <Height>0</Height>
      <XPath>/ooImg/Profile.Org.Kanton</XPath>
      <ImageHash>95c335a2f97fbb0de78a98a81c1804bd</ImageHash>
    </ImageSizeDefinition>
    <ImageSizeDefinition>
      <Id>1835352706</Id>
      <Width>0</Width>
      <Height>0</Height>
      <XPath>/ooImg/Profile.Org.HeaderLogoShort</XPath>
      <ImageHash>ea94abc84a50c4a7c98dcd2fd419985a</ImageHash>
    </ImageSizeDefinition>
    <ImageSizeDefinition>
      <Id>1366585524</Id>
      <Width>0</Width>
      <Height>0</Height>
      <XPath>/ooImg/Profile.Org.Kanton</XPath>
      <ImageHash>95c335a2f97fbb0de78a98a81c1804bd</ImageHash>
    </ImageSizeDefinition>
    <ImageSizeDefinition>
      <Id>1179313770</Id>
      <Width>0</Width>
      <Height>0</Height>
      <XPath>/ooImg/Profile.Org.HeaderLogoShort</XPath>
      <ImageHash>ea94abc84a50c4a7c98dcd2fd419985a</ImageHash>
    </ImageSizeDefinition>
    <ImageSizeDefinition>
      <Id>1959243445</Id>
      <Width>0</Width>
      <Height>0</Height>
      <XPath>//Image[@id='Profile.Org.Kanton']</XPath>
      <ImageHash>95c335a2f97fbb0de78a98a81c1804bd</ImageHash>
    </ImageSizeDefinition>
    <ImageSizeDefinition>
      <Id>588066004</Id>
      <Width>0</Width>
      <Height>0</Height>
      <XPath>//Image[@id='Profile.Org.HeaderLogoShort']</XPath>
      <ImageHash>ea94abc84a50c4a7c98dcd2fd419985a</ImageHash>
    </ImageSizeDefinition>
    <ImageSizeDefinition>
      <Id>1335808787</Id>
      <Width>0</Width>
      <Height>0</Height>
      <XPath>//Image[@id='Profile.Org.Kanton']</XPath>
      <ImageHash>95c335a2f97fbb0de78a98a81c1804bd</ImageHash>
    </ImageSizeDefinition>
    <ImageSizeDefinition>
      <Id>561605687</Id>
      <Width>0</Width>
      <Height>0</Height>
      <XPath>//Image[@id='Profile.Org.HeaderLogoShort']</XPath>
      <ImageHash>ea94abc84a50c4a7c98dcd2fd419985a</ImageHash>
    </ImageSizeDefinition>
  </ImageDefinitions>
</OneOffixxImageDefinitionPart>
</file>

<file path=customXml/item6.xml><?xml version="1.0" encoding="utf-8"?>
<DocumentFunctionSavePart xmlns:xsd="http://www.w3.org/2001/XMLSchema" xmlns:xsi="http://www.w3.org/2001/XMLSchema-instance" xmlns="http://schema.oneoffixx.com/OneOffixxCustomDocumentPart/1">
  <StyleSheet>
    <xsl:stylesheet xmlns:xsl="http://www.w3.org/1999/XSL/Transform" version="1.0">
      <xsl:output method="xml" version="1.0" encoding="utf-8"/>
      <!-- parameters from outside this stylesheet
         can be passed by an interface
         they are not used in this configuration -->
      <xsl:param name="filename"/>
      <xsl:param name="path"/>
      <xsl:param name="pathAndFilename"/>
      <xsl:param name="targetFolderFileList"/>
      <xsl:template match="/">
        <!-- add OneOffixx data -->
        <xsl:variable name="CustomElements.SavePathConfig.FileName" select="//Text[@id='CustomElements.SavePathConfig.FileName']"/>
        <xsl:variable name="CustomElements.SavePathConfig.Path" select="//Text[@id='CustomElements.SavePathConfig.Path']"/>
        <xsl:variable name="CustomElements.SavePathConfig.Path_NoSpace">
          <xsl:if test="not($CustomElements.SavePathConfig.Path = ' ')">
            <xsl:value-of select="$CustomElements.SavePathConfig.Path"/>
          </xsl:if>
        </xsl:variable>
        <xsl:variable name="CustomElements.SavePathConfig.UpdateFileName" select="//Text[@id='CustomElements.SavePathConfig.UpdateFileName']"/>
        <xsl:variable name="DocumentProperties.DocumentName" select="//Text[@id='DocumentProperties.DocumentName']"/>
        <xsl:variable name="DocumentProperties.SavePath" select="//Text[@id='DocumentProperties.SavePath']"/>
        <xsl:variable name="DocumentProperties.SavePath_NoSpace_PathOnly">
          <xsl:choose>
            <!-- Might be from SharePoint set via 'outputurl' arg -->
            <xsl:when test="not($path = '')">
              <xsl:value-of select="$path"/>
            </xsl:when>
            <xsl:when test="not($DocumentProperties.SavePath = ' ')">
              <xsl:call-template name="substring-before-last">
                <xsl:with-param name="string" select="$DocumentProperties.SavePath"/>
                <xsl:with-param name="delimiter" select="'\'"/>
              </xsl:call-template>
              <xsl:text>\</xsl:text>
            </xsl:when>
          </xsl:choose>
        </xsl:variable>
        <!-- evaluate boolean variables -->
        <xsl:variable name="documentWasSaved" select="boolean(normalize-space($DocumentProperties.SavePath_NoSpace_PathOnly) != '')"/>
        <xsl:variable name="updateFileName" select="boolean($CustomElements.SavePathConfig.UpdateFileName = 'true')"/>
        <xsl:variable name="keepExistingPath" select="boolean($documentWasSaved)"/>
        <xsl:variable name="keepExistingName" select="boolean($documentWasSaved and not($updateFileName))"/>
        <!-- set Path and Filename -->
        <xsl:variable name="Path">
          <xsl:choose>
            <xsl:when test="$keepExistingPath">
              <xsl:value-of select="$DocumentProperties.SavePath_NoSpace_PathOnly"/>
            </xsl:when>
            <xsl:otherwise>
              <xsl:value-of select="$path"/>
            </xsl:otherwise>
          </xsl:choose>
        </xsl:variable>
        <xsl:variable name="Filename">
          <xsl:choose>
            <xsl:when test="$keepExistingName">
              <xsl:value-of select="$DocumentProperties.DocumentName"/>
            </xsl:when>
            <xsl:otherwise>
              <xsl:value-of select="translate($CustomElements.SavePathConfig.FileName, ' ', '_')"/>
            </xsl:otherwise>
          </xsl:choose>
        </xsl:variable>
        <!-- generate output XML -->
        <xsl:call-template name="generateOutputXML">
          <xsl:with-param name="path" select="concat($Path, $Filename,'.docx')"/>
        </xsl:call-template>
      </xsl:template>
      <!-- generates the required output -->
      <xsl:template name="generateOutputXML">
        <xsl:param name="path"/>
        <xsl:param name="createFolder"/>
        <xsl:element name="DocumentFunction" namespace="">
          <xsl:attribute name="name">SavePathDefinition</xsl:attribute>
          <xsl:element name="Path" namespace="">
            <xsl:value-of select="$path"/>
          </xsl:element>
          <xsl:element name="CreateFolder" namespace="">
            <xsl:choose>
              <xsl:when test="$createFolder">
                <xsl:value-of select="$createFolder"/>
              </xsl:when>
              <xsl:otherwise>false</xsl:otherwise>
            </xsl:choose>
          </xsl:element>
        </xsl:element>
      </xsl:template>
      <!-- determines the substring before last occurence of a specific delemiter -->
      <xsl:template name="substring-before-last">
        <xsl:param name="string"/>
        <xsl:param name="delimiter"/>
        <xsl:choose>
          <xsl:when test="contains($string, $delimiter)">
            <xsl:value-of select="substring-before($string, $delimiter)"/>
            <xsl:choose>
              <xsl:when test="contains(substring-after($string, $delimiter), $delimiter)">
                <xsl:value-of select="$delimiter"/>
              </xsl:when>
            </xsl:choose>
            <xsl:call-template name="substring-before-last">
              <xsl:with-param name="string" select="substring-after($string, $delimiter)"/>
              <xsl:with-param name="delimiter" select="$delimiter"/>
            </xsl:call-template>
          </xsl:when>
        </xsl:choose>
      </xsl:template>
    </xsl:stylesheet>
  </StyleSheet>
  <Filename/>
  <SaveNewDocumentOnOpen>false</SaveNewDocumentOnOpen>
</DocumentFunctionSavePart>
</file>

<file path=customXml/item7.xml><?xml version="1.0" encoding="utf-8"?>
<ct:contentTypeSchema xmlns:ct="http://schemas.microsoft.com/office/2006/metadata/contentType" xmlns:ma="http://schemas.microsoft.com/office/2006/metadata/properties/metaAttributes" ct:_="" ma:_="" ma:contentTypeName="Dokument" ma:contentTypeID="0x010100A640C9CB84B1F64BB9E20486DBEFFB62" ma:contentTypeVersion="4" ma:contentTypeDescription="Ein neues Dokument erstellen." ma:contentTypeScope="" ma:versionID="874c074692d113dd52ab47154e30ac20">
  <xsd:schema xmlns:xsd="http://www.w3.org/2001/XMLSchema" xmlns:xs="http://www.w3.org/2001/XMLSchema" xmlns:p="http://schemas.microsoft.com/office/2006/metadata/properties" xmlns:ns2="ef7d5d75-9554-4465-9d68-274325cbc988" targetNamespace="http://schemas.microsoft.com/office/2006/metadata/properties" ma:root="true" ma:fieldsID="90f4c2e7f3b655bfa9ef8a4177ca3e29" ns2:_="">
    <xsd:import namespace="ef7d5d75-9554-4465-9d68-274325cbc9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d5d75-9554-4465-9d68-274325cbc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
</file>

<file path=customXml/item9.xml><?xml version="1.0" encoding="utf-8"?>
<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6B5EA-DD18-436C-BB78-91B0CFF0CBBC}">
  <ds:schemaRefs>
    <ds:schemaRef ds:uri="http://schemas.microsoft.com/sharepoint/v3/contenttype/forms"/>
  </ds:schemaRefs>
</ds:datastoreItem>
</file>

<file path=customXml/itemProps2.xml><?xml version="1.0" encoding="utf-8"?>
<ds:datastoreItem xmlns:ds="http://schemas.openxmlformats.org/officeDocument/2006/customXml" ds:itemID="{3F4D1366-FE4E-4B38-80EF-2362A7353D4C}">
  <ds:schemaRefs>
    <ds:schemaRef ds:uri="http://www.w3.org/2001/XMLSchema"/>
    <ds:schemaRef ds:uri="http://schema.oneoffixx.com/OneOffixxFormattingPart/1"/>
    <ds:schemaRef ds:uri=""/>
  </ds:schemaRefs>
</ds:datastoreItem>
</file>

<file path=customXml/itemProps3.xml><?xml version="1.0" encoding="utf-8"?>
<ds:datastoreItem xmlns:ds="http://schemas.openxmlformats.org/officeDocument/2006/customXml" ds:itemID="{5E2F7933-CAFF-4F16-9A85-4F6B677AE1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6B84C5-942A-4E00-B452-94D55269205E}">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5.xml><?xml version="1.0" encoding="utf-8"?>
<ds:datastoreItem xmlns:ds="http://schemas.openxmlformats.org/officeDocument/2006/customXml" ds:itemID="{7C23401C-A07D-4741-939D-5DFE62F1603F}">
  <ds:schemaRefs>
    <ds:schemaRef ds:uri="http://www.w3.org/2001/XMLSchema"/>
    <ds:schemaRef ds:uri="http://schema.oneoffixx.com/OneOffixxImageDefinitionPart/1"/>
  </ds:schemaRefs>
</ds:datastoreItem>
</file>

<file path=customXml/itemProps6.xml><?xml version="1.0" encoding="utf-8"?>
<ds:datastoreItem xmlns:ds="http://schemas.openxmlformats.org/officeDocument/2006/customXml" ds:itemID="{7BB9F4F6-F473-4D9B-844A-C785390E540B}">
  <ds:schemaRefs>
    <ds:schemaRef ds:uri="http://www.w3.org/2001/XMLSchema"/>
    <ds:schemaRef ds:uri="http://schema.oneoffixx.com/OneOffixxCustomDocumentPart/1"/>
    <ds:schemaRef ds:uri="http://www.w3.org/1999/XSL/Transform"/>
  </ds:schemaRefs>
</ds:datastoreItem>
</file>

<file path=customXml/itemProps7.xml><?xml version="1.0" encoding="utf-8"?>
<ds:datastoreItem xmlns:ds="http://schemas.openxmlformats.org/officeDocument/2006/customXml" ds:itemID="{4795CA73-7691-4032-80FA-BBEA76B5E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d5d75-9554-4465-9d68-274325cbc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AC51136-4046-4225-8A7E-54130D2B5301}">
  <ds:schemaRefs>
    <ds:schemaRef ds:uri="http://www.w3.org/2001/XMLSchema"/>
    <ds:schemaRef ds:uri="http://schema.oneoffixx.com/OneOffixxDocumentPart/1"/>
    <ds:schemaRef ds:uri=""/>
  </ds:schemaRefs>
</ds:datastoreItem>
</file>

<file path=customXml/itemProps9.xml><?xml version="1.0" encoding="utf-8"?>
<ds:datastoreItem xmlns:ds="http://schemas.openxmlformats.org/officeDocument/2006/customXml" ds:itemID="{A6BCF325-E026-45A3-8393-5A68537CAEDD}">
  <ds:schemaRefs>
    <ds:schemaRef ds:uri="http://schemas.openxmlformats.org/officeDocument/2006/bibliography"/>
  </ds:schemaRefs>
</ds:datastoreItem>
</file>

<file path=docMetadata/LabelInfo.xml><?xml version="1.0" encoding="utf-8"?>
<clbl:labelList xmlns:clbl="http://schemas.microsoft.com/office/2020/mipLabelMetadata">
  <clbl:label id="{03b5e7a1-cb09-4417-9e1a-c686b440b2c5}" enabled="0" method="" siteId="{03b5e7a1-cb09-4417-9e1a-c686b440b2c5}" removed="1"/>
  <clbl:label id="{ab6d1c10-a186-47ab-af91-cdbff51004f3}" enabled="1" method="Standard" siteId="{a020d0ae-094a-4d44-b66c-ac3fe8e90c58}" removed="0"/>
</clbl:labelList>
</file>

<file path=docProps/app.xml><?xml version="1.0" encoding="utf-8"?>
<Properties xmlns="http://schemas.openxmlformats.org/officeDocument/2006/extended-properties" xmlns:vt="http://schemas.openxmlformats.org/officeDocument/2006/docPropsVTypes">
  <Template>c1eba6b7-9f06-4e2c-baa5-dca7696c29f3.dotx</Template>
  <TotalTime>0</TotalTime>
  <Pages>12</Pages>
  <Words>1877</Words>
  <Characters>11832</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Brandt</dc:creator>
  <cp:keywords/>
  <dc:description/>
  <cp:lastModifiedBy>Silvia Würmli</cp:lastModifiedBy>
  <cp:revision>5</cp:revision>
  <cp:lastPrinted>2014-06-13T14:36:00Z</cp:lastPrinted>
  <dcterms:created xsi:type="dcterms:W3CDTF">2026-10-14T07:07:00Z</dcterms:created>
  <dcterms:modified xsi:type="dcterms:W3CDTF">2026-10-16T09:01:00Z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y fmtid="{D5CDD505-2E9C-101B-9397-08002B2CF9AE}" pid="3" name="ContentTypeId">
    <vt:lpwstr>0x010100A640C9CB84B1F64BB9E20486DBEFFB62</vt:lpwstr>
  </property>
</Properties>
</file>